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765" w:rsidRDefault="00F65765" w:rsidP="00F65765">
      <w:pPr>
        <w:ind w:left="840" w:right="-41"/>
        <w:rPr>
          <w:rFonts w:cs="Arial"/>
          <w:i/>
          <w:iCs/>
          <w:sz w:val="18"/>
          <w:szCs w:val="18"/>
        </w:rPr>
      </w:pPr>
      <w:bookmarkStart w:id="0" w:name="_GoBack"/>
      <w:bookmarkEnd w:id="0"/>
    </w:p>
    <w:p w:rsidR="00C558C4" w:rsidRPr="00E506B2" w:rsidRDefault="00C558C4" w:rsidP="00463438">
      <w:pPr>
        <w:ind w:left="840" w:right="-41"/>
      </w:pPr>
    </w:p>
    <w:tbl>
      <w:tblPr>
        <w:tblStyle w:val="Grilledutableau"/>
        <w:tblW w:w="0" w:type="auto"/>
        <w:tblInd w:w="840" w:type="dxa"/>
        <w:tblLook w:val="04A0" w:firstRow="1" w:lastRow="0" w:firstColumn="1" w:lastColumn="0" w:noHBand="0" w:noVBand="1"/>
      </w:tblPr>
      <w:tblGrid>
        <w:gridCol w:w="4738"/>
        <w:gridCol w:w="4739"/>
      </w:tblGrid>
      <w:tr w:rsidR="00E506B2" w:rsidRPr="00E506B2" w:rsidTr="00A1549F">
        <w:trPr>
          <w:trHeight w:val="706"/>
        </w:trPr>
        <w:tc>
          <w:tcPr>
            <w:tcW w:w="9477" w:type="dxa"/>
            <w:gridSpan w:val="2"/>
            <w:shd w:val="clear" w:color="auto" w:fill="F2F2F2" w:themeFill="background1" w:themeFillShade="F2"/>
          </w:tcPr>
          <w:p w:rsidR="00F65765" w:rsidRPr="00E506B2" w:rsidRDefault="00F65765" w:rsidP="00F65765">
            <w:pPr>
              <w:ind w:right="-41"/>
              <w:jc w:val="center"/>
              <w:rPr>
                <w:b/>
              </w:rPr>
            </w:pPr>
            <w:r w:rsidRPr="00E506B2">
              <w:rPr>
                <w:b/>
              </w:rPr>
              <w:t>Cadre réservé aux services départementaux</w:t>
            </w:r>
          </w:p>
        </w:tc>
      </w:tr>
      <w:tr w:rsidR="00E506B2" w:rsidRPr="00E506B2" w:rsidTr="00A1549F">
        <w:trPr>
          <w:trHeight w:val="706"/>
        </w:trPr>
        <w:tc>
          <w:tcPr>
            <w:tcW w:w="4738" w:type="dxa"/>
            <w:shd w:val="clear" w:color="auto" w:fill="F2F2F2" w:themeFill="background1" w:themeFillShade="F2"/>
          </w:tcPr>
          <w:p w:rsidR="00F65765" w:rsidRPr="00E506B2" w:rsidRDefault="00F65765" w:rsidP="00F65765">
            <w:pPr>
              <w:ind w:right="-41"/>
              <w:jc w:val="right"/>
            </w:pPr>
            <w:r w:rsidRPr="00E506B2">
              <w:t>Dossier version papier reçu le :</w:t>
            </w:r>
          </w:p>
        </w:tc>
        <w:tc>
          <w:tcPr>
            <w:tcW w:w="4739" w:type="dxa"/>
            <w:shd w:val="clear" w:color="auto" w:fill="F2F2F2" w:themeFill="background1" w:themeFillShade="F2"/>
          </w:tcPr>
          <w:p w:rsidR="00F65765" w:rsidRPr="00E506B2" w:rsidRDefault="00F65765" w:rsidP="00463438">
            <w:pPr>
              <w:ind w:right="-41"/>
            </w:pPr>
          </w:p>
        </w:tc>
      </w:tr>
      <w:tr w:rsidR="00E506B2" w:rsidRPr="00E506B2" w:rsidTr="00A1549F">
        <w:trPr>
          <w:trHeight w:val="706"/>
        </w:trPr>
        <w:tc>
          <w:tcPr>
            <w:tcW w:w="4738" w:type="dxa"/>
            <w:shd w:val="clear" w:color="auto" w:fill="F2F2F2" w:themeFill="background1" w:themeFillShade="F2"/>
          </w:tcPr>
          <w:p w:rsidR="00F65765" w:rsidRPr="00E506B2" w:rsidRDefault="00F65765" w:rsidP="00F65765">
            <w:pPr>
              <w:ind w:right="-41"/>
              <w:jc w:val="right"/>
            </w:pPr>
            <w:r w:rsidRPr="00E506B2">
              <w:t>Dossier version informatique reçu le :</w:t>
            </w:r>
          </w:p>
        </w:tc>
        <w:tc>
          <w:tcPr>
            <w:tcW w:w="4739" w:type="dxa"/>
            <w:shd w:val="clear" w:color="auto" w:fill="F2F2F2" w:themeFill="background1" w:themeFillShade="F2"/>
          </w:tcPr>
          <w:p w:rsidR="00F65765" w:rsidRPr="00E506B2" w:rsidRDefault="00F65765" w:rsidP="00463438">
            <w:pPr>
              <w:ind w:right="-41"/>
            </w:pPr>
          </w:p>
        </w:tc>
      </w:tr>
      <w:tr w:rsidR="00E506B2" w:rsidRPr="00E506B2" w:rsidTr="00A1549F">
        <w:trPr>
          <w:trHeight w:val="672"/>
        </w:trPr>
        <w:tc>
          <w:tcPr>
            <w:tcW w:w="4738" w:type="dxa"/>
            <w:shd w:val="clear" w:color="auto" w:fill="F2F2F2" w:themeFill="background1" w:themeFillShade="F2"/>
          </w:tcPr>
          <w:p w:rsidR="00EE7C66" w:rsidRPr="00E506B2" w:rsidRDefault="00EE7C66" w:rsidP="00F65765">
            <w:pPr>
              <w:ind w:right="-41"/>
              <w:jc w:val="right"/>
            </w:pPr>
            <w:r w:rsidRPr="00E506B2">
              <w:t>Dossier déclaré complet le :</w:t>
            </w:r>
          </w:p>
        </w:tc>
        <w:tc>
          <w:tcPr>
            <w:tcW w:w="4739" w:type="dxa"/>
            <w:shd w:val="clear" w:color="auto" w:fill="F2F2F2" w:themeFill="background1" w:themeFillShade="F2"/>
          </w:tcPr>
          <w:p w:rsidR="00EE7C66" w:rsidRPr="00E506B2" w:rsidRDefault="00EE7C66" w:rsidP="00463438">
            <w:pPr>
              <w:ind w:right="-41"/>
            </w:pPr>
          </w:p>
        </w:tc>
      </w:tr>
    </w:tbl>
    <w:p w:rsidR="00C558C4" w:rsidRPr="00E506B2" w:rsidRDefault="00C558C4" w:rsidP="00463438">
      <w:pPr>
        <w:ind w:left="840" w:right="-41"/>
      </w:pPr>
    </w:p>
    <w:p w:rsidR="00C558C4" w:rsidRPr="00E506B2" w:rsidRDefault="00C558C4" w:rsidP="00463438">
      <w:pPr>
        <w:ind w:left="840" w:right="-41"/>
      </w:pPr>
    </w:p>
    <w:p w:rsidR="005C3C09" w:rsidRPr="00E506B2" w:rsidRDefault="005C3C09" w:rsidP="00463438">
      <w:pPr>
        <w:ind w:left="840" w:right="-41"/>
      </w:pPr>
    </w:p>
    <w:p w:rsidR="005C3C09" w:rsidRPr="00E506B2" w:rsidRDefault="005C3C09" w:rsidP="00463438">
      <w:pPr>
        <w:ind w:left="840" w:right="-41"/>
      </w:pPr>
    </w:p>
    <w:p w:rsidR="005C3C09" w:rsidRPr="00E506B2" w:rsidRDefault="005C3C09" w:rsidP="005C3C09">
      <w:pPr>
        <w:ind w:left="840" w:right="-41"/>
        <w:jc w:val="center"/>
        <w:rPr>
          <w:b/>
          <w:sz w:val="32"/>
          <w:szCs w:val="32"/>
        </w:rPr>
      </w:pPr>
      <w:r w:rsidRPr="00E506B2">
        <w:rPr>
          <w:b/>
          <w:sz w:val="32"/>
          <w:szCs w:val="32"/>
        </w:rPr>
        <w:t>Dossier de demande d’autorisation</w:t>
      </w:r>
    </w:p>
    <w:p w:rsidR="005C3C09" w:rsidRPr="00E506B2" w:rsidRDefault="007F34BF" w:rsidP="005C3C09">
      <w:pPr>
        <w:ind w:left="840" w:right="-41"/>
        <w:jc w:val="center"/>
        <w:rPr>
          <w:b/>
          <w:sz w:val="32"/>
          <w:szCs w:val="32"/>
        </w:rPr>
      </w:pPr>
      <w:r w:rsidRPr="00E506B2">
        <w:rPr>
          <w:b/>
          <w:sz w:val="32"/>
          <w:szCs w:val="32"/>
        </w:rPr>
        <w:t>d</w:t>
      </w:r>
      <w:r w:rsidR="005C3C09" w:rsidRPr="00E506B2">
        <w:rPr>
          <w:b/>
          <w:sz w:val="32"/>
          <w:szCs w:val="32"/>
        </w:rPr>
        <w:t>es services prestataires d’aide</w:t>
      </w:r>
    </w:p>
    <w:p w:rsidR="005C3C09" w:rsidRPr="00E506B2" w:rsidRDefault="007F34BF" w:rsidP="005C3C09">
      <w:pPr>
        <w:ind w:left="840" w:right="-41"/>
        <w:jc w:val="center"/>
        <w:rPr>
          <w:b/>
          <w:sz w:val="32"/>
          <w:szCs w:val="32"/>
        </w:rPr>
      </w:pPr>
      <w:r w:rsidRPr="00E506B2">
        <w:rPr>
          <w:b/>
          <w:sz w:val="32"/>
          <w:szCs w:val="32"/>
        </w:rPr>
        <w:t>e</w:t>
      </w:r>
      <w:r w:rsidR="00382151" w:rsidRPr="00E506B2">
        <w:rPr>
          <w:b/>
          <w:sz w:val="32"/>
          <w:szCs w:val="32"/>
        </w:rPr>
        <w:t>t d’accompagnement à domicile</w:t>
      </w:r>
      <w:r w:rsidR="005C3C09" w:rsidRPr="00E506B2">
        <w:rPr>
          <w:b/>
          <w:sz w:val="32"/>
          <w:szCs w:val="32"/>
        </w:rPr>
        <w:t>,</w:t>
      </w:r>
    </w:p>
    <w:p w:rsidR="005C3C09" w:rsidRPr="00E506B2" w:rsidRDefault="005C3C09" w:rsidP="005C3C09">
      <w:pPr>
        <w:ind w:left="840" w:right="-41"/>
        <w:jc w:val="center"/>
        <w:rPr>
          <w:b/>
          <w:sz w:val="32"/>
          <w:szCs w:val="32"/>
        </w:rPr>
      </w:pPr>
    </w:p>
    <w:p w:rsidR="005C3C09" w:rsidRPr="00E506B2" w:rsidRDefault="005C3C09" w:rsidP="005C3C09">
      <w:pPr>
        <w:ind w:left="840" w:right="-41"/>
        <w:jc w:val="center"/>
        <w:rPr>
          <w:b/>
          <w:sz w:val="32"/>
          <w:szCs w:val="32"/>
        </w:rPr>
      </w:pPr>
      <w:r w:rsidRPr="00E506B2">
        <w:rPr>
          <w:b/>
          <w:sz w:val="32"/>
          <w:szCs w:val="32"/>
        </w:rPr>
        <w:t>Pour intervention auprès des publics fragiles</w:t>
      </w:r>
    </w:p>
    <w:p w:rsidR="00504160" w:rsidRPr="00E506B2" w:rsidRDefault="005C3C09" w:rsidP="005C3C09">
      <w:pPr>
        <w:ind w:left="840" w:right="-41"/>
        <w:jc w:val="center"/>
        <w:rPr>
          <w:b/>
          <w:sz w:val="32"/>
          <w:szCs w:val="32"/>
        </w:rPr>
      </w:pPr>
      <w:r w:rsidRPr="00E506B2">
        <w:rPr>
          <w:b/>
          <w:sz w:val="32"/>
          <w:szCs w:val="32"/>
        </w:rPr>
        <w:t>(personnes âgées et</w:t>
      </w:r>
      <w:r w:rsidR="00504160" w:rsidRPr="00E506B2">
        <w:rPr>
          <w:b/>
          <w:sz w:val="32"/>
          <w:szCs w:val="32"/>
        </w:rPr>
        <w:t xml:space="preserve"> </w:t>
      </w:r>
      <w:r w:rsidR="007F34BF" w:rsidRPr="00E506B2">
        <w:rPr>
          <w:b/>
          <w:sz w:val="32"/>
          <w:szCs w:val="32"/>
        </w:rPr>
        <w:t>p</w:t>
      </w:r>
      <w:r w:rsidRPr="00E506B2">
        <w:rPr>
          <w:b/>
          <w:sz w:val="32"/>
          <w:szCs w:val="32"/>
        </w:rPr>
        <w:t>ersonnes en situation de handicap</w:t>
      </w:r>
      <w:r w:rsidR="00504160" w:rsidRPr="00E506B2">
        <w:rPr>
          <w:b/>
          <w:sz w:val="32"/>
          <w:szCs w:val="32"/>
        </w:rPr>
        <w:t xml:space="preserve"> </w:t>
      </w:r>
    </w:p>
    <w:p w:rsidR="005C3C09" w:rsidRPr="00E506B2" w:rsidRDefault="00504160" w:rsidP="005C3C09">
      <w:pPr>
        <w:ind w:left="840" w:right="-41"/>
        <w:jc w:val="center"/>
        <w:rPr>
          <w:b/>
          <w:sz w:val="32"/>
          <w:szCs w:val="32"/>
        </w:rPr>
      </w:pPr>
      <w:r w:rsidRPr="00E506B2">
        <w:rPr>
          <w:b/>
          <w:sz w:val="32"/>
          <w:szCs w:val="32"/>
        </w:rPr>
        <w:t>ou atteintes de pathologies chroniques</w:t>
      </w:r>
      <w:r w:rsidR="005C3C09" w:rsidRPr="00E506B2">
        <w:rPr>
          <w:b/>
          <w:sz w:val="32"/>
          <w:szCs w:val="32"/>
        </w:rPr>
        <w:t>)</w:t>
      </w:r>
    </w:p>
    <w:p w:rsidR="005C3C09" w:rsidRPr="00E506B2" w:rsidRDefault="005C3C09" w:rsidP="005C3C09">
      <w:pPr>
        <w:ind w:left="840" w:right="-41"/>
        <w:jc w:val="center"/>
        <w:rPr>
          <w:b/>
          <w:sz w:val="32"/>
          <w:szCs w:val="32"/>
        </w:rPr>
      </w:pPr>
    </w:p>
    <w:p w:rsidR="005C3C09" w:rsidRPr="00E506B2" w:rsidRDefault="005C3C09" w:rsidP="005C3C09">
      <w:pPr>
        <w:ind w:left="840" w:right="-41"/>
        <w:jc w:val="center"/>
        <w:rPr>
          <w:b/>
          <w:sz w:val="28"/>
          <w:szCs w:val="28"/>
        </w:rPr>
      </w:pPr>
      <w:r w:rsidRPr="00E506B2">
        <w:rPr>
          <w:b/>
          <w:sz w:val="28"/>
          <w:szCs w:val="28"/>
        </w:rPr>
        <w:t>En application du décret n° 2016-502 du 22 avril 2016</w:t>
      </w:r>
    </w:p>
    <w:p w:rsidR="005C3C09" w:rsidRPr="00E506B2" w:rsidRDefault="007F34BF" w:rsidP="005C3C09">
      <w:pPr>
        <w:ind w:left="840" w:right="-41"/>
        <w:jc w:val="center"/>
        <w:rPr>
          <w:b/>
          <w:sz w:val="28"/>
          <w:szCs w:val="28"/>
        </w:rPr>
      </w:pPr>
      <w:r w:rsidRPr="00E506B2">
        <w:rPr>
          <w:b/>
          <w:sz w:val="28"/>
          <w:szCs w:val="28"/>
        </w:rPr>
        <w:t>r</w:t>
      </w:r>
      <w:r w:rsidR="005C3C09" w:rsidRPr="00E506B2">
        <w:rPr>
          <w:b/>
          <w:sz w:val="28"/>
          <w:szCs w:val="28"/>
        </w:rPr>
        <w:t>elatif au cahier des charges national des services d’aide</w:t>
      </w:r>
    </w:p>
    <w:p w:rsidR="007F34BF" w:rsidRPr="00E506B2" w:rsidRDefault="007F34BF" w:rsidP="005C3C09">
      <w:pPr>
        <w:ind w:left="840" w:right="-41"/>
        <w:jc w:val="center"/>
        <w:rPr>
          <w:b/>
          <w:sz w:val="28"/>
          <w:szCs w:val="28"/>
        </w:rPr>
      </w:pPr>
      <w:r w:rsidRPr="00E506B2">
        <w:rPr>
          <w:b/>
          <w:sz w:val="28"/>
          <w:szCs w:val="28"/>
        </w:rPr>
        <w:t>e</w:t>
      </w:r>
      <w:r w:rsidR="005C3C09" w:rsidRPr="00E506B2">
        <w:rPr>
          <w:b/>
          <w:sz w:val="28"/>
          <w:szCs w:val="28"/>
        </w:rPr>
        <w:t xml:space="preserve">t d’accompagnement à domicile et modifiant </w:t>
      </w:r>
    </w:p>
    <w:p w:rsidR="005C3C09" w:rsidRPr="00E506B2" w:rsidRDefault="005C3C09" w:rsidP="005C3C09">
      <w:pPr>
        <w:ind w:left="840" w:right="-41"/>
        <w:jc w:val="center"/>
        <w:rPr>
          <w:b/>
          <w:sz w:val="28"/>
          <w:szCs w:val="28"/>
        </w:rPr>
      </w:pPr>
      <w:r w:rsidRPr="00E506B2">
        <w:rPr>
          <w:b/>
          <w:sz w:val="28"/>
          <w:szCs w:val="28"/>
        </w:rPr>
        <w:t>le Code de l’action sociale et des familles</w:t>
      </w:r>
    </w:p>
    <w:p w:rsidR="00C558C4" w:rsidRPr="00E506B2" w:rsidRDefault="00C558C4" w:rsidP="00463438">
      <w:pPr>
        <w:ind w:left="840" w:right="-41"/>
      </w:pPr>
    </w:p>
    <w:p w:rsidR="007E2106" w:rsidRPr="00E506B2" w:rsidRDefault="007E2106" w:rsidP="006E35D6">
      <w:pPr>
        <w:ind w:left="840" w:right="-41"/>
      </w:pPr>
    </w:p>
    <w:p w:rsidR="00E577C1" w:rsidRPr="00E506B2" w:rsidRDefault="00E577C1" w:rsidP="006E35D6">
      <w:pPr>
        <w:ind w:left="840" w:right="-41"/>
      </w:pPr>
    </w:p>
    <w:p w:rsidR="00C558C4" w:rsidRPr="00E506B2" w:rsidRDefault="00C558C4" w:rsidP="006E35D6">
      <w:pPr>
        <w:ind w:left="840" w:right="-41"/>
      </w:pPr>
    </w:p>
    <w:p w:rsidR="00C558C4" w:rsidRPr="00E506B2" w:rsidRDefault="00C558C4" w:rsidP="006E35D6">
      <w:pPr>
        <w:ind w:left="840" w:right="-41"/>
      </w:pPr>
    </w:p>
    <w:p w:rsidR="00C558C4" w:rsidRPr="00E506B2" w:rsidRDefault="00C558C4" w:rsidP="006E35D6">
      <w:pPr>
        <w:ind w:left="840" w:right="-41"/>
      </w:pPr>
    </w:p>
    <w:p w:rsidR="00C558C4" w:rsidRPr="00E506B2" w:rsidRDefault="00C558C4" w:rsidP="006E35D6">
      <w:pPr>
        <w:ind w:left="840" w:right="-41"/>
      </w:pPr>
    </w:p>
    <w:p w:rsidR="00C558C4" w:rsidRPr="00E506B2" w:rsidRDefault="00C558C4">
      <w:pPr>
        <w:jc w:val="left"/>
      </w:pPr>
      <w:r w:rsidRPr="00E506B2">
        <w:br w:type="page"/>
      </w:r>
    </w:p>
    <w:p w:rsidR="002862A9" w:rsidRPr="00E506B2" w:rsidRDefault="002862A9" w:rsidP="006A5FB9">
      <w:pPr>
        <w:tabs>
          <w:tab w:val="left" w:pos="1172"/>
        </w:tabs>
        <w:ind w:left="1200" w:right="-41"/>
        <w:jc w:val="center"/>
        <w:rPr>
          <w:rFonts w:cs="Arial"/>
          <w:szCs w:val="22"/>
        </w:rPr>
      </w:pPr>
    </w:p>
    <w:p w:rsidR="00EE1ACB" w:rsidRPr="00E506B2" w:rsidRDefault="000203FB" w:rsidP="006A5FB9">
      <w:pPr>
        <w:tabs>
          <w:tab w:val="left" w:pos="1172"/>
        </w:tabs>
        <w:ind w:left="1200" w:right="-41"/>
        <w:jc w:val="center"/>
        <w:rPr>
          <w:rFonts w:cs="Arial"/>
          <w:b/>
          <w:sz w:val="28"/>
          <w:szCs w:val="28"/>
        </w:rPr>
      </w:pPr>
      <w:r w:rsidRPr="00E506B2">
        <w:rPr>
          <w:rFonts w:cs="Arial"/>
          <w:b/>
          <w:sz w:val="28"/>
          <w:szCs w:val="28"/>
        </w:rPr>
        <w:t>Table des matières</w:t>
      </w:r>
    </w:p>
    <w:p w:rsidR="00EE1ACB" w:rsidRPr="00E506B2" w:rsidRDefault="00BD3767" w:rsidP="006A5FB9">
      <w:pPr>
        <w:tabs>
          <w:tab w:val="right" w:pos="9000"/>
        </w:tabs>
        <w:ind w:left="1200" w:right="-41"/>
        <w:rPr>
          <w:rFonts w:cs="Arial"/>
          <w:caps/>
        </w:rPr>
      </w:pPr>
      <w:r w:rsidRPr="00E506B2">
        <w:rPr>
          <w:rFonts w:cs="Arial"/>
          <w:caps/>
        </w:rPr>
        <w:tab/>
      </w:r>
    </w:p>
    <w:p w:rsidR="006E35D6" w:rsidRPr="00E506B2" w:rsidRDefault="006E35D6" w:rsidP="00BC4338">
      <w:pPr>
        <w:pStyle w:val="CORPSDETEXTE"/>
      </w:pPr>
    </w:p>
    <w:p w:rsidR="00422D63" w:rsidRPr="00E506B2" w:rsidRDefault="00A84CCF">
      <w:pPr>
        <w:pStyle w:val="TM1"/>
        <w:tabs>
          <w:tab w:val="left" w:pos="1418"/>
          <w:tab w:val="right" w:leader="dot" w:pos="10389"/>
        </w:tabs>
        <w:rPr>
          <w:rFonts w:asciiTheme="minorHAnsi" w:eastAsiaTheme="minorEastAsia" w:hAnsiTheme="minorHAnsi" w:cstheme="minorBidi"/>
          <w:b w:val="0"/>
          <w:caps w:val="0"/>
          <w:noProof/>
          <w:szCs w:val="22"/>
        </w:rPr>
      </w:pPr>
      <w:r w:rsidRPr="00E506B2">
        <w:fldChar w:fldCharType="begin"/>
      </w:r>
      <w:r w:rsidRPr="00E506B2">
        <w:instrText xml:space="preserve"> TOC \o "1-3" \h \z \u </w:instrText>
      </w:r>
      <w:r w:rsidRPr="00E506B2">
        <w:fldChar w:fldCharType="separate"/>
      </w:r>
      <w:hyperlink w:anchor="_Toc81819826" w:history="1">
        <w:r w:rsidR="00422D63" w:rsidRPr="00E506B2">
          <w:rPr>
            <w:rStyle w:val="Lienhypertexte"/>
            <w:noProof/>
            <w:color w:val="auto"/>
          </w:rPr>
          <w:t>1.</w:t>
        </w:r>
        <w:r w:rsidR="00422D63" w:rsidRPr="00E506B2">
          <w:rPr>
            <w:rFonts w:asciiTheme="minorHAnsi" w:eastAsiaTheme="minorEastAsia" w:hAnsiTheme="minorHAnsi" w:cstheme="minorBidi"/>
            <w:b w:val="0"/>
            <w:caps w:val="0"/>
            <w:noProof/>
            <w:szCs w:val="22"/>
          </w:rPr>
          <w:tab/>
        </w:r>
        <w:r w:rsidR="00422D63" w:rsidRPr="00E506B2">
          <w:rPr>
            <w:rStyle w:val="Lienhypertexte"/>
            <w:noProof/>
            <w:color w:val="auto"/>
          </w:rPr>
          <w:t>Informations utiles pour compléter votre demande</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_Toc81819826 \h </w:instrText>
        </w:r>
        <w:r w:rsidR="00422D63" w:rsidRPr="00E506B2">
          <w:rPr>
            <w:noProof/>
            <w:webHidden/>
          </w:rPr>
        </w:r>
        <w:r w:rsidR="00422D63" w:rsidRPr="00E506B2">
          <w:rPr>
            <w:noProof/>
            <w:webHidden/>
          </w:rPr>
          <w:fldChar w:fldCharType="separate"/>
        </w:r>
        <w:r w:rsidR="009F40B3">
          <w:rPr>
            <w:noProof/>
            <w:webHidden/>
          </w:rPr>
          <w:t>3</w:t>
        </w:r>
        <w:r w:rsidR="00422D63" w:rsidRPr="00E506B2">
          <w:rPr>
            <w:noProof/>
            <w:webHidden/>
          </w:rPr>
          <w:fldChar w:fldCharType="end"/>
        </w:r>
      </w:hyperlink>
    </w:p>
    <w:p w:rsidR="00422D63" w:rsidRPr="00E506B2" w:rsidRDefault="0098412D">
      <w:pPr>
        <w:pStyle w:val="TM1"/>
        <w:tabs>
          <w:tab w:val="left" w:pos="1418"/>
          <w:tab w:val="right" w:leader="dot" w:pos="10389"/>
        </w:tabs>
        <w:rPr>
          <w:rFonts w:asciiTheme="minorHAnsi" w:eastAsiaTheme="minorEastAsia" w:hAnsiTheme="minorHAnsi" w:cstheme="minorBidi"/>
          <w:b w:val="0"/>
          <w:caps w:val="0"/>
          <w:noProof/>
          <w:szCs w:val="22"/>
        </w:rPr>
      </w:pPr>
      <w:hyperlink w:anchor="_Toc81819827" w:history="1">
        <w:r w:rsidR="00422D63" w:rsidRPr="00E506B2">
          <w:rPr>
            <w:rStyle w:val="Lienhypertexte"/>
            <w:noProof/>
            <w:color w:val="auto"/>
          </w:rPr>
          <w:t>2.</w:t>
        </w:r>
        <w:r w:rsidR="00422D63" w:rsidRPr="00E506B2">
          <w:rPr>
            <w:rFonts w:asciiTheme="minorHAnsi" w:eastAsiaTheme="minorEastAsia" w:hAnsiTheme="minorHAnsi" w:cstheme="minorBidi"/>
            <w:b w:val="0"/>
            <w:caps w:val="0"/>
            <w:noProof/>
            <w:szCs w:val="22"/>
          </w:rPr>
          <w:tab/>
        </w:r>
        <w:r w:rsidR="00422D63" w:rsidRPr="00E506B2">
          <w:rPr>
            <w:rStyle w:val="Lienhypertexte"/>
            <w:noProof/>
            <w:color w:val="auto"/>
          </w:rPr>
          <w:t>Dossier demande d’autorisation à remplir</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_Toc81819827 \h </w:instrText>
        </w:r>
        <w:r w:rsidR="00422D63" w:rsidRPr="00E506B2">
          <w:rPr>
            <w:noProof/>
            <w:webHidden/>
          </w:rPr>
        </w:r>
        <w:r w:rsidR="00422D63" w:rsidRPr="00E506B2">
          <w:rPr>
            <w:noProof/>
            <w:webHidden/>
          </w:rPr>
          <w:fldChar w:fldCharType="separate"/>
        </w:r>
        <w:r w:rsidR="009F40B3">
          <w:rPr>
            <w:noProof/>
            <w:webHidden/>
          </w:rPr>
          <w:t>4</w:t>
        </w:r>
        <w:r w:rsidR="00422D63" w:rsidRPr="00E506B2">
          <w:rPr>
            <w:noProof/>
            <w:webHidden/>
          </w:rPr>
          <w:fldChar w:fldCharType="end"/>
        </w:r>
      </w:hyperlink>
    </w:p>
    <w:p w:rsidR="00422D63" w:rsidRPr="00E506B2" w:rsidRDefault="0098412D">
      <w:pPr>
        <w:pStyle w:val="TM2"/>
        <w:tabs>
          <w:tab w:val="left" w:pos="1680"/>
          <w:tab w:val="right" w:leader="dot" w:pos="10389"/>
        </w:tabs>
        <w:rPr>
          <w:rFonts w:asciiTheme="minorHAnsi" w:eastAsiaTheme="minorEastAsia" w:hAnsiTheme="minorHAnsi" w:cstheme="minorBidi"/>
          <w:b w:val="0"/>
          <w:noProof/>
          <w:szCs w:val="22"/>
        </w:rPr>
      </w:pPr>
      <w:hyperlink w:anchor="_Toc81819828" w:history="1">
        <w:r w:rsidR="00422D63" w:rsidRPr="00E506B2">
          <w:rPr>
            <w:rStyle w:val="Lienhypertexte"/>
            <w:noProof/>
            <w:color w:val="auto"/>
          </w:rPr>
          <w:t>2.1</w:t>
        </w:r>
        <w:r w:rsidR="00422D63" w:rsidRPr="00E506B2">
          <w:rPr>
            <w:rFonts w:asciiTheme="minorHAnsi" w:eastAsiaTheme="minorEastAsia" w:hAnsiTheme="minorHAnsi" w:cstheme="minorBidi"/>
            <w:b w:val="0"/>
            <w:noProof/>
            <w:szCs w:val="22"/>
          </w:rPr>
          <w:tab/>
        </w:r>
        <w:r w:rsidR="00422D63" w:rsidRPr="00E506B2">
          <w:rPr>
            <w:rStyle w:val="Lienhypertexte"/>
            <w:noProof/>
            <w:color w:val="auto"/>
          </w:rPr>
          <w:t>Volet 1 : identification de l’organisme</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_Toc81819828 \h </w:instrText>
        </w:r>
        <w:r w:rsidR="00422D63" w:rsidRPr="00E506B2">
          <w:rPr>
            <w:noProof/>
            <w:webHidden/>
          </w:rPr>
        </w:r>
        <w:r w:rsidR="00422D63" w:rsidRPr="00E506B2">
          <w:rPr>
            <w:noProof/>
            <w:webHidden/>
          </w:rPr>
          <w:fldChar w:fldCharType="separate"/>
        </w:r>
        <w:r w:rsidR="009F40B3">
          <w:rPr>
            <w:noProof/>
            <w:webHidden/>
          </w:rPr>
          <w:t>4</w:t>
        </w:r>
        <w:r w:rsidR="00422D63" w:rsidRPr="00E506B2">
          <w:rPr>
            <w:noProof/>
            <w:webHidden/>
          </w:rPr>
          <w:fldChar w:fldCharType="end"/>
        </w:r>
      </w:hyperlink>
    </w:p>
    <w:p w:rsidR="00422D63" w:rsidRPr="00E506B2" w:rsidRDefault="0098412D">
      <w:pPr>
        <w:pStyle w:val="TM3"/>
        <w:tabs>
          <w:tab w:val="left" w:pos="2127"/>
          <w:tab w:val="right" w:leader="dot" w:pos="10389"/>
        </w:tabs>
        <w:rPr>
          <w:rFonts w:asciiTheme="minorHAnsi" w:eastAsiaTheme="minorEastAsia" w:hAnsiTheme="minorHAnsi" w:cstheme="minorBidi"/>
          <w:noProof/>
          <w:szCs w:val="22"/>
        </w:rPr>
      </w:pPr>
      <w:hyperlink w:anchor="_Toc81819829" w:history="1">
        <w:r w:rsidR="00422D63" w:rsidRPr="00E506B2">
          <w:rPr>
            <w:rStyle w:val="Lienhypertexte"/>
            <w:noProof/>
            <w:color w:val="auto"/>
          </w:rPr>
          <w:t>2.1.1</w:t>
        </w:r>
        <w:r w:rsidR="00422D63" w:rsidRPr="00E506B2">
          <w:rPr>
            <w:rFonts w:asciiTheme="minorHAnsi" w:eastAsiaTheme="minorEastAsia" w:hAnsiTheme="minorHAnsi" w:cstheme="minorBidi"/>
            <w:noProof/>
            <w:szCs w:val="22"/>
          </w:rPr>
          <w:tab/>
        </w:r>
        <w:r w:rsidR="00422D63" w:rsidRPr="00E506B2">
          <w:rPr>
            <w:rStyle w:val="Lienhypertexte"/>
            <w:noProof/>
            <w:color w:val="auto"/>
          </w:rPr>
          <w:t>Identification de la structure</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_Toc81819829 \h </w:instrText>
        </w:r>
        <w:r w:rsidR="00422D63" w:rsidRPr="00E506B2">
          <w:rPr>
            <w:noProof/>
            <w:webHidden/>
          </w:rPr>
        </w:r>
        <w:r w:rsidR="00422D63" w:rsidRPr="00E506B2">
          <w:rPr>
            <w:noProof/>
            <w:webHidden/>
          </w:rPr>
          <w:fldChar w:fldCharType="separate"/>
        </w:r>
        <w:r w:rsidR="009F40B3">
          <w:rPr>
            <w:noProof/>
            <w:webHidden/>
          </w:rPr>
          <w:t>4</w:t>
        </w:r>
        <w:r w:rsidR="00422D63" w:rsidRPr="00E506B2">
          <w:rPr>
            <w:noProof/>
            <w:webHidden/>
          </w:rPr>
          <w:fldChar w:fldCharType="end"/>
        </w:r>
      </w:hyperlink>
    </w:p>
    <w:p w:rsidR="00422D63" w:rsidRPr="00E506B2" w:rsidRDefault="0098412D">
      <w:pPr>
        <w:pStyle w:val="TM3"/>
        <w:tabs>
          <w:tab w:val="left" w:pos="2127"/>
          <w:tab w:val="right" w:leader="dot" w:pos="10389"/>
        </w:tabs>
        <w:rPr>
          <w:rFonts w:asciiTheme="minorHAnsi" w:eastAsiaTheme="minorEastAsia" w:hAnsiTheme="minorHAnsi" w:cstheme="minorBidi"/>
          <w:noProof/>
          <w:szCs w:val="22"/>
        </w:rPr>
      </w:pPr>
      <w:hyperlink w:anchor="_Toc81819830" w:history="1">
        <w:r w:rsidR="00422D63" w:rsidRPr="00E506B2">
          <w:rPr>
            <w:rStyle w:val="Lienhypertexte"/>
            <w:noProof/>
            <w:color w:val="auto"/>
          </w:rPr>
          <w:t>2.1.2</w:t>
        </w:r>
        <w:r w:rsidR="00422D63" w:rsidRPr="00E506B2">
          <w:rPr>
            <w:rFonts w:asciiTheme="minorHAnsi" w:eastAsiaTheme="minorEastAsia" w:hAnsiTheme="minorHAnsi" w:cstheme="minorBidi"/>
            <w:noProof/>
            <w:szCs w:val="22"/>
          </w:rPr>
          <w:tab/>
        </w:r>
        <w:r w:rsidR="00422D63" w:rsidRPr="00E506B2">
          <w:rPr>
            <w:rStyle w:val="Lienhypertexte"/>
            <w:noProof/>
            <w:color w:val="auto"/>
          </w:rPr>
          <w:t>Coordonnées de la structure</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_Toc81819830 \h </w:instrText>
        </w:r>
        <w:r w:rsidR="00422D63" w:rsidRPr="00E506B2">
          <w:rPr>
            <w:noProof/>
            <w:webHidden/>
          </w:rPr>
        </w:r>
        <w:r w:rsidR="00422D63" w:rsidRPr="00E506B2">
          <w:rPr>
            <w:noProof/>
            <w:webHidden/>
          </w:rPr>
          <w:fldChar w:fldCharType="separate"/>
        </w:r>
        <w:r w:rsidR="009F40B3">
          <w:rPr>
            <w:noProof/>
            <w:webHidden/>
          </w:rPr>
          <w:t>4</w:t>
        </w:r>
        <w:r w:rsidR="00422D63" w:rsidRPr="00E506B2">
          <w:rPr>
            <w:noProof/>
            <w:webHidden/>
          </w:rPr>
          <w:fldChar w:fldCharType="end"/>
        </w:r>
      </w:hyperlink>
    </w:p>
    <w:p w:rsidR="00422D63" w:rsidRPr="00E506B2" w:rsidRDefault="0098412D">
      <w:pPr>
        <w:pStyle w:val="TM3"/>
        <w:tabs>
          <w:tab w:val="left" w:pos="2127"/>
          <w:tab w:val="right" w:leader="dot" w:pos="10389"/>
        </w:tabs>
        <w:rPr>
          <w:rFonts w:asciiTheme="minorHAnsi" w:eastAsiaTheme="minorEastAsia" w:hAnsiTheme="minorHAnsi" w:cstheme="minorBidi"/>
          <w:noProof/>
          <w:szCs w:val="22"/>
        </w:rPr>
      </w:pPr>
      <w:hyperlink w:anchor="_Toc81819831" w:history="1">
        <w:r w:rsidR="00422D63" w:rsidRPr="00E506B2">
          <w:rPr>
            <w:rStyle w:val="Lienhypertexte"/>
            <w:noProof/>
            <w:color w:val="auto"/>
          </w:rPr>
          <w:t>2.1.3</w:t>
        </w:r>
        <w:r w:rsidR="00422D63" w:rsidRPr="00E506B2">
          <w:rPr>
            <w:rFonts w:asciiTheme="minorHAnsi" w:eastAsiaTheme="minorEastAsia" w:hAnsiTheme="minorHAnsi" w:cstheme="minorBidi"/>
            <w:noProof/>
            <w:szCs w:val="22"/>
          </w:rPr>
          <w:tab/>
        </w:r>
        <w:r w:rsidR="00422D63" w:rsidRPr="00E506B2">
          <w:rPr>
            <w:rStyle w:val="Lienhypertexte"/>
            <w:noProof/>
            <w:color w:val="auto"/>
          </w:rPr>
          <w:t>Renseignements complémentaires</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_Toc81819831 \h </w:instrText>
        </w:r>
        <w:r w:rsidR="00422D63" w:rsidRPr="00E506B2">
          <w:rPr>
            <w:noProof/>
            <w:webHidden/>
          </w:rPr>
        </w:r>
        <w:r w:rsidR="00422D63" w:rsidRPr="00E506B2">
          <w:rPr>
            <w:noProof/>
            <w:webHidden/>
          </w:rPr>
          <w:fldChar w:fldCharType="separate"/>
        </w:r>
        <w:r w:rsidR="009F40B3">
          <w:rPr>
            <w:noProof/>
            <w:webHidden/>
          </w:rPr>
          <w:t>5</w:t>
        </w:r>
        <w:r w:rsidR="00422D63" w:rsidRPr="00E506B2">
          <w:rPr>
            <w:noProof/>
            <w:webHidden/>
          </w:rPr>
          <w:fldChar w:fldCharType="end"/>
        </w:r>
      </w:hyperlink>
    </w:p>
    <w:p w:rsidR="00422D63" w:rsidRPr="00E506B2" w:rsidRDefault="0098412D">
      <w:pPr>
        <w:pStyle w:val="TM2"/>
        <w:tabs>
          <w:tab w:val="left" w:pos="1680"/>
          <w:tab w:val="right" w:leader="dot" w:pos="10389"/>
        </w:tabs>
        <w:rPr>
          <w:rFonts w:asciiTheme="minorHAnsi" w:eastAsiaTheme="minorEastAsia" w:hAnsiTheme="minorHAnsi" w:cstheme="minorBidi"/>
          <w:b w:val="0"/>
          <w:noProof/>
          <w:szCs w:val="22"/>
        </w:rPr>
      </w:pPr>
      <w:hyperlink w:anchor="_Toc81819832" w:history="1">
        <w:r w:rsidR="00422D63" w:rsidRPr="00E506B2">
          <w:rPr>
            <w:rStyle w:val="Lienhypertexte"/>
            <w:noProof/>
            <w:color w:val="auto"/>
          </w:rPr>
          <w:t>2.2</w:t>
        </w:r>
        <w:r w:rsidR="00422D63" w:rsidRPr="00E506B2">
          <w:rPr>
            <w:rFonts w:asciiTheme="minorHAnsi" w:eastAsiaTheme="minorEastAsia" w:hAnsiTheme="minorHAnsi" w:cstheme="minorBidi"/>
            <w:b w:val="0"/>
            <w:noProof/>
            <w:szCs w:val="22"/>
          </w:rPr>
          <w:tab/>
        </w:r>
        <w:r w:rsidR="00422D63" w:rsidRPr="00E506B2">
          <w:rPr>
            <w:rStyle w:val="Lienhypertexte"/>
            <w:noProof/>
            <w:color w:val="auto"/>
          </w:rPr>
          <w:t>Volet 2 : Intervention, prestations proposées, zone géographique</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_Toc81819832 \h </w:instrText>
        </w:r>
        <w:r w:rsidR="00422D63" w:rsidRPr="00E506B2">
          <w:rPr>
            <w:noProof/>
            <w:webHidden/>
          </w:rPr>
        </w:r>
        <w:r w:rsidR="00422D63" w:rsidRPr="00E506B2">
          <w:rPr>
            <w:noProof/>
            <w:webHidden/>
          </w:rPr>
          <w:fldChar w:fldCharType="separate"/>
        </w:r>
        <w:r w:rsidR="009F40B3">
          <w:rPr>
            <w:noProof/>
            <w:webHidden/>
          </w:rPr>
          <w:t>6</w:t>
        </w:r>
        <w:r w:rsidR="00422D63" w:rsidRPr="00E506B2">
          <w:rPr>
            <w:noProof/>
            <w:webHidden/>
          </w:rPr>
          <w:fldChar w:fldCharType="end"/>
        </w:r>
      </w:hyperlink>
    </w:p>
    <w:p w:rsidR="00422D63" w:rsidRPr="00E506B2" w:rsidRDefault="0098412D">
      <w:pPr>
        <w:pStyle w:val="TM3"/>
        <w:tabs>
          <w:tab w:val="left" w:pos="2127"/>
          <w:tab w:val="right" w:leader="dot" w:pos="10389"/>
        </w:tabs>
        <w:rPr>
          <w:rFonts w:asciiTheme="minorHAnsi" w:eastAsiaTheme="minorEastAsia" w:hAnsiTheme="minorHAnsi" w:cstheme="minorBidi"/>
          <w:noProof/>
          <w:szCs w:val="22"/>
        </w:rPr>
      </w:pPr>
      <w:hyperlink w:anchor="_Toc81819833" w:history="1">
        <w:r w:rsidR="00422D63" w:rsidRPr="00E506B2">
          <w:rPr>
            <w:rStyle w:val="Lienhypertexte"/>
            <w:noProof/>
            <w:color w:val="auto"/>
          </w:rPr>
          <w:t>2.2.1</w:t>
        </w:r>
        <w:r w:rsidR="00422D63" w:rsidRPr="00E506B2">
          <w:rPr>
            <w:rFonts w:asciiTheme="minorHAnsi" w:eastAsiaTheme="minorEastAsia" w:hAnsiTheme="minorHAnsi" w:cstheme="minorBidi"/>
            <w:noProof/>
            <w:szCs w:val="22"/>
          </w:rPr>
          <w:tab/>
        </w:r>
        <w:r w:rsidR="00422D63" w:rsidRPr="00E506B2">
          <w:rPr>
            <w:rStyle w:val="Lienhypertexte"/>
            <w:noProof/>
            <w:color w:val="auto"/>
          </w:rPr>
          <w:t>Mode d’intervention</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_Toc81819833 \h </w:instrText>
        </w:r>
        <w:r w:rsidR="00422D63" w:rsidRPr="00E506B2">
          <w:rPr>
            <w:noProof/>
            <w:webHidden/>
          </w:rPr>
        </w:r>
        <w:r w:rsidR="00422D63" w:rsidRPr="00E506B2">
          <w:rPr>
            <w:noProof/>
            <w:webHidden/>
          </w:rPr>
          <w:fldChar w:fldCharType="separate"/>
        </w:r>
        <w:r w:rsidR="009F40B3">
          <w:rPr>
            <w:noProof/>
            <w:webHidden/>
          </w:rPr>
          <w:t>6</w:t>
        </w:r>
        <w:r w:rsidR="00422D63" w:rsidRPr="00E506B2">
          <w:rPr>
            <w:noProof/>
            <w:webHidden/>
          </w:rPr>
          <w:fldChar w:fldCharType="end"/>
        </w:r>
      </w:hyperlink>
    </w:p>
    <w:p w:rsidR="00422D63" w:rsidRPr="00E506B2" w:rsidRDefault="0098412D">
      <w:pPr>
        <w:pStyle w:val="TM3"/>
        <w:tabs>
          <w:tab w:val="left" w:pos="2127"/>
          <w:tab w:val="right" w:leader="dot" w:pos="10389"/>
        </w:tabs>
        <w:rPr>
          <w:rFonts w:asciiTheme="minorHAnsi" w:eastAsiaTheme="minorEastAsia" w:hAnsiTheme="minorHAnsi" w:cstheme="minorBidi"/>
          <w:noProof/>
          <w:szCs w:val="22"/>
        </w:rPr>
      </w:pPr>
      <w:hyperlink w:anchor="_Toc81819834" w:history="1">
        <w:r w:rsidR="00422D63" w:rsidRPr="00E506B2">
          <w:rPr>
            <w:rStyle w:val="Lienhypertexte"/>
            <w:noProof/>
            <w:color w:val="auto"/>
          </w:rPr>
          <w:t>2.2.2</w:t>
        </w:r>
        <w:r w:rsidR="00422D63" w:rsidRPr="00E506B2">
          <w:rPr>
            <w:rFonts w:asciiTheme="minorHAnsi" w:eastAsiaTheme="minorEastAsia" w:hAnsiTheme="minorHAnsi" w:cstheme="minorBidi"/>
            <w:noProof/>
            <w:szCs w:val="22"/>
          </w:rPr>
          <w:tab/>
        </w:r>
        <w:r w:rsidR="00422D63" w:rsidRPr="00E506B2">
          <w:rPr>
            <w:rStyle w:val="Lienhypertexte"/>
            <w:noProof/>
            <w:color w:val="auto"/>
          </w:rPr>
          <w:t>Nature des prestations effectuées</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_Toc81819834 \h </w:instrText>
        </w:r>
        <w:r w:rsidR="00422D63" w:rsidRPr="00E506B2">
          <w:rPr>
            <w:noProof/>
            <w:webHidden/>
          </w:rPr>
        </w:r>
        <w:r w:rsidR="00422D63" w:rsidRPr="00E506B2">
          <w:rPr>
            <w:noProof/>
            <w:webHidden/>
          </w:rPr>
          <w:fldChar w:fldCharType="separate"/>
        </w:r>
        <w:r w:rsidR="009F40B3">
          <w:rPr>
            <w:noProof/>
            <w:webHidden/>
          </w:rPr>
          <w:t>6</w:t>
        </w:r>
        <w:r w:rsidR="00422D63" w:rsidRPr="00E506B2">
          <w:rPr>
            <w:noProof/>
            <w:webHidden/>
          </w:rPr>
          <w:fldChar w:fldCharType="end"/>
        </w:r>
      </w:hyperlink>
    </w:p>
    <w:p w:rsidR="00422D63" w:rsidRPr="00E506B2" w:rsidRDefault="0098412D">
      <w:pPr>
        <w:pStyle w:val="TM3"/>
        <w:tabs>
          <w:tab w:val="left" w:pos="2127"/>
          <w:tab w:val="right" w:leader="dot" w:pos="10389"/>
        </w:tabs>
        <w:rPr>
          <w:rFonts w:asciiTheme="minorHAnsi" w:eastAsiaTheme="minorEastAsia" w:hAnsiTheme="minorHAnsi" w:cstheme="minorBidi"/>
          <w:noProof/>
          <w:szCs w:val="22"/>
        </w:rPr>
      </w:pPr>
      <w:hyperlink w:anchor="_Toc81819835" w:history="1">
        <w:r w:rsidR="00422D63" w:rsidRPr="00E506B2">
          <w:rPr>
            <w:rStyle w:val="Lienhypertexte"/>
            <w:noProof/>
            <w:color w:val="auto"/>
          </w:rPr>
          <w:t>2.2.3</w:t>
        </w:r>
        <w:r w:rsidR="00422D63" w:rsidRPr="00E506B2">
          <w:rPr>
            <w:rFonts w:asciiTheme="minorHAnsi" w:eastAsiaTheme="minorEastAsia" w:hAnsiTheme="minorHAnsi" w:cstheme="minorBidi"/>
            <w:noProof/>
            <w:szCs w:val="22"/>
          </w:rPr>
          <w:tab/>
        </w:r>
        <w:r w:rsidR="00422D63" w:rsidRPr="00E506B2">
          <w:rPr>
            <w:rStyle w:val="Lienhypertexte"/>
            <w:noProof/>
            <w:color w:val="auto"/>
          </w:rPr>
          <w:t>Zone d’intervention</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_Toc81819835 \h </w:instrText>
        </w:r>
        <w:r w:rsidR="00422D63" w:rsidRPr="00E506B2">
          <w:rPr>
            <w:noProof/>
            <w:webHidden/>
          </w:rPr>
        </w:r>
        <w:r w:rsidR="00422D63" w:rsidRPr="00E506B2">
          <w:rPr>
            <w:noProof/>
            <w:webHidden/>
          </w:rPr>
          <w:fldChar w:fldCharType="separate"/>
        </w:r>
        <w:r w:rsidR="009F40B3">
          <w:rPr>
            <w:noProof/>
            <w:webHidden/>
          </w:rPr>
          <w:t>7</w:t>
        </w:r>
        <w:r w:rsidR="00422D63" w:rsidRPr="00E506B2">
          <w:rPr>
            <w:noProof/>
            <w:webHidden/>
          </w:rPr>
          <w:fldChar w:fldCharType="end"/>
        </w:r>
      </w:hyperlink>
    </w:p>
    <w:p w:rsidR="00422D63" w:rsidRPr="00E506B2" w:rsidRDefault="0098412D">
      <w:pPr>
        <w:pStyle w:val="TM3"/>
        <w:tabs>
          <w:tab w:val="left" w:pos="2127"/>
          <w:tab w:val="right" w:leader="dot" w:pos="10389"/>
        </w:tabs>
        <w:rPr>
          <w:rFonts w:asciiTheme="minorHAnsi" w:eastAsiaTheme="minorEastAsia" w:hAnsiTheme="minorHAnsi" w:cstheme="minorBidi"/>
          <w:noProof/>
          <w:szCs w:val="22"/>
        </w:rPr>
      </w:pPr>
      <w:hyperlink w:anchor="_Toc81819836" w:history="1">
        <w:r w:rsidR="00422D63" w:rsidRPr="00E506B2">
          <w:rPr>
            <w:rStyle w:val="Lienhypertexte"/>
            <w:noProof/>
            <w:color w:val="auto"/>
          </w:rPr>
          <w:t>2.2.4</w:t>
        </w:r>
        <w:r w:rsidR="00422D63" w:rsidRPr="00E506B2">
          <w:rPr>
            <w:rFonts w:asciiTheme="minorHAnsi" w:eastAsiaTheme="minorEastAsia" w:hAnsiTheme="minorHAnsi" w:cstheme="minorBidi"/>
            <w:noProof/>
            <w:szCs w:val="22"/>
          </w:rPr>
          <w:tab/>
        </w:r>
        <w:r w:rsidR="00422D63" w:rsidRPr="00E506B2">
          <w:rPr>
            <w:rStyle w:val="Lienhypertexte"/>
            <w:noProof/>
            <w:color w:val="auto"/>
          </w:rPr>
          <w:t>Etude de besoins</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_Toc81819836 \h </w:instrText>
        </w:r>
        <w:r w:rsidR="00422D63" w:rsidRPr="00E506B2">
          <w:rPr>
            <w:noProof/>
            <w:webHidden/>
          </w:rPr>
        </w:r>
        <w:r w:rsidR="00422D63" w:rsidRPr="00E506B2">
          <w:rPr>
            <w:noProof/>
            <w:webHidden/>
          </w:rPr>
          <w:fldChar w:fldCharType="separate"/>
        </w:r>
        <w:r w:rsidR="009F40B3">
          <w:rPr>
            <w:noProof/>
            <w:webHidden/>
          </w:rPr>
          <w:t>7</w:t>
        </w:r>
        <w:r w:rsidR="00422D63" w:rsidRPr="00E506B2">
          <w:rPr>
            <w:noProof/>
            <w:webHidden/>
          </w:rPr>
          <w:fldChar w:fldCharType="end"/>
        </w:r>
      </w:hyperlink>
    </w:p>
    <w:p w:rsidR="00422D63" w:rsidRPr="00E506B2" w:rsidRDefault="0098412D">
      <w:pPr>
        <w:pStyle w:val="TM3"/>
        <w:tabs>
          <w:tab w:val="left" w:pos="2127"/>
          <w:tab w:val="right" w:leader="dot" w:pos="10389"/>
        </w:tabs>
        <w:rPr>
          <w:rFonts w:asciiTheme="minorHAnsi" w:eastAsiaTheme="minorEastAsia" w:hAnsiTheme="minorHAnsi" w:cstheme="minorBidi"/>
          <w:noProof/>
          <w:szCs w:val="22"/>
        </w:rPr>
      </w:pPr>
      <w:hyperlink w:anchor="_Toc81819837" w:history="1">
        <w:r w:rsidR="00422D63" w:rsidRPr="00E506B2">
          <w:rPr>
            <w:rStyle w:val="Lienhypertexte"/>
            <w:noProof/>
            <w:color w:val="auto"/>
          </w:rPr>
          <w:t>2.2.5</w:t>
        </w:r>
        <w:r w:rsidR="00422D63" w:rsidRPr="00E506B2">
          <w:rPr>
            <w:rFonts w:asciiTheme="minorHAnsi" w:eastAsiaTheme="minorEastAsia" w:hAnsiTheme="minorHAnsi" w:cstheme="minorBidi"/>
            <w:noProof/>
            <w:szCs w:val="22"/>
          </w:rPr>
          <w:tab/>
        </w:r>
        <w:r w:rsidR="00422D63" w:rsidRPr="00E506B2">
          <w:rPr>
            <w:rStyle w:val="Lienhypertexte"/>
            <w:noProof/>
            <w:color w:val="auto"/>
          </w:rPr>
          <w:t>Respect du cahier des charges</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_Toc81819837 \h </w:instrText>
        </w:r>
        <w:r w:rsidR="00422D63" w:rsidRPr="00E506B2">
          <w:rPr>
            <w:noProof/>
            <w:webHidden/>
          </w:rPr>
        </w:r>
        <w:r w:rsidR="00422D63" w:rsidRPr="00E506B2">
          <w:rPr>
            <w:noProof/>
            <w:webHidden/>
          </w:rPr>
          <w:fldChar w:fldCharType="separate"/>
        </w:r>
        <w:r w:rsidR="009F40B3">
          <w:rPr>
            <w:noProof/>
            <w:webHidden/>
          </w:rPr>
          <w:t>8</w:t>
        </w:r>
        <w:r w:rsidR="00422D63" w:rsidRPr="00E506B2">
          <w:rPr>
            <w:noProof/>
            <w:webHidden/>
          </w:rPr>
          <w:fldChar w:fldCharType="end"/>
        </w:r>
      </w:hyperlink>
    </w:p>
    <w:p w:rsidR="00422D63" w:rsidRPr="00E506B2" w:rsidRDefault="0098412D">
      <w:pPr>
        <w:pStyle w:val="TM2"/>
        <w:tabs>
          <w:tab w:val="left" w:pos="1680"/>
          <w:tab w:val="right" w:leader="dot" w:pos="10389"/>
        </w:tabs>
        <w:rPr>
          <w:rFonts w:asciiTheme="minorHAnsi" w:eastAsiaTheme="minorEastAsia" w:hAnsiTheme="minorHAnsi" w:cstheme="minorBidi"/>
          <w:b w:val="0"/>
          <w:noProof/>
          <w:szCs w:val="22"/>
        </w:rPr>
      </w:pPr>
      <w:hyperlink w:anchor="_Toc81819838" w:history="1">
        <w:r w:rsidR="00422D63" w:rsidRPr="00E506B2">
          <w:rPr>
            <w:rStyle w:val="Lienhypertexte"/>
            <w:noProof/>
            <w:color w:val="auto"/>
          </w:rPr>
          <w:t>2.3</w:t>
        </w:r>
        <w:r w:rsidR="00422D63" w:rsidRPr="00E506B2">
          <w:rPr>
            <w:rFonts w:asciiTheme="minorHAnsi" w:eastAsiaTheme="minorEastAsia" w:hAnsiTheme="minorHAnsi" w:cstheme="minorBidi"/>
            <w:b w:val="0"/>
            <w:noProof/>
            <w:szCs w:val="22"/>
          </w:rPr>
          <w:tab/>
        </w:r>
        <w:r w:rsidR="00422D63" w:rsidRPr="00E506B2">
          <w:rPr>
            <w:rStyle w:val="Lienhypertexte"/>
            <w:noProof/>
            <w:color w:val="auto"/>
          </w:rPr>
          <w:t>Volet 3 : Respect des conditions techniques  minimales d’organisation et de fonctionnement</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_Toc81819838 \h </w:instrText>
        </w:r>
        <w:r w:rsidR="00422D63" w:rsidRPr="00E506B2">
          <w:rPr>
            <w:noProof/>
            <w:webHidden/>
          </w:rPr>
        </w:r>
        <w:r w:rsidR="00422D63" w:rsidRPr="00E506B2">
          <w:rPr>
            <w:noProof/>
            <w:webHidden/>
          </w:rPr>
          <w:fldChar w:fldCharType="separate"/>
        </w:r>
        <w:r w:rsidR="009F40B3">
          <w:rPr>
            <w:noProof/>
            <w:webHidden/>
          </w:rPr>
          <w:t>9</w:t>
        </w:r>
        <w:r w:rsidR="00422D63" w:rsidRPr="00E506B2">
          <w:rPr>
            <w:noProof/>
            <w:webHidden/>
          </w:rPr>
          <w:fldChar w:fldCharType="end"/>
        </w:r>
      </w:hyperlink>
    </w:p>
    <w:p w:rsidR="00422D63" w:rsidRPr="00E506B2" w:rsidRDefault="0098412D">
      <w:pPr>
        <w:pStyle w:val="TM3"/>
        <w:tabs>
          <w:tab w:val="left" w:pos="2127"/>
          <w:tab w:val="right" w:leader="dot" w:pos="10389"/>
        </w:tabs>
        <w:rPr>
          <w:rFonts w:asciiTheme="minorHAnsi" w:eastAsiaTheme="minorEastAsia" w:hAnsiTheme="minorHAnsi" w:cstheme="minorBidi"/>
          <w:noProof/>
          <w:szCs w:val="22"/>
        </w:rPr>
      </w:pPr>
      <w:hyperlink w:anchor="_Toc81819839" w:history="1">
        <w:r w:rsidR="00422D63" w:rsidRPr="00E506B2">
          <w:rPr>
            <w:rStyle w:val="Lienhypertexte"/>
            <w:noProof/>
            <w:color w:val="auto"/>
          </w:rPr>
          <w:t>2.3.1</w:t>
        </w:r>
        <w:r w:rsidR="00422D63" w:rsidRPr="00E506B2">
          <w:rPr>
            <w:rFonts w:asciiTheme="minorHAnsi" w:eastAsiaTheme="minorEastAsia" w:hAnsiTheme="minorHAnsi" w:cstheme="minorBidi"/>
            <w:noProof/>
            <w:szCs w:val="22"/>
          </w:rPr>
          <w:tab/>
        </w:r>
        <w:r w:rsidR="00422D63" w:rsidRPr="00E506B2">
          <w:rPr>
            <w:rStyle w:val="Lienhypertexte"/>
            <w:noProof/>
            <w:color w:val="auto"/>
          </w:rPr>
          <w:t>Accompagnement de la personne</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_Toc81819839 \h </w:instrText>
        </w:r>
        <w:r w:rsidR="00422D63" w:rsidRPr="00E506B2">
          <w:rPr>
            <w:noProof/>
            <w:webHidden/>
          </w:rPr>
        </w:r>
        <w:r w:rsidR="00422D63" w:rsidRPr="00E506B2">
          <w:rPr>
            <w:noProof/>
            <w:webHidden/>
          </w:rPr>
          <w:fldChar w:fldCharType="separate"/>
        </w:r>
        <w:r w:rsidR="009F40B3">
          <w:rPr>
            <w:noProof/>
            <w:webHidden/>
          </w:rPr>
          <w:t>10</w:t>
        </w:r>
        <w:r w:rsidR="00422D63" w:rsidRPr="00E506B2">
          <w:rPr>
            <w:noProof/>
            <w:webHidden/>
          </w:rPr>
          <w:fldChar w:fldCharType="end"/>
        </w:r>
      </w:hyperlink>
    </w:p>
    <w:p w:rsidR="00422D63" w:rsidRPr="00E506B2" w:rsidRDefault="0098412D">
      <w:pPr>
        <w:pStyle w:val="TM3"/>
        <w:tabs>
          <w:tab w:val="left" w:pos="2127"/>
          <w:tab w:val="right" w:leader="dot" w:pos="10389"/>
        </w:tabs>
        <w:rPr>
          <w:rFonts w:asciiTheme="minorHAnsi" w:eastAsiaTheme="minorEastAsia" w:hAnsiTheme="minorHAnsi" w:cstheme="minorBidi"/>
          <w:noProof/>
          <w:szCs w:val="22"/>
        </w:rPr>
      </w:pPr>
      <w:hyperlink w:anchor="_Toc81819840" w:history="1">
        <w:r w:rsidR="00422D63" w:rsidRPr="00E506B2">
          <w:rPr>
            <w:rStyle w:val="Lienhypertexte"/>
            <w:noProof/>
            <w:color w:val="auto"/>
          </w:rPr>
          <w:t>2.3.2</w:t>
        </w:r>
        <w:r w:rsidR="00422D63" w:rsidRPr="00E506B2">
          <w:rPr>
            <w:rFonts w:asciiTheme="minorHAnsi" w:eastAsiaTheme="minorEastAsia" w:hAnsiTheme="minorHAnsi" w:cstheme="minorBidi"/>
            <w:noProof/>
            <w:szCs w:val="22"/>
          </w:rPr>
          <w:tab/>
        </w:r>
        <w:r w:rsidR="00422D63" w:rsidRPr="00E506B2">
          <w:rPr>
            <w:rStyle w:val="Lienhypertexte"/>
            <w:noProof/>
            <w:color w:val="auto"/>
          </w:rPr>
          <w:t>Organisation et fonctionnement interne du service d’aide et d’accompagnement à domicile</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_Toc81819840 \h </w:instrText>
        </w:r>
        <w:r w:rsidR="00422D63" w:rsidRPr="00E506B2">
          <w:rPr>
            <w:noProof/>
            <w:webHidden/>
          </w:rPr>
        </w:r>
        <w:r w:rsidR="00422D63" w:rsidRPr="00E506B2">
          <w:rPr>
            <w:noProof/>
            <w:webHidden/>
          </w:rPr>
          <w:fldChar w:fldCharType="separate"/>
        </w:r>
        <w:r w:rsidR="009F40B3">
          <w:rPr>
            <w:noProof/>
            <w:webHidden/>
          </w:rPr>
          <w:t>17</w:t>
        </w:r>
        <w:r w:rsidR="00422D63" w:rsidRPr="00E506B2">
          <w:rPr>
            <w:noProof/>
            <w:webHidden/>
          </w:rPr>
          <w:fldChar w:fldCharType="end"/>
        </w:r>
      </w:hyperlink>
    </w:p>
    <w:p w:rsidR="00422D63" w:rsidRPr="00E506B2" w:rsidRDefault="0098412D">
      <w:pPr>
        <w:pStyle w:val="TM1"/>
        <w:tabs>
          <w:tab w:val="left" w:pos="1418"/>
          <w:tab w:val="right" w:leader="dot" w:pos="10389"/>
        </w:tabs>
        <w:rPr>
          <w:rFonts w:asciiTheme="minorHAnsi" w:eastAsiaTheme="minorEastAsia" w:hAnsiTheme="minorHAnsi" w:cstheme="minorBidi"/>
          <w:b w:val="0"/>
          <w:caps w:val="0"/>
          <w:noProof/>
          <w:szCs w:val="22"/>
        </w:rPr>
      </w:pPr>
      <w:hyperlink w:anchor="_Toc81819841" w:history="1">
        <w:r w:rsidR="00422D63" w:rsidRPr="00E506B2">
          <w:rPr>
            <w:rStyle w:val="Lienhypertexte"/>
            <w:noProof/>
            <w:color w:val="auto"/>
          </w:rPr>
          <w:t>3.</w:t>
        </w:r>
        <w:r w:rsidR="00422D63" w:rsidRPr="00E506B2">
          <w:rPr>
            <w:rFonts w:asciiTheme="minorHAnsi" w:eastAsiaTheme="minorEastAsia" w:hAnsiTheme="minorHAnsi" w:cstheme="minorBidi"/>
            <w:b w:val="0"/>
            <w:caps w:val="0"/>
            <w:noProof/>
            <w:szCs w:val="22"/>
          </w:rPr>
          <w:tab/>
        </w:r>
        <w:r w:rsidR="00422D63" w:rsidRPr="00E506B2">
          <w:rPr>
            <w:rStyle w:val="Lienhypertexte"/>
            <w:noProof/>
            <w:color w:val="auto"/>
          </w:rPr>
          <w:t>Annexes</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_Toc81819841 \h </w:instrText>
        </w:r>
        <w:r w:rsidR="00422D63" w:rsidRPr="00E506B2">
          <w:rPr>
            <w:noProof/>
            <w:webHidden/>
          </w:rPr>
        </w:r>
        <w:r w:rsidR="00422D63" w:rsidRPr="00E506B2">
          <w:rPr>
            <w:noProof/>
            <w:webHidden/>
          </w:rPr>
          <w:fldChar w:fldCharType="separate"/>
        </w:r>
        <w:r w:rsidR="009F40B3">
          <w:rPr>
            <w:noProof/>
            <w:webHidden/>
          </w:rPr>
          <w:t>29</w:t>
        </w:r>
        <w:r w:rsidR="00422D63" w:rsidRPr="00E506B2">
          <w:rPr>
            <w:noProof/>
            <w:webHidden/>
          </w:rPr>
          <w:fldChar w:fldCharType="end"/>
        </w:r>
      </w:hyperlink>
    </w:p>
    <w:p w:rsidR="00422D63" w:rsidRPr="00E506B2" w:rsidRDefault="0098412D">
      <w:pPr>
        <w:pStyle w:val="TM2"/>
        <w:tabs>
          <w:tab w:val="left" w:pos="1680"/>
          <w:tab w:val="right" w:leader="dot" w:pos="10389"/>
        </w:tabs>
        <w:rPr>
          <w:rFonts w:asciiTheme="minorHAnsi" w:eastAsiaTheme="minorEastAsia" w:hAnsiTheme="minorHAnsi" w:cstheme="minorBidi"/>
          <w:b w:val="0"/>
          <w:noProof/>
          <w:szCs w:val="22"/>
        </w:rPr>
      </w:pPr>
      <w:hyperlink w:anchor="_Toc81819842" w:history="1">
        <w:r w:rsidR="00422D63" w:rsidRPr="00E506B2">
          <w:rPr>
            <w:rStyle w:val="Lienhypertexte"/>
            <w:noProof/>
            <w:color w:val="auto"/>
          </w:rPr>
          <w:t>3.1</w:t>
        </w:r>
        <w:r w:rsidR="00422D63" w:rsidRPr="00E506B2">
          <w:rPr>
            <w:rFonts w:asciiTheme="minorHAnsi" w:eastAsiaTheme="minorEastAsia" w:hAnsiTheme="minorHAnsi" w:cstheme="minorBidi"/>
            <w:b w:val="0"/>
            <w:noProof/>
            <w:szCs w:val="22"/>
          </w:rPr>
          <w:tab/>
        </w:r>
        <w:r w:rsidR="00422D63" w:rsidRPr="00E506B2">
          <w:rPr>
            <w:rStyle w:val="Lienhypertexte"/>
            <w:noProof/>
            <w:color w:val="auto"/>
          </w:rPr>
          <w:t>Pièces justificatives et transmission de la demande</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_Toc81819842 \h </w:instrText>
        </w:r>
        <w:r w:rsidR="00422D63" w:rsidRPr="00E506B2">
          <w:rPr>
            <w:noProof/>
            <w:webHidden/>
          </w:rPr>
        </w:r>
        <w:r w:rsidR="00422D63" w:rsidRPr="00E506B2">
          <w:rPr>
            <w:noProof/>
            <w:webHidden/>
          </w:rPr>
          <w:fldChar w:fldCharType="separate"/>
        </w:r>
        <w:r w:rsidR="009F40B3">
          <w:rPr>
            <w:noProof/>
            <w:webHidden/>
          </w:rPr>
          <w:t>29</w:t>
        </w:r>
        <w:r w:rsidR="00422D63" w:rsidRPr="00E506B2">
          <w:rPr>
            <w:noProof/>
            <w:webHidden/>
          </w:rPr>
          <w:fldChar w:fldCharType="end"/>
        </w:r>
      </w:hyperlink>
    </w:p>
    <w:p w:rsidR="00422D63" w:rsidRPr="00E506B2" w:rsidRDefault="0098412D">
      <w:pPr>
        <w:pStyle w:val="TM3"/>
        <w:tabs>
          <w:tab w:val="left" w:pos="2127"/>
          <w:tab w:val="right" w:leader="dot" w:pos="10389"/>
        </w:tabs>
        <w:rPr>
          <w:rFonts w:asciiTheme="minorHAnsi" w:eastAsiaTheme="minorEastAsia" w:hAnsiTheme="minorHAnsi" w:cstheme="minorBidi"/>
          <w:noProof/>
          <w:szCs w:val="22"/>
        </w:rPr>
      </w:pPr>
      <w:hyperlink w:anchor="_Toc81819843" w:history="1">
        <w:r w:rsidR="00422D63" w:rsidRPr="00E506B2">
          <w:rPr>
            <w:rStyle w:val="Lienhypertexte"/>
            <w:noProof/>
            <w:color w:val="auto"/>
          </w:rPr>
          <w:t>3.1.1</w:t>
        </w:r>
        <w:r w:rsidR="00422D63" w:rsidRPr="00E506B2">
          <w:rPr>
            <w:rFonts w:asciiTheme="minorHAnsi" w:eastAsiaTheme="minorEastAsia" w:hAnsiTheme="minorHAnsi" w:cstheme="minorBidi"/>
            <w:noProof/>
            <w:szCs w:val="22"/>
          </w:rPr>
          <w:tab/>
        </w:r>
        <w:r w:rsidR="00422D63" w:rsidRPr="00E506B2">
          <w:rPr>
            <w:rStyle w:val="Lienhypertexte"/>
            <w:noProof/>
            <w:color w:val="auto"/>
          </w:rPr>
          <w:t>Pièces obligatoires à fournir par tous les organismes :</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_Toc81819843 \h </w:instrText>
        </w:r>
        <w:r w:rsidR="00422D63" w:rsidRPr="00E506B2">
          <w:rPr>
            <w:noProof/>
            <w:webHidden/>
          </w:rPr>
        </w:r>
        <w:r w:rsidR="00422D63" w:rsidRPr="00E506B2">
          <w:rPr>
            <w:noProof/>
            <w:webHidden/>
          </w:rPr>
          <w:fldChar w:fldCharType="separate"/>
        </w:r>
        <w:r w:rsidR="009F40B3">
          <w:rPr>
            <w:noProof/>
            <w:webHidden/>
          </w:rPr>
          <w:t>29</w:t>
        </w:r>
        <w:r w:rsidR="00422D63" w:rsidRPr="00E506B2">
          <w:rPr>
            <w:noProof/>
            <w:webHidden/>
          </w:rPr>
          <w:fldChar w:fldCharType="end"/>
        </w:r>
      </w:hyperlink>
    </w:p>
    <w:p w:rsidR="00422D63" w:rsidRPr="00E506B2" w:rsidRDefault="0098412D">
      <w:pPr>
        <w:pStyle w:val="TM3"/>
        <w:tabs>
          <w:tab w:val="left" w:pos="2127"/>
          <w:tab w:val="right" w:leader="dot" w:pos="10389"/>
        </w:tabs>
        <w:rPr>
          <w:rFonts w:asciiTheme="minorHAnsi" w:eastAsiaTheme="minorEastAsia" w:hAnsiTheme="minorHAnsi" w:cstheme="minorBidi"/>
          <w:noProof/>
          <w:szCs w:val="22"/>
        </w:rPr>
      </w:pPr>
      <w:hyperlink w:anchor="_Toc81819844" w:history="1">
        <w:r w:rsidR="00422D63" w:rsidRPr="00E506B2">
          <w:rPr>
            <w:rStyle w:val="Lienhypertexte"/>
            <w:noProof/>
            <w:color w:val="auto"/>
          </w:rPr>
          <w:t>3.1.2</w:t>
        </w:r>
        <w:r w:rsidR="00422D63" w:rsidRPr="00E506B2">
          <w:rPr>
            <w:rFonts w:asciiTheme="minorHAnsi" w:eastAsiaTheme="minorEastAsia" w:hAnsiTheme="minorHAnsi" w:cstheme="minorBidi"/>
            <w:noProof/>
            <w:szCs w:val="22"/>
          </w:rPr>
          <w:tab/>
        </w:r>
        <w:r w:rsidR="00422D63" w:rsidRPr="00E506B2">
          <w:rPr>
            <w:rStyle w:val="Lienhypertexte"/>
            <w:noProof/>
            <w:color w:val="auto"/>
          </w:rPr>
          <w:t>Autres pièces obligatoires:</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_Toc81819844 \h </w:instrText>
        </w:r>
        <w:r w:rsidR="00422D63" w:rsidRPr="00E506B2">
          <w:rPr>
            <w:noProof/>
            <w:webHidden/>
          </w:rPr>
        </w:r>
        <w:r w:rsidR="00422D63" w:rsidRPr="00E506B2">
          <w:rPr>
            <w:noProof/>
            <w:webHidden/>
          </w:rPr>
          <w:fldChar w:fldCharType="separate"/>
        </w:r>
        <w:r w:rsidR="009F40B3">
          <w:rPr>
            <w:noProof/>
            <w:webHidden/>
          </w:rPr>
          <w:t>29</w:t>
        </w:r>
        <w:r w:rsidR="00422D63" w:rsidRPr="00E506B2">
          <w:rPr>
            <w:noProof/>
            <w:webHidden/>
          </w:rPr>
          <w:fldChar w:fldCharType="end"/>
        </w:r>
      </w:hyperlink>
    </w:p>
    <w:p w:rsidR="00422D63" w:rsidRPr="00E506B2" w:rsidRDefault="0098412D">
      <w:pPr>
        <w:pStyle w:val="TM3"/>
        <w:tabs>
          <w:tab w:val="left" w:pos="2127"/>
          <w:tab w:val="right" w:leader="dot" w:pos="10389"/>
        </w:tabs>
        <w:rPr>
          <w:rFonts w:asciiTheme="minorHAnsi" w:eastAsiaTheme="minorEastAsia" w:hAnsiTheme="minorHAnsi" w:cstheme="minorBidi"/>
          <w:noProof/>
          <w:szCs w:val="22"/>
        </w:rPr>
      </w:pPr>
      <w:hyperlink w:anchor="_Toc81819845" w:history="1">
        <w:r w:rsidR="00422D63" w:rsidRPr="00E506B2">
          <w:rPr>
            <w:rStyle w:val="Lienhypertexte"/>
            <w:noProof/>
            <w:color w:val="auto"/>
          </w:rPr>
          <w:t>3.1.3</w:t>
        </w:r>
        <w:r w:rsidR="00422D63" w:rsidRPr="00E506B2">
          <w:rPr>
            <w:rFonts w:asciiTheme="minorHAnsi" w:eastAsiaTheme="minorEastAsia" w:hAnsiTheme="minorHAnsi" w:cstheme="minorBidi"/>
            <w:noProof/>
            <w:szCs w:val="22"/>
          </w:rPr>
          <w:tab/>
        </w:r>
        <w:r w:rsidR="00422D63" w:rsidRPr="00E506B2">
          <w:rPr>
            <w:rStyle w:val="Lienhypertexte"/>
            <w:noProof/>
            <w:color w:val="auto"/>
          </w:rPr>
          <w:t>Grille tarifaire</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_Toc81819845 \h </w:instrText>
        </w:r>
        <w:r w:rsidR="00422D63" w:rsidRPr="00E506B2">
          <w:rPr>
            <w:noProof/>
            <w:webHidden/>
          </w:rPr>
        </w:r>
        <w:r w:rsidR="00422D63" w:rsidRPr="00E506B2">
          <w:rPr>
            <w:noProof/>
            <w:webHidden/>
          </w:rPr>
          <w:fldChar w:fldCharType="separate"/>
        </w:r>
        <w:r w:rsidR="009F40B3">
          <w:rPr>
            <w:noProof/>
            <w:webHidden/>
          </w:rPr>
          <w:t>30</w:t>
        </w:r>
        <w:r w:rsidR="00422D63" w:rsidRPr="00E506B2">
          <w:rPr>
            <w:noProof/>
            <w:webHidden/>
          </w:rPr>
          <w:fldChar w:fldCharType="end"/>
        </w:r>
      </w:hyperlink>
    </w:p>
    <w:p w:rsidR="00422D63" w:rsidRPr="00E506B2" w:rsidRDefault="0098412D">
      <w:pPr>
        <w:pStyle w:val="TM3"/>
        <w:tabs>
          <w:tab w:val="left" w:pos="2127"/>
          <w:tab w:val="right" w:leader="dot" w:pos="10389"/>
        </w:tabs>
        <w:rPr>
          <w:rFonts w:asciiTheme="minorHAnsi" w:eastAsiaTheme="minorEastAsia" w:hAnsiTheme="minorHAnsi" w:cstheme="minorBidi"/>
          <w:noProof/>
          <w:szCs w:val="22"/>
        </w:rPr>
      </w:pPr>
      <w:hyperlink w:anchor="_Toc81819846" w:history="1">
        <w:r w:rsidR="00422D63" w:rsidRPr="00E506B2">
          <w:rPr>
            <w:rStyle w:val="Lienhypertexte"/>
            <w:noProof/>
            <w:color w:val="auto"/>
          </w:rPr>
          <w:t>3.1.4</w:t>
        </w:r>
        <w:r w:rsidR="00422D63" w:rsidRPr="00E506B2">
          <w:rPr>
            <w:rFonts w:asciiTheme="minorHAnsi" w:eastAsiaTheme="minorEastAsia" w:hAnsiTheme="minorHAnsi" w:cstheme="minorBidi"/>
            <w:noProof/>
            <w:szCs w:val="22"/>
          </w:rPr>
          <w:tab/>
        </w:r>
        <w:r w:rsidR="00422D63" w:rsidRPr="00E506B2">
          <w:rPr>
            <w:rStyle w:val="Lienhypertexte"/>
            <w:noProof/>
            <w:color w:val="auto"/>
          </w:rPr>
          <w:t>Budget prévisionnel (hors demande d’habilitation au titre de l’aide sociale)</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_Toc81819846 \h </w:instrText>
        </w:r>
        <w:r w:rsidR="00422D63" w:rsidRPr="00E506B2">
          <w:rPr>
            <w:noProof/>
            <w:webHidden/>
          </w:rPr>
        </w:r>
        <w:r w:rsidR="00422D63" w:rsidRPr="00E506B2">
          <w:rPr>
            <w:noProof/>
            <w:webHidden/>
          </w:rPr>
          <w:fldChar w:fldCharType="separate"/>
        </w:r>
        <w:r w:rsidR="009F40B3">
          <w:rPr>
            <w:noProof/>
            <w:webHidden/>
          </w:rPr>
          <w:t>31</w:t>
        </w:r>
        <w:r w:rsidR="00422D63" w:rsidRPr="00E506B2">
          <w:rPr>
            <w:noProof/>
            <w:webHidden/>
          </w:rPr>
          <w:fldChar w:fldCharType="end"/>
        </w:r>
      </w:hyperlink>
    </w:p>
    <w:p w:rsidR="00422D63" w:rsidRPr="00E506B2" w:rsidRDefault="0098412D">
      <w:pPr>
        <w:pStyle w:val="TM2"/>
        <w:tabs>
          <w:tab w:val="left" w:pos="1680"/>
          <w:tab w:val="right" w:leader="dot" w:pos="10389"/>
        </w:tabs>
        <w:rPr>
          <w:rFonts w:asciiTheme="minorHAnsi" w:eastAsiaTheme="minorEastAsia" w:hAnsiTheme="minorHAnsi" w:cstheme="minorBidi"/>
          <w:b w:val="0"/>
          <w:noProof/>
          <w:szCs w:val="22"/>
        </w:rPr>
      </w:pPr>
      <w:hyperlink w:anchor="_Toc81819847" w:history="1">
        <w:r w:rsidR="00422D63" w:rsidRPr="00E506B2">
          <w:rPr>
            <w:rStyle w:val="Lienhypertexte"/>
            <w:noProof/>
            <w:color w:val="auto"/>
          </w:rPr>
          <w:t>3.2</w:t>
        </w:r>
        <w:r w:rsidR="00422D63" w:rsidRPr="00E506B2">
          <w:rPr>
            <w:rFonts w:asciiTheme="minorHAnsi" w:eastAsiaTheme="minorEastAsia" w:hAnsiTheme="minorHAnsi" w:cstheme="minorBidi"/>
            <w:b w:val="0"/>
            <w:noProof/>
            <w:szCs w:val="22"/>
          </w:rPr>
          <w:tab/>
        </w:r>
        <w:r w:rsidR="00422D63" w:rsidRPr="00E506B2">
          <w:rPr>
            <w:rStyle w:val="Lienhypertexte"/>
            <w:noProof/>
            <w:color w:val="auto"/>
          </w:rPr>
          <w:t>Informations concernant l’habilitation à l’aide sociale</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_Toc81819847 \h </w:instrText>
        </w:r>
        <w:r w:rsidR="00422D63" w:rsidRPr="00E506B2">
          <w:rPr>
            <w:noProof/>
            <w:webHidden/>
          </w:rPr>
        </w:r>
        <w:r w:rsidR="00422D63" w:rsidRPr="00E506B2">
          <w:rPr>
            <w:noProof/>
            <w:webHidden/>
          </w:rPr>
          <w:fldChar w:fldCharType="separate"/>
        </w:r>
        <w:r w:rsidR="009F40B3">
          <w:rPr>
            <w:noProof/>
            <w:webHidden/>
          </w:rPr>
          <w:t>32</w:t>
        </w:r>
        <w:r w:rsidR="00422D63" w:rsidRPr="00E506B2">
          <w:rPr>
            <w:noProof/>
            <w:webHidden/>
          </w:rPr>
          <w:fldChar w:fldCharType="end"/>
        </w:r>
      </w:hyperlink>
    </w:p>
    <w:p w:rsidR="00422D63" w:rsidRPr="00E506B2" w:rsidRDefault="0098412D">
      <w:pPr>
        <w:pStyle w:val="TM2"/>
        <w:tabs>
          <w:tab w:val="left" w:pos="1680"/>
          <w:tab w:val="right" w:leader="dot" w:pos="10389"/>
        </w:tabs>
        <w:rPr>
          <w:rFonts w:asciiTheme="minorHAnsi" w:eastAsiaTheme="minorEastAsia" w:hAnsiTheme="minorHAnsi" w:cstheme="minorBidi"/>
          <w:b w:val="0"/>
          <w:noProof/>
          <w:szCs w:val="22"/>
        </w:rPr>
      </w:pPr>
      <w:hyperlink w:anchor="_Toc81819848" w:history="1">
        <w:r w:rsidR="00422D63" w:rsidRPr="00E506B2">
          <w:rPr>
            <w:rStyle w:val="Lienhypertexte"/>
            <w:noProof/>
            <w:color w:val="auto"/>
          </w:rPr>
          <w:t>3.3</w:t>
        </w:r>
        <w:r w:rsidR="00422D63" w:rsidRPr="00E506B2">
          <w:rPr>
            <w:rFonts w:asciiTheme="minorHAnsi" w:eastAsiaTheme="minorEastAsia" w:hAnsiTheme="minorHAnsi" w:cstheme="minorBidi"/>
            <w:b w:val="0"/>
            <w:noProof/>
            <w:szCs w:val="22"/>
          </w:rPr>
          <w:tab/>
        </w:r>
        <w:r w:rsidR="00422D63" w:rsidRPr="00E506B2">
          <w:rPr>
            <w:rStyle w:val="Lienhypertexte"/>
            <w:noProof/>
            <w:color w:val="auto"/>
          </w:rPr>
          <w:t>Décret n°2016-502 du 22 avril 2016 relatif au cahier des charges national des services d’aide et d’accompagnement à domicile</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_Toc81819848 \h </w:instrText>
        </w:r>
        <w:r w:rsidR="00422D63" w:rsidRPr="00E506B2">
          <w:rPr>
            <w:noProof/>
            <w:webHidden/>
          </w:rPr>
        </w:r>
        <w:r w:rsidR="00422D63" w:rsidRPr="00E506B2">
          <w:rPr>
            <w:noProof/>
            <w:webHidden/>
          </w:rPr>
          <w:fldChar w:fldCharType="separate"/>
        </w:r>
        <w:r w:rsidR="009F40B3">
          <w:rPr>
            <w:noProof/>
            <w:webHidden/>
          </w:rPr>
          <w:t>33</w:t>
        </w:r>
        <w:r w:rsidR="00422D63" w:rsidRPr="00E506B2">
          <w:rPr>
            <w:noProof/>
            <w:webHidden/>
          </w:rPr>
          <w:fldChar w:fldCharType="end"/>
        </w:r>
      </w:hyperlink>
    </w:p>
    <w:p w:rsidR="00422D63" w:rsidRPr="00E506B2" w:rsidRDefault="0098412D">
      <w:pPr>
        <w:pStyle w:val="TM2"/>
        <w:tabs>
          <w:tab w:val="left" w:pos="1680"/>
          <w:tab w:val="right" w:leader="dot" w:pos="10389"/>
        </w:tabs>
        <w:rPr>
          <w:rFonts w:asciiTheme="minorHAnsi" w:eastAsiaTheme="minorEastAsia" w:hAnsiTheme="minorHAnsi" w:cstheme="minorBidi"/>
          <w:b w:val="0"/>
          <w:noProof/>
          <w:szCs w:val="22"/>
        </w:rPr>
      </w:pPr>
      <w:hyperlink w:anchor="_Toc81819849" w:history="1">
        <w:r w:rsidR="00422D63" w:rsidRPr="00E506B2">
          <w:rPr>
            <w:rStyle w:val="Lienhypertexte"/>
            <w:noProof/>
            <w:color w:val="auto"/>
          </w:rPr>
          <w:t>3.4</w:t>
        </w:r>
        <w:r w:rsidR="00422D63" w:rsidRPr="00E506B2">
          <w:rPr>
            <w:rFonts w:asciiTheme="minorHAnsi" w:eastAsiaTheme="minorEastAsia" w:hAnsiTheme="minorHAnsi" w:cstheme="minorBidi"/>
            <w:b w:val="0"/>
            <w:noProof/>
            <w:szCs w:val="22"/>
          </w:rPr>
          <w:tab/>
        </w:r>
        <w:r w:rsidR="00422D63" w:rsidRPr="00E506B2">
          <w:rPr>
            <w:rStyle w:val="Lienhypertexte"/>
            <w:noProof/>
            <w:color w:val="auto"/>
          </w:rPr>
          <w:t>Information sur la dématérialisation des échanges entre les Services d’aide et d’accompagnement à domicile (SAAD) et le Département de Saône-et-Loire</w:t>
        </w:r>
        <w:r w:rsidR="00422D63" w:rsidRPr="00E506B2">
          <w:rPr>
            <w:noProof/>
            <w:webHidden/>
          </w:rPr>
          <w:tab/>
        </w:r>
        <w:r w:rsidR="00422D63" w:rsidRPr="00E506B2">
          <w:rPr>
            <w:noProof/>
            <w:webHidden/>
          </w:rPr>
          <w:fldChar w:fldCharType="begin"/>
        </w:r>
        <w:r w:rsidR="00422D63" w:rsidRPr="00E506B2">
          <w:rPr>
            <w:noProof/>
            <w:webHidden/>
          </w:rPr>
          <w:instrText xml:space="preserve"> PAGEREF _Toc81819849 \h </w:instrText>
        </w:r>
        <w:r w:rsidR="00422D63" w:rsidRPr="00E506B2">
          <w:rPr>
            <w:noProof/>
            <w:webHidden/>
          </w:rPr>
        </w:r>
        <w:r w:rsidR="00422D63" w:rsidRPr="00E506B2">
          <w:rPr>
            <w:noProof/>
            <w:webHidden/>
          </w:rPr>
          <w:fldChar w:fldCharType="separate"/>
        </w:r>
        <w:r w:rsidR="009F40B3">
          <w:rPr>
            <w:noProof/>
            <w:webHidden/>
          </w:rPr>
          <w:t>42</w:t>
        </w:r>
        <w:r w:rsidR="00422D63" w:rsidRPr="00E506B2">
          <w:rPr>
            <w:noProof/>
            <w:webHidden/>
          </w:rPr>
          <w:fldChar w:fldCharType="end"/>
        </w:r>
      </w:hyperlink>
    </w:p>
    <w:p w:rsidR="00103872" w:rsidRPr="00E506B2" w:rsidRDefault="00A84CCF" w:rsidP="00BC4338">
      <w:pPr>
        <w:pStyle w:val="CORPSDETEXTE"/>
      </w:pPr>
      <w:r w:rsidRPr="00E506B2">
        <w:fldChar w:fldCharType="end"/>
      </w:r>
    </w:p>
    <w:p w:rsidR="00103872" w:rsidRPr="00E506B2" w:rsidRDefault="00103872" w:rsidP="00BC4338">
      <w:pPr>
        <w:pStyle w:val="CORPSDETEXTE"/>
      </w:pPr>
    </w:p>
    <w:p w:rsidR="00103872" w:rsidRPr="00E506B2" w:rsidRDefault="00103872" w:rsidP="00BC4338">
      <w:pPr>
        <w:pStyle w:val="CORPSDETEXTE"/>
      </w:pPr>
    </w:p>
    <w:p w:rsidR="00103872" w:rsidRPr="00E506B2" w:rsidRDefault="00103872" w:rsidP="00BC4338">
      <w:pPr>
        <w:pStyle w:val="CORPSDETEXTE"/>
      </w:pPr>
    </w:p>
    <w:p w:rsidR="00302514" w:rsidRPr="00E506B2" w:rsidRDefault="00302514" w:rsidP="00BC4338">
      <w:pPr>
        <w:pStyle w:val="CORPSDETEXTE"/>
      </w:pPr>
    </w:p>
    <w:p w:rsidR="00302514" w:rsidRPr="00E506B2" w:rsidRDefault="00302514" w:rsidP="00BC4338">
      <w:pPr>
        <w:pStyle w:val="CORPSDETEXTE"/>
      </w:pPr>
    </w:p>
    <w:p w:rsidR="00302514" w:rsidRPr="00E506B2" w:rsidRDefault="00302514" w:rsidP="00BC4338">
      <w:pPr>
        <w:pStyle w:val="CORPSDETEXTE"/>
      </w:pPr>
    </w:p>
    <w:p w:rsidR="00302514" w:rsidRPr="00E506B2" w:rsidRDefault="00302514" w:rsidP="00BC4338">
      <w:pPr>
        <w:pStyle w:val="CORPSDETEXTE"/>
      </w:pPr>
    </w:p>
    <w:p w:rsidR="00302514" w:rsidRPr="00E506B2" w:rsidRDefault="00302514" w:rsidP="00BC4338">
      <w:pPr>
        <w:pStyle w:val="CORPSDETEXTE"/>
      </w:pPr>
    </w:p>
    <w:p w:rsidR="00302514" w:rsidRPr="00E506B2" w:rsidRDefault="00302514" w:rsidP="00BC4338">
      <w:pPr>
        <w:pStyle w:val="CORPSDETEXTE"/>
      </w:pPr>
    </w:p>
    <w:p w:rsidR="00302514" w:rsidRPr="00E506B2" w:rsidRDefault="00302514" w:rsidP="00BC4338">
      <w:pPr>
        <w:pStyle w:val="CORPSDETEXTE"/>
      </w:pPr>
    </w:p>
    <w:p w:rsidR="00302514" w:rsidRPr="00E506B2" w:rsidRDefault="00302514" w:rsidP="00BC4338">
      <w:pPr>
        <w:pStyle w:val="CORPSDETEXTE"/>
      </w:pPr>
    </w:p>
    <w:p w:rsidR="00302514" w:rsidRPr="00E506B2" w:rsidRDefault="00302514" w:rsidP="00BC4338">
      <w:pPr>
        <w:pStyle w:val="CORPSDETEXTE"/>
      </w:pPr>
    </w:p>
    <w:p w:rsidR="00137293" w:rsidRPr="00E506B2" w:rsidRDefault="00137293" w:rsidP="00C47358">
      <w:pPr>
        <w:pStyle w:val="Titre1"/>
        <w:rPr>
          <w:color w:val="auto"/>
        </w:rPr>
      </w:pPr>
      <w:bookmarkStart w:id="1" w:name="_Toc81819826"/>
      <w:r w:rsidRPr="00E506B2">
        <w:rPr>
          <w:color w:val="auto"/>
        </w:rPr>
        <w:lastRenderedPageBreak/>
        <w:t>Informations utiles pour compléter votre demande</w:t>
      </w:r>
      <w:bookmarkEnd w:id="1"/>
    </w:p>
    <w:p w:rsidR="00137293" w:rsidRPr="004C2B1B" w:rsidRDefault="003C4BA2" w:rsidP="00BC4338">
      <w:pPr>
        <w:pStyle w:val="CORPSDETEXTE"/>
      </w:pPr>
      <w:r w:rsidRPr="004C2B1B">
        <w:t>Rappel</w:t>
      </w:r>
      <w:r w:rsidR="00137293" w:rsidRPr="004C2B1B">
        <w:t xml:space="preserve"> :</w:t>
      </w:r>
    </w:p>
    <w:p w:rsidR="00137293" w:rsidRPr="0034761D" w:rsidRDefault="00137293" w:rsidP="00BC4338">
      <w:pPr>
        <w:pStyle w:val="CORPSDETEXTE"/>
      </w:pPr>
    </w:p>
    <w:p w:rsidR="00EB4EC9" w:rsidRPr="0034761D" w:rsidRDefault="00137293" w:rsidP="00BC4338">
      <w:pPr>
        <w:pStyle w:val="puce"/>
        <w:numPr>
          <w:ilvl w:val="0"/>
          <w:numId w:val="17"/>
        </w:numPr>
      </w:pPr>
      <w:r w:rsidRPr="0034761D">
        <w:t>Aucune des activités soumises à l’autorisation préalable ne peut être exercée avant l’obtention de l’autorisation prévue à l’article L 313-1-1 du code de l’</w:t>
      </w:r>
      <w:r w:rsidR="00D83C5C" w:rsidRPr="0034761D">
        <w:t>action sociale et des familles.</w:t>
      </w:r>
    </w:p>
    <w:p w:rsidR="00D83C5C" w:rsidRPr="0034761D" w:rsidRDefault="00EB4EC9" w:rsidP="00BC4338">
      <w:pPr>
        <w:pStyle w:val="puce"/>
      </w:pPr>
      <w:r w:rsidRPr="0034761D">
        <w:t>La déclaration reste dans tous les cas nécessaire pour bénéficier des avantages fiscaux</w:t>
      </w:r>
      <w:r w:rsidR="00D83C5C" w:rsidRPr="0034761D">
        <w:t>.</w:t>
      </w:r>
    </w:p>
    <w:p w:rsidR="00137293" w:rsidRPr="0034761D" w:rsidRDefault="00EB4EC9" w:rsidP="00BC4338">
      <w:pPr>
        <w:pStyle w:val="puce"/>
      </w:pPr>
      <w:r w:rsidRPr="0034761D">
        <w:t xml:space="preserve">Pour pouvoir se déclarer, les organismes prestataires devront le faire en ligne via NOVA munis de leur autorisation délivrée par le Président du </w:t>
      </w:r>
      <w:r w:rsidR="00D83C5C" w:rsidRPr="0034761D">
        <w:t>Département.</w:t>
      </w:r>
    </w:p>
    <w:p w:rsidR="00137293" w:rsidRPr="0034761D" w:rsidRDefault="00137293" w:rsidP="00BC4338">
      <w:pPr>
        <w:pStyle w:val="CORPSDETEXTE"/>
      </w:pPr>
    </w:p>
    <w:p w:rsidR="00137293" w:rsidRPr="004C2B1B" w:rsidRDefault="00137293" w:rsidP="00BC4338">
      <w:pPr>
        <w:pStyle w:val="CORPSDETEXTE"/>
      </w:pPr>
      <w:r w:rsidRPr="004C2B1B">
        <w:t>Informations importantes :</w:t>
      </w:r>
    </w:p>
    <w:p w:rsidR="00137293" w:rsidRPr="004C2B1B" w:rsidRDefault="00137293" w:rsidP="00BC4338">
      <w:pPr>
        <w:pStyle w:val="CORPSDETEXTE"/>
      </w:pPr>
    </w:p>
    <w:p w:rsidR="00137293" w:rsidRPr="0034761D" w:rsidRDefault="00137293" w:rsidP="00BC4338">
      <w:pPr>
        <w:pStyle w:val="puce"/>
      </w:pPr>
      <w:r w:rsidRPr="0034761D">
        <w:t xml:space="preserve">Prendre connaissance du décret du 22 avril 2016 fixant le cahier des </w:t>
      </w:r>
      <w:r w:rsidR="003C4BA2" w:rsidRPr="0034761D">
        <w:t>charges définissant les conditions techniques minimales d’organisation et de fonctionnement</w:t>
      </w:r>
      <w:r w:rsidRPr="0034761D">
        <w:t xml:space="preserve"> des services d’aide e</w:t>
      </w:r>
      <w:r w:rsidR="003C4BA2" w:rsidRPr="0034761D">
        <w:t>t d’accompagnement à domicile prestataires</w:t>
      </w:r>
      <w:r w:rsidR="00CC1C74" w:rsidRPr="0034761D">
        <w:t xml:space="preserve"> auprès du public vulnérable</w:t>
      </w:r>
      <w:r w:rsidR="002051A3" w:rsidRPr="0034761D">
        <w:t xml:space="preserve"> (</w:t>
      </w:r>
      <w:r w:rsidR="002C67F4" w:rsidRPr="0034761D">
        <w:rPr>
          <w:i/>
        </w:rPr>
        <w:t xml:space="preserve">Département de Saône-et-Loire : demandes instruites uniquement pour les </w:t>
      </w:r>
      <w:r w:rsidR="002051A3" w:rsidRPr="0034761D">
        <w:rPr>
          <w:i/>
        </w:rPr>
        <w:t>personnes âgées et personnes en situation de handicap</w:t>
      </w:r>
      <w:r w:rsidR="00C14AB5" w:rsidRPr="0034761D">
        <w:rPr>
          <w:i/>
        </w:rPr>
        <w:t xml:space="preserve"> ou atteintes de pathologies chroniques</w:t>
      </w:r>
      <w:r w:rsidR="002051A3" w:rsidRPr="0034761D">
        <w:t>)</w:t>
      </w:r>
    </w:p>
    <w:p w:rsidR="00137293" w:rsidRPr="0034761D" w:rsidRDefault="00137293" w:rsidP="00BC4338">
      <w:pPr>
        <w:pStyle w:val="CORPSDETEXTE"/>
      </w:pPr>
    </w:p>
    <w:p w:rsidR="00137293" w:rsidRPr="0034761D" w:rsidRDefault="00137293" w:rsidP="00BC4338">
      <w:pPr>
        <w:pStyle w:val="puce"/>
      </w:pPr>
      <w:r w:rsidRPr="0034761D">
        <w:t>Compléter toutes les rubriques de ce dossier</w:t>
      </w:r>
      <w:r w:rsidR="00D83C5C" w:rsidRPr="0034761D">
        <w:t>.</w:t>
      </w:r>
    </w:p>
    <w:p w:rsidR="00137293" w:rsidRPr="0034761D" w:rsidRDefault="00137293" w:rsidP="00BC4338">
      <w:pPr>
        <w:pStyle w:val="CORPSDETEXTE"/>
      </w:pPr>
    </w:p>
    <w:p w:rsidR="00137293" w:rsidRPr="0034761D" w:rsidRDefault="00137293" w:rsidP="00BC4338">
      <w:pPr>
        <w:pStyle w:val="puce"/>
      </w:pPr>
      <w:r w:rsidRPr="0034761D">
        <w:t>Ne pas oublier de joindre toutes les pièces demandées en annexe de ce dossier</w:t>
      </w:r>
      <w:r w:rsidR="00D83C5C" w:rsidRPr="0034761D">
        <w:t>.</w:t>
      </w:r>
    </w:p>
    <w:p w:rsidR="00137293" w:rsidRPr="0034761D" w:rsidRDefault="00137293" w:rsidP="00BC4338">
      <w:pPr>
        <w:pStyle w:val="CORPSDETEXTE"/>
      </w:pPr>
    </w:p>
    <w:p w:rsidR="0099612B" w:rsidRPr="0034761D" w:rsidRDefault="00980EE2" w:rsidP="00BC4338">
      <w:pPr>
        <w:pStyle w:val="puce"/>
      </w:pPr>
      <w:r w:rsidRPr="0034761D">
        <w:t xml:space="preserve">Pour plus de renseignements, vous pouvez prendre contact avec le service chargé des services d’aide et d’accompagnement à domicile de votre Département : </w:t>
      </w:r>
      <w:r w:rsidR="00CC1C74" w:rsidRPr="0034761D">
        <w:t xml:space="preserve"> Service Domicile et Établissements au 03 85 39 57 </w:t>
      </w:r>
      <w:r w:rsidR="002051A3" w:rsidRPr="0034761D">
        <w:t>65</w:t>
      </w:r>
      <w:r w:rsidR="00A604B6" w:rsidRPr="0034761D">
        <w:t xml:space="preserve"> </w:t>
      </w:r>
      <w:r w:rsidR="00CC1C74" w:rsidRPr="0034761D">
        <w:t xml:space="preserve">ou par mél : </w:t>
      </w:r>
      <w:hyperlink r:id="rId8" w:history="1">
        <w:r w:rsidRPr="0034761D">
          <w:rPr>
            <w:rStyle w:val="Lienhypertexte"/>
            <w:color w:val="auto"/>
          </w:rPr>
          <w:t>sde@saoneetloire71.fr</w:t>
        </w:r>
      </w:hyperlink>
    </w:p>
    <w:p w:rsidR="00137293" w:rsidRPr="0034761D" w:rsidRDefault="00137293" w:rsidP="00BC4338">
      <w:pPr>
        <w:pStyle w:val="CORPSDETEXTE"/>
      </w:pPr>
    </w:p>
    <w:p w:rsidR="00137293" w:rsidRPr="004C2B1B" w:rsidRDefault="00137293" w:rsidP="00BC4338">
      <w:pPr>
        <w:pStyle w:val="CORPSDETEXTE"/>
      </w:pPr>
      <w:r w:rsidRPr="004C2B1B">
        <w:t>Transmission de votre dossier de demande :</w:t>
      </w:r>
    </w:p>
    <w:p w:rsidR="00137293" w:rsidRPr="0034761D" w:rsidRDefault="00137293" w:rsidP="00BC4338">
      <w:pPr>
        <w:pStyle w:val="CORPSDETEXTE"/>
      </w:pPr>
    </w:p>
    <w:p w:rsidR="00137293" w:rsidRPr="0034761D" w:rsidRDefault="00137293" w:rsidP="00BC4338">
      <w:pPr>
        <w:pStyle w:val="CORPSDETEXTE"/>
      </w:pPr>
      <w:r w:rsidRPr="0034761D">
        <w:t>Pour être considéré recevable, tout dossier doit être transmis impérativement  en 2 exemplaires:</w:t>
      </w:r>
    </w:p>
    <w:p w:rsidR="002166CE" w:rsidRPr="0034761D" w:rsidRDefault="002166CE" w:rsidP="00BC4338">
      <w:pPr>
        <w:pStyle w:val="CORPSDETEXTE"/>
      </w:pPr>
    </w:p>
    <w:p w:rsidR="002166CE" w:rsidRPr="0034761D" w:rsidRDefault="00137293" w:rsidP="00BC4338">
      <w:pPr>
        <w:pStyle w:val="puce"/>
      </w:pPr>
      <w:r w:rsidRPr="0034761D">
        <w:t>1 exemplair</w:t>
      </w:r>
      <w:r w:rsidR="00CC1C74" w:rsidRPr="0034761D">
        <w:t>e papier à l’adresse suivante :</w:t>
      </w:r>
      <w:r w:rsidR="00E10962" w:rsidRPr="0034761D">
        <w:t xml:space="preserve"> </w:t>
      </w:r>
      <w:r w:rsidR="00CC1C74" w:rsidRPr="0034761D">
        <w:t>Département de Saône-et-Loire / Service Domicile et Établissements / Espace Duhesme / 18 rue de Flacé</w:t>
      </w:r>
      <w:r w:rsidR="00AB5C78" w:rsidRPr="0034761D">
        <w:t xml:space="preserve"> / </w:t>
      </w:r>
      <w:r w:rsidR="00CC1C74" w:rsidRPr="0034761D">
        <w:t>71026 Mâcon Cedex 9</w:t>
      </w:r>
    </w:p>
    <w:p w:rsidR="00E10962" w:rsidRPr="0034761D" w:rsidRDefault="00E10962" w:rsidP="00BC4338">
      <w:pPr>
        <w:pStyle w:val="puce"/>
      </w:pPr>
    </w:p>
    <w:p w:rsidR="00137293" w:rsidRPr="0034761D" w:rsidRDefault="00CC1C74" w:rsidP="00BC4338">
      <w:pPr>
        <w:pStyle w:val="puce"/>
      </w:pPr>
      <w:r w:rsidRPr="0034761D">
        <w:t xml:space="preserve">Et </w:t>
      </w:r>
      <w:r w:rsidR="00137293" w:rsidRPr="0034761D">
        <w:t>1 exemplaire par voie électronique à l’adresse mél suivante : sde@</w:t>
      </w:r>
      <w:r w:rsidR="008C7924" w:rsidRPr="0034761D">
        <w:t>saoneetloire</w:t>
      </w:r>
      <w:r w:rsidR="00137293" w:rsidRPr="0034761D">
        <w:t>71.fr</w:t>
      </w:r>
    </w:p>
    <w:p w:rsidR="00137293" w:rsidRPr="0034761D" w:rsidRDefault="00137293" w:rsidP="00BC4338">
      <w:pPr>
        <w:pStyle w:val="CORPSDETEXTE"/>
      </w:pPr>
    </w:p>
    <w:p w:rsidR="00137293" w:rsidRPr="004C2B1B" w:rsidRDefault="00137293" w:rsidP="00BC4338">
      <w:pPr>
        <w:pStyle w:val="CORPSDETEXTE"/>
      </w:pPr>
      <w:r w:rsidRPr="004C2B1B">
        <w:t>A réception de votre dossier, vous allez recevoir :</w:t>
      </w:r>
    </w:p>
    <w:p w:rsidR="00137293" w:rsidRPr="0034761D" w:rsidRDefault="00137293" w:rsidP="00BC4338">
      <w:pPr>
        <w:pStyle w:val="CORPSDETEXTE"/>
      </w:pPr>
    </w:p>
    <w:p w:rsidR="00422196" w:rsidRPr="0034761D" w:rsidRDefault="00C47358" w:rsidP="00BC4338">
      <w:pPr>
        <w:pStyle w:val="puce"/>
      </w:pPr>
      <w:r w:rsidRPr="0034761D">
        <w:t>U</w:t>
      </w:r>
      <w:r w:rsidR="00137293" w:rsidRPr="0034761D">
        <w:t>n courrier</w:t>
      </w:r>
      <w:r w:rsidR="00AB5C78" w:rsidRPr="0034761D">
        <w:t xml:space="preserve"> ou courriel</w:t>
      </w:r>
      <w:r w:rsidR="00137293" w:rsidRPr="0034761D">
        <w:t xml:space="preserve"> accusant réception de votre dossier, qui précisera le cas échéant les informations et documents manquants</w:t>
      </w:r>
      <w:r w:rsidR="00AB5C78" w:rsidRPr="0034761D">
        <w:t>, les éléments à compléter ou expliciter..</w:t>
      </w:r>
      <w:r w:rsidR="00137293" w:rsidRPr="0034761D">
        <w:t>.</w:t>
      </w:r>
      <w:r w:rsidR="00422196" w:rsidRPr="0034761D">
        <w:t xml:space="preserve"> (tout dossier incomplet ne pourra pas être instruit) ;</w:t>
      </w:r>
    </w:p>
    <w:p w:rsidR="00137293" w:rsidRPr="0034761D" w:rsidRDefault="00422196" w:rsidP="00BC4338">
      <w:pPr>
        <w:pStyle w:val="puce"/>
      </w:pPr>
      <w:r w:rsidRPr="0034761D">
        <w:t xml:space="preserve">Puis un </w:t>
      </w:r>
      <w:r w:rsidR="00137293" w:rsidRPr="0034761D">
        <w:t>courrier vous indiquant la date à partir de laquelle est calculé le délai de trois mois durant lequel l’admini</w:t>
      </w:r>
      <w:r w:rsidR="00C47358" w:rsidRPr="0034761D">
        <w:t xml:space="preserve">stration doit statuer sur votre </w:t>
      </w:r>
      <w:r w:rsidR="00137293" w:rsidRPr="0034761D">
        <w:t xml:space="preserve">demande d’autorisation </w:t>
      </w:r>
      <w:r w:rsidR="000A33D5" w:rsidRPr="0034761D">
        <w:t xml:space="preserve">(si votre dossier est </w:t>
      </w:r>
      <w:r w:rsidR="005B0636" w:rsidRPr="0034761D">
        <w:t xml:space="preserve">déclaré </w:t>
      </w:r>
      <w:r w:rsidR="000A33D5" w:rsidRPr="0034761D">
        <w:t>complet). L</w:t>
      </w:r>
      <w:r w:rsidR="00137293" w:rsidRPr="0034761D">
        <w:t>e silence de l’administration à l’issue de ce délai vaut rejet.</w:t>
      </w:r>
    </w:p>
    <w:p w:rsidR="00137293" w:rsidRPr="0034761D" w:rsidRDefault="00137293" w:rsidP="00BC4338">
      <w:pPr>
        <w:pStyle w:val="CORPSDETEXTE"/>
      </w:pPr>
    </w:p>
    <w:p w:rsidR="00137293" w:rsidRPr="004C2B1B" w:rsidRDefault="00137293" w:rsidP="00BC4338">
      <w:pPr>
        <w:pStyle w:val="CORPSDETEXTE"/>
      </w:pPr>
      <w:r w:rsidRPr="004C2B1B">
        <w:t>Pour solliciter l’habilitation au titre de l’aide sociale, se reporter à l’annexe complémentaire correspondante</w:t>
      </w:r>
      <w:r w:rsidR="00B82E01" w:rsidRPr="004C2B1B">
        <w:t>.</w:t>
      </w:r>
    </w:p>
    <w:p w:rsidR="00AB0395" w:rsidRPr="00E506B2" w:rsidRDefault="00AB0395" w:rsidP="00BC4338">
      <w:pPr>
        <w:pStyle w:val="CORPSDETEXTE"/>
      </w:pPr>
    </w:p>
    <w:p w:rsidR="0091487F" w:rsidRPr="00E506B2" w:rsidRDefault="0091487F" w:rsidP="00BC4338">
      <w:pPr>
        <w:pStyle w:val="CORPSDETEXTE"/>
      </w:pPr>
    </w:p>
    <w:p w:rsidR="00137293" w:rsidRPr="00E506B2" w:rsidRDefault="00137293" w:rsidP="00103872">
      <w:pPr>
        <w:pStyle w:val="Titre1"/>
        <w:rPr>
          <w:color w:val="auto"/>
        </w:rPr>
      </w:pPr>
      <w:bookmarkStart w:id="2" w:name="_Toc81819827"/>
      <w:r w:rsidRPr="00E506B2">
        <w:rPr>
          <w:color w:val="auto"/>
        </w:rPr>
        <w:lastRenderedPageBreak/>
        <w:t>Dossier demande d’autorisation à remplir</w:t>
      </w:r>
      <w:bookmarkEnd w:id="2"/>
    </w:p>
    <w:p w:rsidR="00C06779" w:rsidRPr="00E506B2" w:rsidRDefault="00C06779" w:rsidP="00C06779"/>
    <w:p w:rsidR="00137293" w:rsidRPr="00E506B2" w:rsidRDefault="00137293" w:rsidP="00925E1A">
      <w:pPr>
        <w:pStyle w:val="Titre2"/>
      </w:pPr>
      <w:bookmarkStart w:id="3" w:name="_Toc81819828"/>
      <w:r w:rsidRPr="00E506B2">
        <w:t>Volet 1 : identification de l’organisme</w:t>
      </w:r>
      <w:bookmarkEnd w:id="3"/>
    </w:p>
    <w:p w:rsidR="00C06779" w:rsidRPr="00E506B2" w:rsidRDefault="00C06779" w:rsidP="00C06779"/>
    <w:p w:rsidR="00FB536D" w:rsidRPr="00E506B2" w:rsidRDefault="00D6508B" w:rsidP="002C67F4">
      <w:pPr>
        <w:pStyle w:val="Titre3"/>
        <w:rPr>
          <w:color w:val="auto"/>
        </w:rPr>
      </w:pPr>
      <w:bookmarkStart w:id="4" w:name="_Toc81819829"/>
      <w:r w:rsidRPr="00E506B2">
        <w:rPr>
          <w:color w:val="auto"/>
        </w:rPr>
        <w:t>Identification de la structure</w:t>
      </w:r>
      <w:bookmarkEnd w:id="4"/>
    </w:p>
    <w:p w:rsidR="00137293" w:rsidRPr="00E506B2" w:rsidRDefault="00137293" w:rsidP="00BC4338">
      <w:pPr>
        <w:pStyle w:val="CORPSDETEXTE"/>
      </w:pPr>
    </w:p>
    <w:p w:rsidR="00137293" w:rsidRPr="007D2A29" w:rsidRDefault="00137293" w:rsidP="00BC4338">
      <w:pPr>
        <w:pStyle w:val="CORPSDETEXTE"/>
      </w:pPr>
      <w:r w:rsidRPr="00382E0F">
        <w:t>Nom de la structure :</w:t>
      </w:r>
      <w:r w:rsidR="00FB536D" w:rsidRPr="00382E0F">
        <w:tab/>
      </w:r>
      <w:r w:rsidR="00FA6158" w:rsidRPr="00382E0F">
        <w:tab/>
      </w:r>
      <w:sdt>
        <w:sdtPr>
          <w:rPr>
            <w:rStyle w:val="CharacterStyle12"/>
            <w:b/>
          </w:rPr>
          <w:id w:val="928164147"/>
          <w:placeholder>
            <w:docPart w:val="A2E9DBF5C1AD4B589BCFC72A706A431E"/>
          </w:placeholder>
          <w:showingPlcHdr/>
        </w:sdtPr>
        <w:sdtEndPr>
          <w:rPr>
            <w:rStyle w:val="CharacterStyle12"/>
            <w:b w:val="0"/>
          </w:rPr>
        </w:sdtEndPr>
        <w:sdtContent>
          <w:r w:rsidR="00C109BE" w:rsidRPr="007D2A29">
            <w:rPr>
              <w:rStyle w:val="Textedelespacerserv"/>
              <w:color w:val="auto"/>
            </w:rPr>
            <w:t>Cliquez ici pour taper du texte.</w:t>
          </w:r>
        </w:sdtContent>
      </w:sdt>
      <w:r w:rsidR="00FB536D" w:rsidRPr="007D2A29">
        <w:tab/>
      </w:r>
      <w:r w:rsidR="00FB536D" w:rsidRPr="007D2A29">
        <w:tab/>
        <w:t xml:space="preserve"> </w:t>
      </w:r>
    </w:p>
    <w:p w:rsidR="0052230D" w:rsidRPr="007D2A29" w:rsidRDefault="0052230D" w:rsidP="00BC4338">
      <w:pPr>
        <w:pStyle w:val="CORPSDETEXTE"/>
      </w:pPr>
      <w:r w:rsidRPr="007D2A29">
        <w:t>Sigle :</w:t>
      </w:r>
      <w:r w:rsidR="00FB536D" w:rsidRPr="007D2A29">
        <w:tab/>
      </w:r>
      <w:r w:rsidR="00FB536D" w:rsidRPr="007D2A29">
        <w:tab/>
      </w:r>
      <w:r w:rsidR="00FB536D" w:rsidRPr="007D2A29">
        <w:tab/>
      </w:r>
      <w:r w:rsidR="00FB536D" w:rsidRPr="007D2A29">
        <w:tab/>
      </w:r>
      <w:r w:rsidR="00FB536D" w:rsidRPr="007D2A29">
        <w:tab/>
      </w:r>
      <w:sdt>
        <w:sdtPr>
          <w:rPr>
            <w:rStyle w:val="CharacterStyle12"/>
          </w:rPr>
          <w:id w:val="21739303"/>
          <w:placeholder>
            <w:docPart w:val="1F511033B1AE428E9E95C5C88FD2DA7A"/>
          </w:placeholder>
          <w:showingPlcHdr/>
        </w:sdtPr>
        <w:sdtEndPr>
          <w:rPr>
            <w:rStyle w:val="CharacterStyle12"/>
          </w:rPr>
        </w:sdtEndPr>
        <w:sdtContent>
          <w:r w:rsidR="00FB536D" w:rsidRPr="007D2A29">
            <w:rPr>
              <w:rStyle w:val="Textedelespacerserv"/>
              <w:color w:val="auto"/>
            </w:rPr>
            <w:t>Cliquez ici pour taper du texte.</w:t>
          </w:r>
        </w:sdtContent>
      </w:sdt>
    </w:p>
    <w:p w:rsidR="00137293" w:rsidRPr="007D2A29" w:rsidRDefault="00137293" w:rsidP="00BC4338">
      <w:pPr>
        <w:pStyle w:val="CORPSDETEXTE"/>
      </w:pPr>
      <w:r w:rsidRPr="007D2A29">
        <w:t xml:space="preserve">Statut : </w:t>
      </w:r>
      <w:r w:rsidR="00FB536D" w:rsidRPr="007D2A29">
        <w:t xml:space="preserve"> </w:t>
      </w:r>
      <w:r w:rsidR="00FB536D" w:rsidRPr="007D2A29">
        <w:rPr>
          <w:rStyle w:val="CharacterStyle12"/>
        </w:rPr>
        <w:tab/>
      </w:r>
      <w:r w:rsidR="00FB536D" w:rsidRPr="007D2A29">
        <w:rPr>
          <w:rStyle w:val="CharacterStyle12"/>
        </w:rPr>
        <w:tab/>
      </w:r>
      <w:r w:rsidR="0029506C" w:rsidRPr="007D2A29">
        <w:rPr>
          <w:rStyle w:val="CharacterStyle12"/>
        </w:rPr>
        <w:tab/>
      </w:r>
      <w:r w:rsidR="00FB536D" w:rsidRPr="007D2A29">
        <w:rPr>
          <w:rStyle w:val="CharacterStyle12"/>
        </w:rPr>
        <w:tab/>
      </w:r>
      <w:sdt>
        <w:sdtPr>
          <w:rPr>
            <w:rStyle w:val="CharacterStyle12"/>
          </w:rPr>
          <w:id w:val="-1138641543"/>
          <w:placeholder>
            <w:docPart w:val="5D7E26C463524EF19292BA71B7C10C14"/>
          </w:placeholder>
          <w:showingPlcHdr/>
        </w:sdtPr>
        <w:sdtEndPr>
          <w:rPr>
            <w:rStyle w:val="CharacterStyle12"/>
          </w:rPr>
        </w:sdtEndPr>
        <w:sdtContent>
          <w:r w:rsidR="00FB536D" w:rsidRPr="007D2A29">
            <w:rPr>
              <w:rStyle w:val="Textedelespacerserv"/>
              <w:color w:val="auto"/>
            </w:rPr>
            <w:t>Cliquez ici pour taper du texte.</w:t>
          </w:r>
        </w:sdtContent>
      </w:sdt>
    </w:p>
    <w:p w:rsidR="0052230D" w:rsidRPr="007D2A29" w:rsidRDefault="0052230D" w:rsidP="00BC4338">
      <w:pPr>
        <w:pStyle w:val="CORPSDETEXTE"/>
      </w:pPr>
      <w:r w:rsidRPr="007D2A29">
        <w:t>Objet :</w:t>
      </w:r>
      <w:r w:rsidR="00FB536D" w:rsidRPr="007D2A29">
        <w:t xml:space="preserve"> </w:t>
      </w:r>
      <w:r w:rsidR="00FB536D" w:rsidRPr="007D2A29">
        <w:rPr>
          <w:rStyle w:val="CharacterStyle12"/>
        </w:rPr>
        <w:tab/>
      </w:r>
      <w:r w:rsidR="00FB536D" w:rsidRPr="007D2A29">
        <w:rPr>
          <w:rStyle w:val="CharacterStyle12"/>
        </w:rPr>
        <w:tab/>
      </w:r>
      <w:r w:rsidR="0029506C" w:rsidRPr="007D2A29">
        <w:rPr>
          <w:rStyle w:val="CharacterStyle12"/>
        </w:rPr>
        <w:tab/>
      </w:r>
      <w:r w:rsidR="00FB536D" w:rsidRPr="007D2A29">
        <w:rPr>
          <w:rStyle w:val="CharacterStyle12"/>
        </w:rPr>
        <w:tab/>
      </w:r>
      <w:sdt>
        <w:sdtPr>
          <w:rPr>
            <w:rStyle w:val="CharacterStyle12"/>
          </w:rPr>
          <w:id w:val="577184959"/>
          <w:placeholder>
            <w:docPart w:val="59BEBA36838843DB87CD0818D8F870CD"/>
          </w:placeholder>
          <w:showingPlcHdr/>
        </w:sdtPr>
        <w:sdtEndPr>
          <w:rPr>
            <w:rStyle w:val="CharacterStyle12"/>
          </w:rPr>
        </w:sdtEndPr>
        <w:sdtContent>
          <w:r w:rsidR="00FB536D" w:rsidRPr="007D2A29">
            <w:rPr>
              <w:rStyle w:val="Textedelespacerserv"/>
              <w:color w:val="auto"/>
            </w:rPr>
            <w:t>Cliquez ici pour taper du texte.</w:t>
          </w:r>
        </w:sdtContent>
      </w:sdt>
    </w:p>
    <w:p w:rsidR="005F61C2" w:rsidRPr="00E506B2" w:rsidRDefault="005F61C2" w:rsidP="00BC4338">
      <w:pPr>
        <w:pStyle w:val="CORPSDETEXTE"/>
      </w:pPr>
    </w:p>
    <w:p w:rsidR="00137293" w:rsidRPr="00382E0F" w:rsidRDefault="00137293" w:rsidP="00BC4338">
      <w:pPr>
        <w:pStyle w:val="CORPSDETEXTE"/>
      </w:pPr>
      <w:r w:rsidRPr="00382E0F">
        <w:t xml:space="preserve">Date de création de la structure : </w:t>
      </w:r>
      <w:r w:rsidR="00FB536D" w:rsidRPr="00382E0F">
        <w:tab/>
      </w:r>
      <w:sdt>
        <w:sdtPr>
          <w:rPr>
            <w:rStyle w:val="CharacterStyle12"/>
          </w:rPr>
          <w:id w:val="937568834"/>
          <w:placeholder>
            <w:docPart w:val="5039639458FB4491991A3F204497530C"/>
          </w:placeholder>
          <w:showingPlcHdr/>
        </w:sdtPr>
        <w:sdtEndPr>
          <w:rPr>
            <w:rStyle w:val="CharacterStyle12"/>
          </w:rPr>
        </w:sdtEndPr>
        <w:sdtContent>
          <w:r w:rsidR="00FB536D" w:rsidRPr="00382E0F">
            <w:rPr>
              <w:rStyle w:val="Textedelespacerserv"/>
              <w:color w:val="auto"/>
            </w:rPr>
            <w:t>Cliquez ici pour taper du texte.</w:t>
          </w:r>
        </w:sdtContent>
      </w:sdt>
    </w:p>
    <w:p w:rsidR="005F61C2" w:rsidRPr="00382E0F" w:rsidRDefault="005F61C2" w:rsidP="00BC4338">
      <w:pPr>
        <w:pStyle w:val="CORPSDETEXTE"/>
      </w:pPr>
    </w:p>
    <w:p w:rsidR="005F61C2" w:rsidRPr="00382E0F" w:rsidRDefault="005F61C2" w:rsidP="00BC4338">
      <w:pPr>
        <w:pStyle w:val="CORPSDETEXTE"/>
      </w:pPr>
      <w:r w:rsidRPr="00382E0F">
        <w:t>Numéro de SIREN :</w:t>
      </w:r>
      <w:r w:rsidR="00FB536D" w:rsidRPr="00382E0F">
        <w:t xml:space="preserve"> </w:t>
      </w:r>
      <w:r w:rsidR="00FB536D" w:rsidRPr="00382E0F">
        <w:tab/>
      </w:r>
      <w:r w:rsidR="00FB536D" w:rsidRPr="00382E0F">
        <w:tab/>
      </w:r>
      <w:r w:rsidR="00FB536D" w:rsidRPr="00382E0F">
        <w:tab/>
      </w:r>
      <w:sdt>
        <w:sdtPr>
          <w:rPr>
            <w:rStyle w:val="CharacterStyle12"/>
          </w:rPr>
          <w:id w:val="1247846382"/>
          <w:placeholder>
            <w:docPart w:val="5501096F7CB54C9BA84237608D331997"/>
          </w:placeholder>
          <w:showingPlcHdr/>
        </w:sdtPr>
        <w:sdtEndPr>
          <w:rPr>
            <w:rStyle w:val="CharacterStyle12"/>
          </w:rPr>
        </w:sdtEndPr>
        <w:sdtContent>
          <w:r w:rsidR="00DC26C5" w:rsidRPr="00382E0F">
            <w:rPr>
              <w:rStyle w:val="Textedelespacerserv"/>
              <w:color w:val="auto"/>
            </w:rPr>
            <w:t>Cliquez ici pour taper du texte.</w:t>
          </w:r>
        </w:sdtContent>
      </w:sdt>
    </w:p>
    <w:p w:rsidR="00FB536D" w:rsidRPr="00382E0F" w:rsidRDefault="005F61C2" w:rsidP="00BC4338">
      <w:pPr>
        <w:pStyle w:val="CORPSDETEXTE"/>
      </w:pPr>
      <w:r w:rsidRPr="00382E0F">
        <w:t>Numéro de SIRET :</w:t>
      </w:r>
      <w:r w:rsidR="00FB536D" w:rsidRPr="00382E0F">
        <w:tab/>
      </w:r>
      <w:r w:rsidR="00FB536D" w:rsidRPr="00382E0F">
        <w:tab/>
      </w:r>
      <w:r w:rsidR="00FB536D" w:rsidRPr="00382E0F">
        <w:tab/>
      </w:r>
      <w:sdt>
        <w:sdtPr>
          <w:rPr>
            <w:rStyle w:val="CharacterStyle12"/>
          </w:rPr>
          <w:id w:val="-540979793"/>
          <w:placeholder>
            <w:docPart w:val="F2767DE5B1854A95957C035476792431"/>
          </w:placeholder>
          <w:showingPlcHdr/>
        </w:sdtPr>
        <w:sdtEndPr>
          <w:rPr>
            <w:rStyle w:val="CharacterStyle12"/>
          </w:rPr>
        </w:sdtEndPr>
        <w:sdtContent>
          <w:r w:rsidR="00FB536D" w:rsidRPr="00382E0F">
            <w:rPr>
              <w:rStyle w:val="Textedelespacerserv"/>
              <w:color w:val="auto"/>
            </w:rPr>
            <w:t>Cliquez ici pour taper du texte.</w:t>
          </w:r>
        </w:sdtContent>
      </w:sdt>
    </w:p>
    <w:p w:rsidR="00C1047B" w:rsidRPr="00382E0F" w:rsidRDefault="00C1047B" w:rsidP="00BC4338">
      <w:pPr>
        <w:pStyle w:val="CORPSDETEXTE"/>
      </w:pPr>
      <w:r w:rsidRPr="00382E0F">
        <w:t>Numéro de FINESS :</w:t>
      </w:r>
      <w:r w:rsidR="00FB536D" w:rsidRPr="00382E0F">
        <w:t xml:space="preserve"> </w:t>
      </w:r>
      <w:r w:rsidR="0029506C" w:rsidRPr="00382E0F">
        <w:tab/>
      </w:r>
      <w:r w:rsidR="00FB536D" w:rsidRPr="00382E0F">
        <w:tab/>
      </w:r>
      <w:sdt>
        <w:sdtPr>
          <w:rPr>
            <w:rStyle w:val="CharacterStyle12"/>
          </w:rPr>
          <w:id w:val="1591503908"/>
          <w:placeholder>
            <w:docPart w:val="8A63C988E9A048F3A3C8CA3962C47931"/>
          </w:placeholder>
          <w:showingPlcHdr/>
        </w:sdtPr>
        <w:sdtEndPr>
          <w:rPr>
            <w:rStyle w:val="CharacterStyle12"/>
          </w:rPr>
        </w:sdtEndPr>
        <w:sdtContent>
          <w:r w:rsidR="00FB536D" w:rsidRPr="00382E0F">
            <w:rPr>
              <w:rStyle w:val="Textedelespacerserv"/>
              <w:color w:val="auto"/>
            </w:rPr>
            <w:t>Cliquez ici pour taper du texte.</w:t>
          </w:r>
        </w:sdtContent>
      </w:sdt>
    </w:p>
    <w:p w:rsidR="00C1047B" w:rsidRPr="00382E0F" w:rsidRDefault="00C1047B" w:rsidP="00BC4338">
      <w:pPr>
        <w:pStyle w:val="CORPSDETEXTE"/>
      </w:pPr>
      <w:r w:rsidRPr="00382E0F">
        <w:t>Code NAF :</w:t>
      </w:r>
      <w:r w:rsidR="00FB536D" w:rsidRPr="00382E0F">
        <w:t xml:space="preserve"> </w:t>
      </w:r>
      <w:r w:rsidR="00FB536D" w:rsidRPr="00382E0F">
        <w:tab/>
      </w:r>
      <w:r w:rsidR="00FB536D" w:rsidRPr="00382E0F">
        <w:tab/>
      </w:r>
      <w:r w:rsidR="00FB536D" w:rsidRPr="00382E0F">
        <w:tab/>
      </w:r>
      <w:r w:rsidR="00FB536D" w:rsidRPr="00382E0F">
        <w:tab/>
      </w:r>
      <w:sdt>
        <w:sdtPr>
          <w:rPr>
            <w:rStyle w:val="CharacterStyle12"/>
          </w:rPr>
          <w:id w:val="29384520"/>
          <w:placeholder>
            <w:docPart w:val="F1F81A2F897C4E3E9230AB9E21FDA881"/>
          </w:placeholder>
          <w:showingPlcHdr/>
        </w:sdtPr>
        <w:sdtEndPr>
          <w:rPr>
            <w:rStyle w:val="CharacterStyle12"/>
          </w:rPr>
        </w:sdtEndPr>
        <w:sdtContent>
          <w:r w:rsidR="00FB536D" w:rsidRPr="00382E0F">
            <w:rPr>
              <w:rStyle w:val="Textedelespacerserv"/>
              <w:color w:val="auto"/>
            </w:rPr>
            <w:t>Cliquez ici pour taper du texte.</w:t>
          </w:r>
        </w:sdtContent>
      </w:sdt>
    </w:p>
    <w:p w:rsidR="005F61C2" w:rsidRPr="00382E0F" w:rsidRDefault="00C1047B" w:rsidP="00BC4338">
      <w:pPr>
        <w:pStyle w:val="CORPSDETEXTE"/>
      </w:pPr>
      <w:r w:rsidRPr="00382E0F">
        <w:t>Identifiant CNAV (</w:t>
      </w:r>
      <w:r w:rsidRPr="00382E0F">
        <w:rPr>
          <w:sz w:val="18"/>
          <w:szCs w:val="18"/>
        </w:rPr>
        <w:t>si conventionné</w:t>
      </w:r>
      <w:r w:rsidRPr="00382E0F">
        <w:t>) :</w:t>
      </w:r>
      <w:r w:rsidR="00CF67EF" w:rsidRPr="00382E0F">
        <w:tab/>
      </w:r>
      <w:sdt>
        <w:sdtPr>
          <w:rPr>
            <w:rStyle w:val="CharacterStyle12"/>
          </w:rPr>
          <w:id w:val="-183987091"/>
          <w:placeholder>
            <w:docPart w:val="F3E6897976FE4130BB2BD3A4535E444B"/>
          </w:placeholder>
          <w:showingPlcHdr/>
        </w:sdtPr>
        <w:sdtEndPr>
          <w:rPr>
            <w:rStyle w:val="CharacterStyle12"/>
          </w:rPr>
        </w:sdtEndPr>
        <w:sdtContent>
          <w:r w:rsidR="00FB536D" w:rsidRPr="00382E0F">
            <w:rPr>
              <w:rStyle w:val="Textedelespacerserv"/>
              <w:color w:val="auto"/>
            </w:rPr>
            <w:t>Cliquez ici pour taper du texte.</w:t>
          </w:r>
        </w:sdtContent>
      </w:sdt>
    </w:p>
    <w:p w:rsidR="00FB536D" w:rsidRPr="00382E0F" w:rsidRDefault="00FB536D" w:rsidP="00BC4338">
      <w:pPr>
        <w:pStyle w:val="CORPSDETEXTE"/>
      </w:pPr>
    </w:p>
    <w:p w:rsidR="005F61C2" w:rsidRPr="00382E0F" w:rsidRDefault="005F61C2" w:rsidP="00BC4338">
      <w:pPr>
        <w:pStyle w:val="CORPSDETEXTE"/>
      </w:pPr>
      <w:r w:rsidRPr="00382E0F">
        <w:t>Si association :</w:t>
      </w:r>
    </w:p>
    <w:p w:rsidR="00C06779" w:rsidRPr="00382E0F" w:rsidRDefault="00C06779" w:rsidP="00BC4338">
      <w:pPr>
        <w:pStyle w:val="CORPSDETEXTE"/>
      </w:pPr>
    </w:p>
    <w:p w:rsidR="005F61C2" w:rsidRPr="00382E0F" w:rsidRDefault="005F61C2" w:rsidP="00BC4338">
      <w:pPr>
        <w:pStyle w:val="CORPSDETEXTE"/>
        <w:numPr>
          <w:ilvl w:val="0"/>
          <w:numId w:val="16"/>
        </w:numPr>
        <w:rPr>
          <w:rStyle w:val="CharacterStyle12"/>
          <w:sz w:val="22"/>
        </w:rPr>
      </w:pPr>
      <w:r w:rsidRPr="00382E0F">
        <w:t>Numéro RNA ou déclaration en Préfecture :</w:t>
      </w:r>
      <w:r w:rsidR="00FB536D" w:rsidRPr="00382E0F">
        <w:tab/>
      </w:r>
      <w:sdt>
        <w:sdtPr>
          <w:rPr>
            <w:rStyle w:val="CharacterStyle12"/>
          </w:rPr>
          <w:id w:val="-314339231"/>
          <w:placeholder>
            <w:docPart w:val="7C46A856FB46426E85F2EC81598C71E4"/>
          </w:placeholder>
          <w:showingPlcHdr/>
        </w:sdtPr>
        <w:sdtEndPr>
          <w:rPr>
            <w:rStyle w:val="CharacterStyle12"/>
          </w:rPr>
        </w:sdtEndPr>
        <w:sdtContent>
          <w:r w:rsidR="00FB536D" w:rsidRPr="00382E0F">
            <w:rPr>
              <w:rStyle w:val="Textedelespacerserv"/>
              <w:color w:val="auto"/>
            </w:rPr>
            <w:t>Cliquez ici pour taper du texte.</w:t>
          </w:r>
        </w:sdtContent>
      </w:sdt>
    </w:p>
    <w:p w:rsidR="00C06779" w:rsidRPr="00382E0F" w:rsidRDefault="00C06779" w:rsidP="00BC4338">
      <w:pPr>
        <w:pStyle w:val="CORPSDETEXTE"/>
      </w:pPr>
    </w:p>
    <w:p w:rsidR="005F61C2" w:rsidRPr="00382E0F" w:rsidRDefault="005F61C2" w:rsidP="00BC4338">
      <w:pPr>
        <w:pStyle w:val="CORPSDETEXTE"/>
        <w:numPr>
          <w:ilvl w:val="0"/>
          <w:numId w:val="16"/>
        </w:numPr>
        <w:rPr>
          <w:rStyle w:val="CharacterStyle12"/>
          <w:sz w:val="22"/>
        </w:rPr>
      </w:pPr>
      <w:r w:rsidRPr="00382E0F">
        <w:t>Date de publication au Journal officiel :</w:t>
      </w:r>
      <w:r w:rsidR="00FB536D" w:rsidRPr="00382E0F">
        <w:tab/>
      </w:r>
      <w:sdt>
        <w:sdtPr>
          <w:rPr>
            <w:rStyle w:val="CharacterStyle12"/>
          </w:rPr>
          <w:id w:val="648474861"/>
          <w:placeholder>
            <w:docPart w:val="C9C04D2FF4A248F697B5B0826620C574"/>
          </w:placeholder>
          <w:showingPlcHdr/>
        </w:sdtPr>
        <w:sdtEndPr>
          <w:rPr>
            <w:rStyle w:val="CharacterStyle12"/>
          </w:rPr>
        </w:sdtEndPr>
        <w:sdtContent>
          <w:r w:rsidR="00FB536D" w:rsidRPr="00382E0F">
            <w:rPr>
              <w:rStyle w:val="Textedelespacerserv"/>
              <w:color w:val="auto"/>
            </w:rPr>
            <w:t>Cliquez ici pour taper du texte.</w:t>
          </w:r>
        </w:sdtContent>
      </w:sdt>
    </w:p>
    <w:p w:rsidR="00FF4B57" w:rsidRPr="00382E0F" w:rsidRDefault="00FF4B57" w:rsidP="00BC4338">
      <w:pPr>
        <w:pStyle w:val="CORPSDETEXTE"/>
      </w:pPr>
    </w:p>
    <w:p w:rsidR="00FF4B57" w:rsidRPr="00382E0F" w:rsidRDefault="005F61C2" w:rsidP="00BC4338">
      <w:pPr>
        <w:pStyle w:val="CORPSDETEXTE"/>
        <w:numPr>
          <w:ilvl w:val="0"/>
          <w:numId w:val="16"/>
        </w:numPr>
      </w:pPr>
      <w:r w:rsidRPr="00382E0F">
        <w:t xml:space="preserve">Reconnaissance d’utilité publique : </w:t>
      </w:r>
      <w:r w:rsidR="00FB536D" w:rsidRPr="00382E0F">
        <w:tab/>
      </w:r>
      <w:r w:rsidR="00FB536D" w:rsidRPr="00382E0F">
        <w:tab/>
      </w:r>
      <w:r w:rsidR="003224CF" w:rsidRPr="00382E0F">
        <w:sym w:font="Wingdings" w:char="F06F"/>
      </w:r>
      <w:r w:rsidR="003224CF" w:rsidRPr="00382E0F">
        <w:t xml:space="preserve"> Oui </w:t>
      </w:r>
      <w:r w:rsidR="003224CF" w:rsidRPr="00382E0F">
        <w:tab/>
      </w:r>
      <w:r w:rsidR="003224CF" w:rsidRPr="00382E0F">
        <w:tab/>
      </w:r>
      <w:r w:rsidR="003224CF" w:rsidRPr="00382E0F">
        <w:sym w:font="Wingdings" w:char="F06F"/>
      </w:r>
      <w:r w:rsidR="003224CF" w:rsidRPr="00382E0F">
        <w:t xml:space="preserve"> Non</w:t>
      </w:r>
      <w:r w:rsidR="003224CF" w:rsidRPr="00382E0F">
        <w:tab/>
      </w:r>
    </w:p>
    <w:p w:rsidR="00FF4B57" w:rsidRPr="00382E0F" w:rsidRDefault="00FF4B57" w:rsidP="00FF4B57">
      <w:pPr>
        <w:pStyle w:val="Paragraphedeliste"/>
        <w:rPr>
          <w:rFonts w:cs="Arial"/>
          <w:szCs w:val="22"/>
        </w:rPr>
      </w:pPr>
    </w:p>
    <w:p w:rsidR="005F61C2" w:rsidRPr="00382E0F" w:rsidRDefault="005F61C2" w:rsidP="00BC4338">
      <w:pPr>
        <w:pStyle w:val="CORPSDETEXTE"/>
        <w:numPr>
          <w:ilvl w:val="0"/>
          <w:numId w:val="16"/>
        </w:numPr>
      </w:pPr>
      <w:r w:rsidRPr="00382E0F">
        <w:t>Commissaire aux comptes :</w:t>
      </w:r>
      <w:r w:rsidR="00FB536D" w:rsidRPr="00382E0F">
        <w:tab/>
      </w:r>
      <w:r w:rsidR="00FB536D" w:rsidRPr="00382E0F">
        <w:tab/>
      </w:r>
      <w:r w:rsidR="00FB536D" w:rsidRPr="00382E0F">
        <w:tab/>
      </w:r>
      <w:r w:rsidR="003224CF" w:rsidRPr="00382E0F">
        <w:sym w:font="Wingdings" w:char="F06F"/>
      </w:r>
      <w:r w:rsidR="003224CF" w:rsidRPr="00382E0F">
        <w:t xml:space="preserve"> Oui </w:t>
      </w:r>
      <w:r w:rsidR="003224CF" w:rsidRPr="00382E0F">
        <w:tab/>
      </w:r>
      <w:r w:rsidR="003224CF" w:rsidRPr="00382E0F">
        <w:tab/>
      </w:r>
      <w:r w:rsidR="003224CF" w:rsidRPr="00382E0F">
        <w:sym w:font="Wingdings" w:char="F06F"/>
      </w:r>
      <w:r w:rsidR="003224CF" w:rsidRPr="00382E0F">
        <w:t xml:space="preserve"> Non</w:t>
      </w:r>
      <w:r w:rsidR="003224CF" w:rsidRPr="00382E0F">
        <w:tab/>
      </w:r>
    </w:p>
    <w:p w:rsidR="005F61C2" w:rsidRPr="00382E0F" w:rsidRDefault="005F61C2" w:rsidP="00BC4338">
      <w:pPr>
        <w:pStyle w:val="CORPSDETEXTE"/>
      </w:pPr>
    </w:p>
    <w:p w:rsidR="005F61C2" w:rsidRPr="00382E0F" w:rsidRDefault="005F61C2" w:rsidP="00BC4338">
      <w:pPr>
        <w:pStyle w:val="CORPSDETEXTE"/>
      </w:pPr>
      <w:r w:rsidRPr="00382E0F">
        <w:t xml:space="preserve">Si entreprise, inscription au registre du commerce le : </w:t>
      </w:r>
      <w:sdt>
        <w:sdtPr>
          <w:rPr>
            <w:rStyle w:val="CharacterStyle12"/>
          </w:rPr>
          <w:id w:val="-1611501570"/>
          <w:placeholder>
            <w:docPart w:val="657869E8C2FE41FF91DA48990FD248F6"/>
          </w:placeholder>
          <w:showingPlcHdr/>
        </w:sdtPr>
        <w:sdtEndPr>
          <w:rPr>
            <w:rStyle w:val="CharacterStyle12"/>
          </w:rPr>
        </w:sdtEndPr>
        <w:sdtContent>
          <w:r w:rsidR="00FB536D" w:rsidRPr="00382E0F">
            <w:rPr>
              <w:rStyle w:val="Textedelespacerserv"/>
              <w:color w:val="auto"/>
            </w:rPr>
            <w:t>Cliquez ici pour taper du texte.</w:t>
          </w:r>
        </w:sdtContent>
      </w:sdt>
    </w:p>
    <w:p w:rsidR="00C06779" w:rsidRPr="00E506B2" w:rsidRDefault="00C06779" w:rsidP="00BC4338">
      <w:pPr>
        <w:pStyle w:val="CORPSDETEXTE"/>
      </w:pPr>
    </w:p>
    <w:p w:rsidR="00CF7623" w:rsidRPr="00E506B2" w:rsidRDefault="00CF7623" w:rsidP="00BC4338">
      <w:pPr>
        <w:pStyle w:val="CORPSDETEXTE"/>
      </w:pPr>
    </w:p>
    <w:p w:rsidR="00137293" w:rsidRPr="00E506B2" w:rsidRDefault="00D6508B" w:rsidP="00BC2B74">
      <w:pPr>
        <w:pStyle w:val="Titre3"/>
        <w:rPr>
          <w:color w:val="auto"/>
        </w:rPr>
      </w:pPr>
      <w:bookmarkStart w:id="5" w:name="_Toc81819830"/>
      <w:r w:rsidRPr="00E506B2">
        <w:rPr>
          <w:color w:val="auto"/>
        </w:rPr>
        <w:t>Coordonnées de la structure</w:t>
      </w:r>
      <w:bookmarkEnd w:id="5"/>
    </w:p>
    <w:p w:rsidR="00137293" w:rsidRPr="00E506B2" w:rsidRDefault="00137293" w:rsidP="00BC4338">
      <w:pPr>
        <w:pStyle w:val="CORPSDETEXTE"/>
      </w:pPr>
    </w:p>
    <w:p w:rsidR="00137293" w:rsidRPr="00E506B2" w:rsidRDefault="00137293" w:rsidP="00BC4338">
      <w:pPr>
        <w:pStyle w:val="flche"/>
      </w:pPr>
      <w:r w:rsidRPr="00E506B2">
        <w:t>Siège social</w:t>
      </w:r>
    </w:p>
    <w:p w:rsidR="00FE528D" w:rsidRPr="00E506B2" w:rsidRDefault="00FE528D" w:rsidP="00BC4338">
      <w:pPr>
        <w:pStyle w:val="CORPSDETEXTE"/>
      </w:pPr>
    </w:p>
    <w:p w:rsidR="00C1047B" w:rsidRPr="00E506B2" w:rsidRDefault="00E75DC9" w:rsidP="00E75DC9">
      <w:pPr>
        <w:autoSpaceDE w:val="0"/>
        <w:autoSpaceDN w:val="0"/>
        <w:adjustRightInd w:val="0"/>
        <w:jc w:val="left"/>
        <w:rPr>
          <w:rFonts w:cs="Arial"/>
          <w:szCs w:val="22"/>
        </w:rPr>
      </w:pPr>
      <w:r w:rsidRPr="00E506B2">
        <w:rPr>
          <w:rFonts w:cs="Arial"/>
          <w:szCs w:val="22"/>
        </w:rPr>
        <w:t>N°</w:t>
      </w:r>
      <w:r w:rsidR="00C1047B" w:rsidRPr="00E506B2">
        <w:rPr>
          <w:rFonts w:cs="Arial"/>
          <w:szCs w:val="22"/>
        </w:rPr>
        <w:t> :</w:t>
      </w:r>
      <w:r w:rsidR="004E354B" w:rsidRPr="00E506B2">
        <w:rPr>
          <w:rFonts w:cs="Arial"/>
          <w:szCs w:val="22"/>
        </w:rPr>
        <w:tab/>
      </w:r>
      <w:r w:rsidR="004E354B" w:rsidRPr="00E506B2">
        <w:rPr>
          <w:rFonts w:cs="Arial"/>
          <w:szCs w:val="22"/>
        </w:rPr>
        <w:tab/>
      </w:r>
      <w:r w:rsidR="004E354B" w:rsidRPr="00E506B2">
        <w:rPr>
          <w:rStyle w:val="CharacterStyle12"/>
          <w:szCs w:val="22"/>
        </w:rPr>
        <w:tab/>
      </w:r>
      <w:sdt>
        <w:sdtPr>
          <w:rPr>
            <w:rStyle w:val="CharacterStyle12"/>
            <w:szCs w:val="22"/>
          </w:rPr>
          <w:id w:val="-1503809245"/>
          <w:placeholder>
            <w:docPart w:val="5311931422134B928F5577F4D934A7D2"/>
          </w:placeholder>
          <w:showingPlcHdr/>
        </w:sdtPr>
        <w:sdtEndPr>
          <w:rPr>
            <w:rStyle w:val="CharacterStyle12"/>
          </w:rPr>
        </w:sdtEndPr>
        <w:sdtContent>
          <w:r w:rsidR="004E354B" w:rsidRPr="00E506B2">
            <w:rPr>
              <w:rStyle w:val="Textedelespacerserv"/>
              <w:color w:val="auto"/>
            </w:rPr>
            <w:t>Cliquez ici pour taper du texte.</w:t>
          </w:r>
        </w:sdtContent>
      </w:sdt>
    </w:p>
    <w:p w:rsidR="00E75DC9" w:rsidRPr="00E506B2" w:rsidRDefault="00E75DC9" w:rsidP="00E75DC9">
      <w:pPr>
        <w:autoSpaceDE w:val="0"/>
        <w:autoSpaceDN w:val="0"/>
        <w:adjustRightInd w:val="0"/>
        <w:jc w:val="left"/>
        <w:rPr>
          <w:rFonts w:cs="Arial"/>
          <w:szCs w:val="22"/>
        </w:rPr>
      </w:pPr>
      <w:r w:rsidRPr="00E506B2">
        <w:rPr>
          <w:rFonts w:cs="Arial"/>
          <w:szCs w:val="22"/>
        </w:rPr>
        <w:t>Rue</w:t>
      </w:r>
      <w:r w:rsidR="00C1047B" w:rsidRPr="00E506B2">
        <w:rPr>
          <w:rFonts w:cs="Arial"/>
          <w:szCs w:val="22"/>
        </w:rPr>
        <w:t> :</w:t>
      </w:r>
      <w:r w:rsidR="004E354B" w:rsidRPr="00E506B2">
        <w:rPr>
          <w:rFonts w:cs="Arial"/>
          <w:szCs w:val="22"/>
        </w:rPr>
        <w:tab/>
      </w:r>
      <w:r w:rsidR="004E354B" w:rsidRPr="00E506B2">
        <w:rPr>
          <w:rFonts w:cs="Arial"/>
          <w:szCs w:val="22"/>
        </w:rPr>
        <w:tab/>
      </w:r>
      <w:r w:rsidR="004E354B" w:rsidRPr="00E506B2">
        <w:rPr>
          <w:rFonts w:cs="Arial"/>
          <w:szCs w:val="22"/>
        </w:rPr>
        <w:tab/>
      </w:r>
      <w:sdt>
        <w:sdtPr>
          <w:rPr>
            <w:rStyle w:val="CharacterStyle12"/>
            <w:szCs w:val="22"/>
          </w:rPr>
          <w:id w:val="-1147271314"/>
          <w:placeholder>
            <w:docPart w:val="241B7C4E906E4664A310C8AC3792F64C"/>
          </w:placeholder>
          <w:showingPlcHdr/>
        </w:sdtPr>
        <w:sdtEndPr>
          <w:rPr>
            <w:rStyle w:val="CharacterStyle12"/>
          </w:rPr>
        </w:sdtEndPr>
        <w:sdtContent>
          <w:r w:rsidR="004E354B" w:rsidRPr="00E506B2">
            <w:rPr>
              <w:rStyle w:val="Textedelespacerserv"/>
              <w:color w:val="auto"/>
            </w:rPr>
            <w:t>Cliquez ici pour taper du texte.</w:t>
          </w:r>
        </w:sdtContent>
      </w:sdt>
    </w:p>
    <w:p w:rsidR="004E354B" w:rsidRPr="00E506B2" w:rsidRDefault="00C1047B" w:rsidP="00E75DC9">
      <w:pPr>
        <w:autoSpaceDE w:val="0"/>
        <w:autoSpaceDN w:val="0"/>
        <w:adjustRightInd w:val="0"/>
        <w:jc w:val="left"/>
        <w:rPr>
          <w:rFonts w:cs="Arial"/>
          <w:szCs w:val="22"/>
        </w:rPr>
      </w:pPr>
      <w:r w:rsidRPr="00E506B2">
        <w:rPr>
          <w:rFonts w:cs="Arial"/>
          <w:szCs w:val="22"/>
        </w:rPr>
        <w:t xml:space="preserve">Bâtiment :  </w:t>
      </w:r>
      <w:r w:rsidR="004E354B" w:rsidRPr="00E506B2">
        <w:rPr>
          <w:rStyle w:val="CharacterStyle12"/>
          <w:szCs w:val="22"/>
        </w:rPr>
        <w:tab/>
      </w:r>
      <w:r w:rsidRPr="00E506B2">
        <w:rPr>
          <w:rFonts w:cs="Arial"/>
          <w:szCs w:val="22"/>
        </w:rPr>
        <w:t xml:space="preserve">     </w:t>
      </w:r>
      <w:r w:rsidR="004E354B" w:rsidRPr="00E506B2">
        <w:rPr>
          <w:rFonts w:cs="Arial"/>
          <w:szCs w:val="22"/>
        </w:rPr>
        <w:tab/>
      </w:r>
      <w:sdt>
        <w:sdtPr>
          <w:rPr>
            <w:rStyle w:val="CharacterStyle12"/>
            <w:szCs w:val="22"/>
          </w:rPr>
          <w:id w:val="-1765297456"/>
          <w:placeholder>
            <w:docPart w:val="435485E22B7645B2948035A0CC73C135"/>
          </w:placeholder>
          <w:showingPlcHdr/>
        </w:sdtPr>
        <w:sdtEndPr>
          <w:rPr>
            <w:rStyle w:val="CharacterStyle12"/>
          </w:rPr>
        </w:sdtEndPr>
        <w:sdtContent>
          <w:r w:rsidR="004E354B" w:rsidRPr="00E506B2">
            <w:rPr>
              <w:rStyle w:val="Textedelespacerserv"/>
              <w:color w:val="auto"/>
            </w:rPr>
            <w:t>Cliquez ici pour taper du texte.</w:t>
          </w:r>
        </w:sdtContent>
      </w:sdt>
      <w:r w:rsidRPr="00E506B2">
        <w:rPr>
          <w:rFonts w:cs="Arial"/>
          <w:szCs w:val="22"/>
        </w:rPr>
        <w:t xml:space="preserve">   </w:t>
      </w:r>
      <w:r w:rsidR="00E75DC9" w:rsidRPr="00E506B2">
        <w:rPr>
          <w:rFonts w:cs="Arial"/>
          <w:szCs w:val="22"/>
        </w:rPr>
        <w:t xml:space="preserve"> </w:t>
      </w:r>
    </w:p>
    <w:p w:rsidR="004E354B" w:rsidRPr="00E506B2" w:rsidRDefault="00E75DC9" w:rsidP="00E75DC9">
      <w:pPr>
        <w:autoSpaceDE w:val="0"/>
        <w:autoSpaceDN w:val="0"/>
        <w:adjustRightInd w:val="0"/>
        <w:jc w:val="left"/>
        <w:rPr>
          <w:rFonts w:cs="Arial"/>
          <w:szCs w:val="22"/>
        </w:rPr>
      </w:pPr>
      <w:r w:rsidRPr="00E506B2">
        <w:rPr>
          <w:rFonts w:cs="Arial"/>
          <w:szCs w:val="22"/>
        </w:rPr>
        <w:t>N° d’appartement</w:t>
      </w:r>
      <w:r w:rsidR="00C1047B" w:rsidRPr="00E506B2">
        <w:rPr>
          <w:rFonts w:cs="Arial"/>
          <w:szCs w:val="22"/>
        </w:rPr>
        <w:t xml:space="preserve"> : </w:t>
      </w:r>
      <w:r w:rsidR="004E354B" w:rsidRPr="00E506B2">
        <w:rPr>
          <w:rFonts w:cs="Arial"/>
          <w:szCs w:val="22"/>
        </w:rPr>
        <w:tab/>
      </w:r>
      <w:sdt>
        <w:sdtPr>
          <w:rPr>
            <w:rStyle w:val="CharacterStyle12"/>
            <w:szCs w:val="22"/>
          </w:rPr>
          <w:id w:val="-406465399"/>
          <w:placeholder>
            <w:docPart w:val="5F424D393AE24FAB8581E931A7C3322F"/>
          </w:placeholder>
          <w:showingPlcHdr/>
        </w:sdtPr>
        <w:sdtEndPr>
          <w:rPr>
            <w:rStyle w:val="CharacterStyle12"/>
          </w:rPr>
        </w:sdtEndPr>
        <w:sdtContent>
          <w:r w:rsidR="004E354B" w:rsidRPr="00E506B2">
            <w:rPr>
              <w:rStyle w:val="Textedelespacerserv"/>
              <w:color w:val="auto"/>
            </w:rPr>
            <w:t>Cliquez ici pour taper du texte.</w:t>
          </w:r>
        </w:sdtContent>
      </w:sdt>
      <w:r w:rsidR="00C1047B" w:rsidRPr="00E506B2">
        <w:rPr>
          <w:rFonts w:cs="Arial"/>
          <w:szCs w:val="22"/>
        </w:rPr>
        <w:t xml:space="preserve">                   </w:t>
      </w:r>
      <w:r w:rsidRPr="00E506B2">
        <w:rPr>
          <w:rFonts w:cs="Arial"/>
          <w:szCs w:val="22"/>
        </w:rPr>
        <w:t xml:space="preserve"> </w:t>
      </w:r>
    </w:p>
    <w:p w:rsidR="00C1047B" w:rsidRPr="00E506B2" w:rsidRDefault="00E75DC9" w:rsidP="00E75DC9">
      <w:pPr>
        <w:autoSpaceDE w:val="0"/>
        <w:autoSpaceDN w:val="0"/>
        <w:adjustRightInd w:val="0"/>
        <w:jc w:val="left"/>
        <w:rPr>
          <w:sz w:val="16"/>
          <w:szCs w:val="22"/>
        </w:rPr>
      </w:pPr>
      <w:r w:rsidRPr="00E506B2">
        <w:rPr>
          <w:rFonts w:cs="Arial"/>
          <w:szCs w:val="22"/>
        </w:rPr>
        <w:t>Escalier</w:t>
      </w:r>
      <w:r w:rsidR="00C1047B" w:rsidRPr="00E506B2">
        <w:rPr>
          <w:rFonts w:cs="Arial"/>
          <w:szCs w:val="22"/>
        </w:rPr>
        <w:t> :</w:t>
      </w:r>
      <w:r w:rsidR="004E354B" w:rsidRPr="00E506B2">
        <w:rPr>
          <w:rFonts w:cs="Arial"/>
          <w:szCs w:val="22"/>
        </w:rPr>
        <w:tab/>
      </w:r>
      <w:r w:rsidR="004E354B" w:rsidRPr="00E506B2">
        <w:rPr>
          <w:rStyle w:val="CharacterStyle12"/>
          <w:szCs w:val="22"/>
        </w:rPr>
        <w:tab/>
      </w:r>
      <w:sdt>
        <w:sdtPr>
          <w:rPr>
            <w:rStyle w:val="CharacterStyle12"/>
            <w:szCs w:val="22"/>
          </w:rPr>
          <w:id w:val="-1378537794"/>
          <w:placeholder>
            <w:docPart w:val="E95695217F2542878185D6D5C064FF47"/>
          </w:placeholder>
          <w:showingPlcHdr/>
        </w:sdtPr>
        <w:sdtEndPr>
          <w:rPr>
            <w:rStyle w:val="CharacterStyle12"/>
          </w:rPr>
        </w:sdtEndPr>
        <w:sdtContent>
          <w:r w:rsidR="004E354B" w:rsidRPr="00E506B2">
            <w:rPr>
              <w:rStyle w:val="Textedelespacerserv"/>
              <w:color w:val="auto"/>
            </w:rPr>
            <w:t>Cliquez ici pour taper du texte.</w:t>
          </w:r>
        </w:sdtContent>
      </w:sdt>
      <w:r w:rsidR="004E354B" w:rsidRPr="00E506B2">
        <w:rPr>
          <w:rFonts w:cs="Arial"/>
          <w:szCs w:val="22"/>
        </w:rPr>
        <w:tab/>
      </w:r>
    </w:p>
    <w:p w:rsidR="004E354B" w:rsidRPr="00E506B2" w:rsidRDefault="004E354B" w:rsidP="00E75DC9">
      <w:pPr>
        <w:autoSpaceDE w:val="0"/>
        <w:autoSpaceDN w:val="0"/>
        <w:adjustRightInd w:val="0"/>
        <w:jc w:val="left"/>
        <w:rPr>
          <w:rFonts w:cs="Arial"/>
          <w:szCs w:val="22"/>
        </w:rPr>
      </w:pPr>
      <w:r w:rsidRPr="00E506B2">
        <w:rPr>
          <w:rFonts w:cs="Arial"/>
          <w:szCs w:val="22"/>
        </w:rPr>
        <w:t xml:space="preserve">Code postal : </w:t>
      </w:r>
      <w:r w:rsidR="00E75DC9" w:rsidRPr="00E506B2">
        <w:rPr>
          <w:rFonts w:cs="Arial"/>
          <w:szCs w:val="22"/>
        </w:rPr>
        <w:t xml:space="preserve"> </w:t>
      </w:r>
      <w:r w:rsidRPr="00E506B2">
        <w:rPr>
          <w:rFonts w:cs="Arial"/>
          <w:szCs w:val="22"/>
        </w:rPr>
        <w:tab/>
      </w:r>
      <w:sdt>
        <w:sdtPr>
          <w:rPr>
            <w:rStyle w:val="CharacterStyle12"/>
            <w:szCs w:val="22"/>
          </w:rPr>
          <w:id w:val="356701544"/>
          <w:placeholder>
            <w:docPart w:val="5DBD270AE8DF408799CCDA5AD9043472"/>
          </w:placeholder>
          <w:showingPlcHdr/>
        </w:sdtPr>
        <w:sdtEndPr>
          <w:rPr>
            <w:rStyle w:val="CharacterStyle12"/>
          </w:rPr>
        </w:sdtEndPr>
        <w:sdtContent>
          <w:r w:rsidRPr="00E506B2">
            <w:rPr>
              <w:rStyle w:val="Textedelespacerserv"/>
              <w:color w:val="auto"/>
            </w:rPr>
            <w:t>Cliquez ici pour taper du texte.</w:t>
          </w:r>
        </w:sdtContent>
      </w:sdt>
    </w:p>
    <w:p w:rsidR="00E75DC9" w:rsidRPr="00E506B2" w:rsidRDefault="00E75DC9" w:rsidP="00E75DC9">
      <w:pPr>
        <w:autoSpaceDE w:val="0"/>
        <w:autoSpaceDN w:val="0"/>
        <w:adjustRightInd w:val="0"/>
        <w:jc w:val="left"/>
        <w:rPr>
          <w:rFonts w:cs="Arial"/>
          <w:szCs w:val="22"/>
        </w:rPr>
      </w:pPr>
      <w:r w:rsidRPr="00E506B2">
        <w:rPr>
          <w:rFonts w:cs="Arial"/>
          <w:szCs w:val="22"/>
        </w:rPr>
        <w:t>Commune</w:t>
      </w:r>
      <w:r w:rsidR="004E354B" w:rsidRPr="00E506B2">
        <w:rPr>
          <w:rFonts w:cs="Arial"/>
          <w:szCs w:val="22"/>
        </w:rPr>
        <w:t> :</w:t>
      </w:r>
      <w:r w:rsidR="004E354B" w:rsidRPr="00E506B2">
        <w:rPr>
          <w:rFonts w:cs="Arial"/>
          <w:szCs w:val="22"/>
        </w:rPr>
        <w:tab/>
      </w:r>
      <w:r w:rsidR="004E354B" w:rsidRPr="00E506B2">
        <w:rPr>
          <w:rFonts w:cs="Arial"/>
          <w:szCs w:val="22"/>
        </w:rPr>
        <w:tab/>
      </w:r>
      <w:sdt>
        <w:sdtPr>
          <w:rPr>
            <w:rStyle w:val="CharacterStyle12"/>
            <w:szCs w:val="22"/>
          </w:rPr>
          <w:id w:val="1075237785"/>
          <w:placeholder>
            <w:docPart w:val="8D0B5B8CC87C489A9ABCBB054D22502D"/>
          </w:placeholder>
          <w:showingPlcHdr/>
        </w:sdtPr>
        <w:sdtEndPr>
          <w:rPr>
            <w:rStyle w:val="CharacterStyle12"/>
          </w:rPr>
        </w:sdtEndPr>
        <w:sdtContent>
          <w:r w:rsidR="004E354B" w:rsidRPr="00E506B2">
            <w:rPr>
              <w:rStyle w:val="Textedelespacerserv"/>
              <w:color w:val="auto"/>
            </w:rPr>
            <w:t>Cliquez ici pour taper du texte.</w:t>
          </w:r>
        </w:sdtContent>
      </w:sdt>
    </w:p>
    <w:p w:rsidR="004E354B" w:rsidRPr="00E506B2" w:rsidRDefault="004E354B" w:rsidP="00E75DC9">
      <w:pPr>
        <w:autoSpaceDE w:val="0"/>
        <w:autoSpaceDN w:val="0"/>
        <w:adjustRightInd w:val="0"/>
        <w:jc w:val="left"/>
        <w:rPr>
          <w:rFonts w:cs="Arial"/>
          <w:szCs w:val="22"/>
        </w:rPr>
      </w:pPr>
      <w:r w:rsidRPr="00E506B2">
        <w:rPr>
          <w:rFonts w:cs="Arial"/>
          <w:szCs w:val="22"/>
        </w:rPr>
        <w:t xml:space="preserve">Téléphone : </w:t>
      </w:r>
      <w:r w:rsidRPr="00E506B2">
        <w:rPr>
          <w:rFonts w:cs="Arial"/>
          <w:szCs w:val="22"/>
        </w:rPr>
        <w:tab/>
      </w:r>
      <w:r w:rsidRPr="00E506B2">
        <w:rPr>
          <w:rFonts w:cs="Arial"/>
          <w:szCs w:val="22"/>
        </w:rPr>
        <w:tab/>
      </w:r>
      <w:sdt>
        <w:sdtPr>
          <w:rPr>
            <w:rStyle w:val="CharacterStyle12"/>
            <w:szCs w:val="22"/>
          </w:rPr>
          <w:id w:val="-1297219945"/>
          <w:placeholder>
            <w:docPart w:val="F676B1A025B54381B642DBD745468F00"/>
          </w:placeholder>
          <w:showingPlcHdr/>
        </w:sdtPr>
        <w:sdtEndPr>
          <w:rPr>
            <w:rStyle w:val="CharacterStyle12"/>
          </w:rPr>
        </w:sdtEndPr>
        <w:sdtContent>
          <w:r w:rsidRPr="00E506B2">
            <w:rPr>
              <w:rStyle w:val="Textedelespacerserv"/>
              <w:color w:val="auto"/>
            </w:rPr>
            <w:t>Cliquez ici pour taper du texte.</w:t>
          </w:r>
        </w:sdtContent>
      </w:sdt>
    </w:p>
    <w:p w:rsidR="00E75DC9" w:rsidRPr="00E506B2" w:rsidRDefault="004E354B" w:rsidP="00E75DC9">
      <w:pPr>
        <w:autoSpaceDE w:val="0"/>
        <w:autoSpaceDN w:val="0"/>
        <w:adjustRightInd w:val="0"/>
        <w:jc w:val="left"/>
        <w:rPr>
          <w:rFonts w:cs="Arial"/>
          <w:szCs w:val="22"/>
        </w:rPr>
      </w:pPr>
      <w:r w:rsidRPr="00E506B2">
        <w:rPr>
          <w:rFonts w:cs="Arial"/>
          <w:szCs w:val="22"/>
        </w:rPr>
        <w:t xml:space="preserve">Email : </w:t>
      </w:r>
      <w:r w:rsidRPr="00E506B2">
        <w:rPr>
          <w:rFonts w:cs="Arial"/>
          <w:szCs w:val="22"/>
        </w:rPr>
        <w:tab/>
      </w:r>
      <w:r w:rsidRPr="00E506B2">
        <w:rPr>
          <w:rFonts w:cs="Arial"/>
          <w:szCs w:val="22"/>
        </w:rPr>
        <w:tab/>
      </w:r>
      <w:sdt>
        <w:sdtPr>
          <w:rPr>
            <w:rStyle w:val="CharacterStyle12"/>
            <w:szCs w:val="22"/>
          </w:rPr>
          <w:id w:val="1976940938"/>
          <w:placeholder>
            <w:docPart w:val="179E0D05BCFE4D5EA6B6AC348B74DCD0"/>
          </w:placeholder>
          <w:showingPlcHdr/>
        </w:sdtPr>
        <w:sdtEndPr>
          <w:rPr>
            <w:rStyle w:val="CharacterStyle12"/>
          </w:rPr>
        </w:sdtEndPr>
        <w:sdtContent>
          <w:r w:rsidRPr="00E506B2">
            <w:rPr>
              <w:rStyle w:val="Textedelespacerserv"/>
              <w:color w:val="auto"/>
            </w:rPr>
            <w:t>Cliquez ici pour taper du texte.</w:t>
          </w:r>
        </w:sdtContent>
      </w:sdt>
    </w:p>
    <w:p w:rsidR="00F91A0B" w:rsidRPr="00E506B2" w:rsidRDefault="00F91A0B" w:rsidP="00E75DC9">
      <w:pPr>
        <w:autoSpaceDE w:val="0"/>
        <w:autoSpaceDN w:val="0"/>
        <w:adjustRightInd w:val="0"/>
        <w:jc w:val="left"/>
        <w:rPr>
          <w:rFonts w:cs="Arial"/>
          <w:szCs w:val="22"/>
        </w:rPr>
      </w:pPr>
      <w:r w:rsidRPr="00E506B2">
        <w:rPr>
          <w:rFonts w:cs="Arial"/>
          <w:szCs w:val="22"/>
        </w:rPr>
        <w:t>Fax :</w:t>
      </w:r>
      <w:r w:rsidRPr="00E506B2">
        <w:rPr>
          <w:rFonts w:cs="Arial"/>
          <w:szCs w:val="22"/>
        </w:rPr>
        <w:tab/>
        <w:t xml:space="preserve"> </w:t>
      </w:r>
      <w:r w:rsidRPr="00E506B2">
        <w:rPr>
          <w:rFonts w:cs="Arial"/>
          <w:szCs w:val="22"/>
        </w:rPr>
        <w:tab/>
      </w:r>
      <w:r w:rsidRPr="00E506B2">
        <w:rPr>
          <w:rFonts w:cs="Arial"/>
          <w:szCs w:val="22"/>
        </w:rPr>
        <w:tab/>
      </w:r>
      <w:sdt>
        <w:sdtPr>
          <w:rPr>
            <w:rStyle w:val="CharacterStyle12"/>
            <w:szCs w:val="22"/>
          </w:rPr>
          <w:id w:val="-1528015238"/>
          <w:placeholder>
            <w:docPart w:val="7427161063264B91B779AC8522614352"/>
          </w:placeholder>
          <w:showingPlcHdr/>
        </w:sdtPr>
        <w:sdtEndPr>
          <w:rPr>
            <w:rStyle w:val="CharacterStyle12"/>
          </w:rPr>
        </w:sdtEndPr>
        <w:sdtContent>
          <w:r w:rsidRPr="00E506B2">
            <w:rPr>
              <w:rStyle w:val="Textedelespacerserv"/>
              <w:color w:val="auto"/>
            </w:rPr>
            <w:t>Cliquez ici pour taper du texte.</w:t>
          </w:r>
        </w:sdtContent>
      </w:sdt>
    </w:p>
    <w:p w:rsidR="00E75DC9" w:rsidRPr="00E506B2" w:rsidRDefault="004E354B" w:rsidP="00E75DC9">
      <w:pPr>
        <w:autoSpaceDE w:val="0"/>
        <w:autoSpaceDN w:val="0"/>
        <w:adjustRightInd w:val="0"/>
        <w:jc w:val="left"/>
        <w:rPr>
          <w:rFonts w:cs="Arial"/>
          <w:szCs w:val="22"/>
        </w:rPr>
      </w:pPr>
      <w:r w:rsidRPr="00E506B2">
        <w:rPr>
          <w:rFonts w:cs="Arial"/>
          <w:szCs w:val="22"/>
        </w:rPr>
        <w:t>Site internet :</w:t>
      </w:r>
      <w:r w:rsidRPr="00E506B2">
        <w:rPr>
          <w:rFonts w:cs="Arial"/>
          <w:szCs w:val="22"/>
        </w:rPr>
        <w:tab/>
      </w:r>
      <w:r w:rsidRPr="00E506B2">
        <w:rPr>
          <w:rFonts w:cs="Arial"/>
          <w:szCs w:val="22"/>
        </w:rPr>
        <w:tab/>
      </w:r>
      <w:sdt>
        <w:sdtPr>
          <w:rPr>
            <w:rStyle w:val="CharacterStyle12"/>
            <w:szCs w:val="22"/>
          </w:rPr>
          <w:id w:val="-234392215"/>
          <w:placeholder>
            <w:docPart w:val="F2B2100F5E11430E8986AC4E2E4BF77C"/>
          </w:placeholder>
          <w:showingPlcHdr/>
        </w:sdtPr>
        <w:sdtEndPr>
          <w:rPr>
            <w:rStyle w:val="CharacterStyle12"/>
          </w:rPr>
        </w:sdtEndPr>
        <w:sdtContent>
          <w:r w:rsidRPr="00E506B2">
            <w:rPr>
              <w:rStyle w:val="Textedelespacerserv"/>
              <w:color w:val="auto"/>
            </w:rPr>
            <w:t>Cliquez ici pour taper du texte.</w:t>
          </w:r>
        </w:sdtContent>
      </w:sdt>
    </w:p>
    <w:p w:rsidR="00E75DC9" w:rsidRPr="00E506B2" w:rsidRDefault="00E75DC9" w:rsidP="00E75DC9">
      <w:pPr>
        <w:autoSpaceDE w:val="0"/>
        <w:autoSpaceDN w:val="0"/>
        <w:adjustRightInd w:val="0"/>
        <w:jc w:val="left"/>
        <w:rPr>
          <w:rFonts w:cs="Arial"/>
          <w:szCs w:val="22"/>
        </w:rPr>
      </w:pPr>
      <w:r w:rsidRPr="00E506B2">
        <w:rPr>
          <w:rFonts w:cs="Arial"/>
          <w:szCs w:val="22"/>
        </w:rPr>
        <w:t xml:space="preserve"> </w:t>
      </w:r>
    </w:p>
    <w:p w:rsidR="00CF7623" w:rsidRPr="00E506B2" w:rsidRDefault="00CF7623" w:rsidP="00E75DC9">
      <w:pPr>
        <w:autoSpaceDE w:val="0"/>
        <w:autoSpaceDN w:val="0"/>
        <w:adjustRightInd w:val="0"/>
        <w:jc w:val="left"/>
        <w:rPr>
          <w:rFonts w:cs="Arial"/>
          <w:szCs w:val="22"/>
        </w:rPr>
      </w:pPr>
    </w:p>
    <w:p w:rsidR="00CF7623" w:rsidRPr="00E506B2" w:rsidRDefault="00CF7623" w:rsidP="00E75DC9">
      <w:pPr>
        <w:autoSpaceDE w:val="0"/>
        <w:autoSpaceDN w:val="0"/>
        <w:adjustRightInd w:val="0"/>
        <w:jc w:val="left"/>
        <w:rPr>
          <w:rFonts w:cs="Arial"/>
          <w:szCs w:val="22"/>
        </w:rPr>
      </w:pPr>
    </w:p>
    <w:p w:rsidR="00CF7623" w:rsidRPr="00E506B2" w:rsidRDefault="00CF7623" w:rsidP="00E75DC9">
      <w:pPr>
        <w:autoSpaceDE w:val="0"/>
        <w:autoSpaceDN w:val="0"/>
        <w:adjustRightInd w:val="0"/>
        <w:jc w:val="left"/>
        <w:rPr>
          <w:rFonts w:cs="Arial"/>
          <w:szCs w:val="22"/>
        </w:rPr>
      </w:pPr>
    </w:p>
    <w:p w:rsidR="00CF7623" w:rsidRPr="00E506B2" w:rsidRDefault="00CF7623" w:rsidP="00E75DC9">
      <w:pPr>
        <w:autoSpaceDE w:val="0"/>
        <w:autoSpaceDN w:val="0"/>
        <w:adjustRightInd w:val="0"/>
        <w:jc w:val="left"/>
        <w:rPr>
          <w:rFonts w:cs="Arial"/>
          <w:szCs w:val="22"/>
        </w:rPr>
      </w:pPr>
    </w:p>
    <w:p w:rsidR="00CF7623" w:rsidRPr="00E506B2" w:rsidRDefault="00CF7623" w:rsidP="00E75DC9">
      <w:pPr>
        <w:autoSpaceDE w:val="0"/>
        <w:autoSpaceDN w:val="0"/>
        <w:adjustRightInd w:val="0"/>
        <w:jc w:val="left"/>
        <w:rPr>
          <w:rFonts w:cs="Arial"/>
          <w:szCs w:val="22"/>
        </w:rPr>
      </w:pPr>
    </w:p>
    <w:p w:rsidR="00E75DC9" w:rsidRPr="00E506B2" w:rsidRDefault="00E75DC9" w:rsidP="00E75DC9">
      <w:pPr>
        <w:autoSpaceDE w:val="0"/>
        <w:autoSpaceDN w:val="0"/>
        <w:adjustRightInd w:val="0"/>
        <w:jc w:val="left"/>
        <w:rPr>
          <w:rFonts w:cs="Arial"/>
          <w:b/>
          <w:szCs w:val="22"/>
        </w:rPr>
      </w:pPr>
      <w:r w:rsidRPr="00E506B2">
        <w:rPr>
          <w:rFonts w:cs="Arial"/>
          <w:b/>
          <w:szCs w:val="22"/>
        </w:rPr>
        <w:lastRenderedPageBreak/>
        <w:t>Adresse de correspondance si différente</w:t>
      </w:r>
    </w:p>
    <w:p w:rsidR="003128D6" w:rsidRPr="00E506B2" w:rsidRDefault="003128D6" w:rsidP="003128D6">
      <w:pPr>
        <w:autoSpaceDE w:val="0"/>
        <w:autoSpaceDN w:val="0"/>
        <w:adjustRightInd w:val="0"/>
        <w:jc w:val="left"/>
        <w:rPr>
          <w:rFonts w:cs="Arial"/>
          <w:szCs w:val="22"/>
        </w:rPr>
      </w:pPr>
      <w:r w:rsidRPr="00E506B2">
        <w:rPr>
          <w:rFonts w:cs="Arial"/>
          <w:szCs w:val="22"/>
        </w:rPr>
        <w:t>N° :</w:t>
      </w:r>
      <w:r w:rsidRPr="00E506B2">
        <w:rPr>
          <w:rFonts w:cs="Arial"/>
          <w:szCs w:val="22"/>
        </w:rPr>
        <w:tab/>
      </w:r>
      <w:r w:rsidRPr="00E506B2">
        <w:rPr>
          <w:rFonts w:cs="Arial"/>
          <w:szCs w:val="22"/>
        </w:rPr>
        <w:tab/>
      </w:r>
      <w:r w:rsidRPr="00E506B2">
        <w:rPr>
          <w:rStyle w:val="CharacterStyle12"/>
          <w:szCs w:val="22"/>
        </w:rPr>
        <w:tab/>
      </w:r>
      <w:sdt>
        <w:sdtPr>
          <w:rPr>
            <w:rStyle w:val="CharacterStyle12"/>
            <w:szCs w:val="22"/>
          </w:rPr>
          <w:id w:val="-53240302"/>
          <w:placeholder>
            <w:docPart w:val="71ADD508DCE94E42BFC1297ACEF642F1"/>
          </w:placeholder>
          <w:showingPlcHdr/>
        </w:sdtPr>
        <w:sdtEndPr>
          <w:rPr>
            <w:rStyle w:val="CharacterStyle12"/>
          </w:rPr>
        </w:sdtEndPr>
        <w:sdtContent>
          <w:r w:rsidRPr="00E506B2">
            <w:rPr>
              <w:rStyle w:val="Textedelespacerserv"/>
              <w:color w:val="auto"/>
            </w:rPr>
            <w:t>Cliquez ici pour taper du texte.</w:t>
          </w:r>
        </w:sdtContent>
      </w:sdt>
    </w:p>
    <w:p w:rsidR="003128D6" w:rsidRPr="00E506B2" w:rsidRDefault="003128D6" w:rsidP="003128D6">
      <w:pPr>
        <w:autoSpaceDE w:val="0"/>
        <w:autoSpaceDN w:val="0"/>
        <w:adjustRightInd w:val="0"/>
        <w:jc w:val="left"/>
        <w:rPr>
          <w:rFonts w:cs="Arial"/>
          <w:szCs w:val="22"/>
        </w:rPr>
      </w:pPr>
      <w:r w:rsidRPr="00E506B2">
        <w:rPr>
          <w:rFonts w:cs="Arial"/>
          <w:szCs w:val="22"/>
        </w:rPr>
        <w:t>Rue :</w:t>
      </w:r>
      <w:r w:rsidRPr="00E506B2">
        <w:rPr>
          <w:rFonts w:cs="Arial"/>
          <w:szCs w:val="22"/>
        </w:rPr>
        <w:tab/>
      </w:r>
      <w:r w:rsidRPr="00E506B2">
        <w:rPr>
          <w:rFonts w:cs="Arial"/>
          <w:szCs w:val="22"/>
        </w:rPr>
        <w:tab/>
      </w:r>
      <w:r w:rsidRPr="00E506B2">
        <w:rPr>
          <w:rFonts w:cs="Arial"/>
          <w:szCs w:val="22"/>
        </w:rPr>
        <w:tab/>
      </w:r>
      <w:sdt>
        <w:sdtPr>
          <w:rPr>
            <w:rStyle w:val="CharacterStyle12"/>
            <w:szCs w:val="22"/>
          </w:rPr>
          <w:id w:val="1896535329"/>
          <w:placeholder>
            <w:docPart w:val="6F11A2901C4D494A8734ADC0A211647E"/>
          </w:placeholder>
          <w:showingPlcHdr/>
        </w:sdtPr>
        <w:sdtEndPr>
          <w:rPr>
            <w:rStyle w:val="CharacterStyle12"/>
          </w:rPr>
        </w:sdtEndPr>
        <w:sdtContent>
          <w:r w:rsidRPr="00E506B2">
            <w:rPr>
              <w:rStyle w:val="Textedelespacerserv"/>
              <w:color w:val="auto"/>
            </w:rPr>
            <w:t>Cliquez ici pour taper du texte.</w:t>
          </w:r>
        </w:sdtContent>
      </w:sdt>
    </w:p>
    <w:p w:rsidR="003128D6" w:rsidRPr="00E506B2" w:rsidRDefault="003128D6" w:rsidP="003128D6">
      <w:pPr>
        <w:autoSpaceDE w:val="0"/>
        <w:autoSpaceDN w:val="0"/>
        <w:adjustRightInd w:val="0"/>
        <w:jc w:val="left"/>
        <w:rPr>
          <w:rFonts w:cs="Arial"/>
          <w:szCs w:val="22"/>
        </w:rPr>
      </w:pPr>
      <w:r w:rsidRPr="00E506B2">
        <w:rPr>
          <w:rFonts w:cs="Arial"/>
          <w:szCs w:val="22"/>
        </w:rPr>
        <w:t xml:space="preserve">Bâtiment :  </w:t>
      </w:r>
      <w:r w:rsidRPr="00E506B2">
        <w:rPr>
          <w:rStyle w:val="CharacterStyle12"/>
          <w:szCs w:val="22"/>
        </w:rPr>
        <w:tab/>
      </w:r>
      <w:r w:rsidRPr="00E506B2">
        <w:rPr>
          <w:rFonts w:cs="Arial"/>
          <w:szCs w:val="22"/>
        </w:rPr>
        <w:t xml:space="preserve">     </w:t>
      </w:r>
      <w:r w:rsidRPr="00E506B2">
        <w:rPr>
          <w:rFonts w:cs="Arial"/>
          <w:szCs w:val="22"/>
        </w:rPr>
        <w:tab/>
      </w:r>
      <w:sdt>
        <w:sdtPr>
          <w:rPr>
            <w:rStyle w:val="CharacterStyle12"/>
            <w:szCs w:val="22"/>
          </w:rPr>
          <w:id w:val="-1169162090"/>
          <w:placeholder>
            <w:docPart w:val="F7E83E25E2854A2D90B015F5756B1FB4"/>
          </w:placeholder>
          <w:showingPlcHdr/>
        </w:sdtPr>
        <w:sdtEndPr>
          <w:rPr>
            <w:rStyle w:val="CharacterStyle12"/>
          </w:rPr>
        </w:sdtEndPr>
        <w:sdtContent>
          <w:r w:rsidRPr="00E506B2">
            <w:rPr>
              <w:rStyle w:val="Textedelespacerserv"/>
              <w:color w:val="auto"/>
            </w:rPr>
            <w:t>Cliquez ici pour taper du texte.</w:t>
          </w:r>
        </w:sdtContent>
      </w:sdt>
      <w:r w:rsidRPr="00E506B2">
        <w:rPr>
          <w:rFonts w:cs="Arial"/>
          <w:szCs w:val="22"/>
        </w:rPr>
        <w:t xml:space="preserve">    </w:t>
      </w:r>
    </w:p>
    <w:p w:rsidR="003128D6" w:rsidRPr="00E506B2" w:rsidRDefault="003128D6" w:rsidP="003128D6">
      <w:pPr>
        <w:autoSpaceDE w:val="0"/>
        <w:autoSpaceDN w:val="0"/>
        <w:adjustRightInd w:val="0"/>
        <w:jc w:val="left"/>
        <w:rPr>
          <w:rFonts w:cs="Arial"/>
          <w:szCs w:val="22"/>
        </w:rPr>
      </w:pPr>
      <w:r w:rsidRPr="00E506B2">
        <w:rPr>
          <w:rFonts w:cs="Arial"/>
          <w:szCs w:val="22"/>
        </w:rPr>
        <w:t xml:space="preserve">N° d’appartement : </w:t>
      </w:r>
      <w:r w:rsidRPr="00E506B2">
        <w:rPr>
          <w:rFonts w:cs="Arial"/>
          <w:szCs w:val="22"/>
        </w:rPr>
        <w:tab/>
      </w:r>
      <w:sdt>
        <w:sdtPr>
          <w:rPr>
            <w:rStyle w:val="CharacterStyle12"/>
            <w:szCs w:val="22"/>
          </w:rPr>
          <w:id w:val="-826894722"/>
          <w:placeholder>
            <w:docPart w:val="9C5E9F41B1EE4418B042738DC8720423"/>
          </w:placeholder>
          <w:showingPlcHdr/>
        </w:sdtPr>
        <w:sdtEndPr>
          <w:rPr>
            <w:rStyle w:val="CharacterStyle12"/>
          </w:rPr>
        </w:sdtEndPr>
        <w:sdtContent>
          <w:r w:rsidRPr="00E506B2">
            <w:rPr>
              <w:rStyle w:val="Textedelespacerserv"/>
              <w:color w:val="auto"/>
            </w:rPr>
            <w:t>Cliquez ici pour taper du texte.</w:t>
          </w:r>
        </w:sdtContent>
      </w:sdt>
      <w:r w:rsidRPr="00E506B2">
        <w:rPr>
          <w:rFonts w:cs="Arial"/>
          <w:szCs w:val="22"/>
        </w:rPr>
        <w:t xml:space="preserve">                    </w:t>
      </w:r>
    </w:p>
    <w:p w:rsidR="003128D6" w:rsidRPr="00E506B2" w:rsidRDefault="003128D6" w:rsidP="003128D6">
      <w:pPr>
        <w:autoSpaceDE w:val="0"/>
        <w:autoSpaceDN w:val="0"/>
        <w:adjustRightInd w:val="0"/>
        <w:jc w:val="left"/>
        <w:rPr>
          <w:sz w:val="16"/>
          <w:szCs w:val="22"/>
        </w:rPr>
      </w:pPr>
      <w:r w:rsidRPr="00E506B2">
        <w:rPr>
          <w:rFonts w:cs="Arial"/>
          <w:szCs w:val="22"/>
        </w:rPr>
        <w:t>Escalier :</w:t>
      </w:r>
      <w:r w:rsidRPr="00E506B2">
        <w:rPr>
          <w:rFonts w:cs="Arial"/>
          <w:szCs w:val="22"/>
        </w:rPr>
        <w:tab/>
      </w:r>
      <w:r w:rsidRPr="00E506B2">
        <w:rPr>
          <w:rStyle w:val="CharacterStyle12"/>
          <w:szCs w:val="22"/>
        </w:rPr>
        <w:tab/>
      </w:r>
      <w:sdt>
        <w:sdtPr>
          <w:rPr>
            <w:rStyle w:val="CharacterStyle12"/>
            <w:szCs w:val="22"/>
          </w:rPr>
          <w:id w:val="-1310625830"/>
          <w:placeholder>
            <w:docPart w:val="2750BA07367E4D5D805B3D595E77091A"/>
          </w:placeholder>
          <w:showingPlcHdr/>
        </w:sdtPr>
        <w:sdtEndPr>
          <w:rPr>
            <w:rStyle w:val="CharacterStyle12"/>
          </w:rPr>
        </w:sdtEndPr>
        <w:sdtContent>
          <w:r w:rsidRPr="00E506B2">
            <w:rPr>
              <w:rStyle w:val="Textedelespacerserv"/>
              <w:color w:val="auto"/>
            </w:rPr>
            <w:t>Cliquez ici pour taper du texte.</w:t>
          </w:r>
        </w:sdtContent>
      </w:sdt>
      <w:r w:rsidRPr="00E506B2">
        <w:rPr>
          <w:rFonts w:cs="Arial"/>
          <w:szCs w:val="22"/>
        </w:rPr>
        <w:tab/>
      </w:r>
    </w:p>
    <w:p w:rsidR="003128D6" w:rsidRPr="00E506B2" w:rsidRDefault="003128D6" w:rsidP="003128D6">
      <w:pPr>
        <w:autoSpaceDE w:val="0"/>
        <w:autoSpaceDN w:val="0"/>
        <w:adjustRightInd w:val="0"/>
        <w:jc w:val="left"/>
        <w:rPr>
          <w:rFonts w:cs="Arial"/>
          <w:szCs w:val="22"/>
        </w:rPr>
      </w:pPr>
      <w:r w:rsidRPr="00E506B2">
        <w:rPr>
          <w:rFonts w:cs="Arial"/>
          <w:szCs w:val="22"/>
        </w:rPr>
        <w:t xml:space="preserve">Code postal :  </w:t>
      </w:r>
      <w:r w:rsidRPr="00E506B2">
        <w:rPr>
          <w:rFonts w:cs="Arial"/>
          <w:szCs w:val="22"/>
        </w:rPr>
        <w:tab/>
      </w:r>
      <w:sdt>
        <w:sdtPr>
          <w:rPr>
            <w:rStyle w:val="CharacterStyle12"/>
            <w:szCs w:val="22"/>
          </w:rPr>
          <w:id w:val="1315214509"/>
          <w:placeholder>
            <w:docPart w:val="1B119C4CD6514A729BABCC819B8381D8"/>
          </w:placeholder>
          <w:showingPlcHdr/>
        </w:sdtPr>
        <w:sdtEndPr>
          <w:rPr>
            <w:rStyle w:val="CharacterStyle12"/>
          </w:rPr>
        </w:sdtEndPr>
        <w:sdtContent>
          <w:r w:rsidRPr="00E506B2">
            <w:rPr>
              <w:rStyle w:val="Textedelespacerserv"/>
              <w:color w:val="auto"/>
            </w:rPr>
            <w:t>Cliquez ici pour taper du texte.</w:t>
          </w:r>
        </w:sdtContent>
      </w:sdt>
    </w:p>
    <w:p w:rsidR="003128D6" w:rsidRPr="00E506B2" w:rsidRDefault="003128D6" w:rsidP="003128D6">
      <w:pPr>
        <w:autoSpaceDE w:val="0"/>
        <w:autoSpaceDN w:val="0"/>
        <w:adjustRightInd w:val="0"/>
        <w:jc w:val="left"/>
        <w:rPr>
          <w:rFonts w:cs="Arial"/>
          <w:szCs w:val="22"/>
        </w:rPr>
      </w:pPr>
      <w:r w:rsidRPr="00E506B2">
        <w:rPr>
          <w:rFonts w:cs="Arial"/>
          <w:szCs w:val="22"/>
        </w:rPr>
        <w:t>Commune :</w:t>
      </w:r>
      <w:r w:rsidRPr="00E506B2">
        <w:rPr>
          <w:rFonts w:cs="Arial"/>
          <w:szCs w:val="22"/>
        </w:rPr>
        <w:tab/>
      </w:r>
      <w:r w:rsidRPr="00E506B2">
        <w:rPr>
          <w:rFonts w:cs="Arial"/>
          <w:szCs w:val="22"/>
        </w:rPr>
        <w:tab/>
      </w:r>
      <w:sdt>
        <w:sdtPr>
          <w:rPr>
            <w:rStyle w:val="CharacterStyle12"/>
            <w:szCs w:val="22"/>
          </w:rPr>
          <w:id w:val="239998890"/>
          <w:placeholder>
            <w:docPart w:val="2D84F67C0FCC4C01A0F72E017D6F4E8E"/>
          </w:placeholder>
          <w:showingPlcHdr/>
        </w:sdtPr>
        <w:sdtEndPr>
          <w:rPr>
            <w:rStyle w:val="CharacterStyle12"/>
          </w:rPr>
        </w:sdtEndPr>
        <w:sdtContent>
          <w:r w:rsidRPr="00E506B2">
            <w:rPr>
              <w:rStyle w:val="Textedelespacerserv"/>
              <w:color w:val="auto"/>
            </w:rPr>
            <w:t>Cliquez ici pour taper du texte.</w:t>
          </w:r>
        </w:sdtContent>
      </w:sdt>
    </w:p>
    <w:p w:rsidR="003128D6" w:rsidRPr="00E506B2" w:rsidRDefault="003128D6" w:rsidP="003128D6">
      <w:pPr>
        <w:autoSpaceDE w:val="0"/>
        <w:autoSpaceDN w:val="0"/>
        <w:adjustRightInd w:val="0"/>
        <w:jc w:val="left"/>
        <w:rPr>
          <w:rFonts w:cs="Arial"/>
          <w:szCs w:val="22"/>
        </w:rPr>
      </w:pPr>
      <w:r w:rsidRPr="00E506B2">
        <w:rPr>
          <w:rFonts w:cs="Arial"/>
          <w:szCs w:val="22"/>
        </w:rPr>
        <w:t xml:space="preserve">Téléphone : </w:t>
      </w:r>
      <w:r w:rsidRPr="00E506B2">
        <w:rPr>
          <w:rFonts w:cs="Arial"/>
          <w:szCs w:val="22"/>
        </w:rPr>
        <w:tab/>
      </w:r>
      <w:r w:rsidRPr="00E506B2">
        <w:rPr>
          <w:rFonts w:cs="Arial"/>
          <w:szCs w:val="22"/>
        </w:rPr>
        <w:tab/>
      </w:r>
      <w:sdt>
        <w:sdtPr>
          <w:rPr>
            <w:rStyle w:val="CharacterStyle12"/>
            <w:szCs w:val="22"/>
          </w:rPr>
          <w:id w:val="245240129"/>
          <w:placeholder>
            <w:docPart w:val="E84E6D6D7F0B49219597E536C745D878"/>
          </w:placeholder>
          <w:showingPlcHdr/>
        </w:sdtPr>
        <w:sdtEndPr>
          <w:rPr>
            <w:rStyle w:val="CharacterStyle12"/>
          </w:rPr>
        </w:sdtEndPr>
        <w:sdtContent>
          <w:r w:rsidRPr="00E506B2">
            <w:rPr>
              <w:rStyle w:val="Textedelespacerserv"/>
              <w:color w:val="auto"/>
            </w:rPr>
            <w:t>Cliquez ici pour taper du texte.</w:t>
          </w:r>
        </w:sdtContent>
      </w:sdt>
    </w:p>
    <w:p w:rsidR="003128D6" w:rsidRPr="00E506B2" w:rsidRDefault="003128D6" w:rsidP="003128D6">
      <w:pPr>
        <w:autoSpaceDE w:val="0"/>
        <w:autoSpaceDN w:val="0"/>
        <w:adjustRightInd w:val="0"/>
        <w:jc w:val="left"/>
        <w:rPr>
          <w:rStyle w:val="CharacterStyle12"/>
          <w:szCs w:val="22"/>
        </w:rPr>
      </w:pPr>
      <w:r w:rsidRPr="00E506B2">
        <w:rPr>
          <w:rFonts w:cs="Arial"/>
          <w:szCs w:val="22"/>
        </w:rPr>
        <w:t xml:space="preserve">Email : </w:t>
      </w:r>
      <w:r w:rsidRPr="00E506B2">
        <w:rPr>
          <w:rFonts w:cs="Arial"/>
          <w:szCs w:val="22"/>
        </w:rPr>
        <w:tab/>
      </w:r>
      <w:r w:rsidRPr="00E506B2">
        <w:rPr>
          <w:rFonts w:cs="Arial"/>
          <w:szCs w:val="22"/>
        </w:rPr>
        <w:tab/>
      </w:r>
      <w:sdt>
        <w:sdtPr>
          <w:rPr>
            <w:rStyle w:val="CharacterStyle12"/>
            <w:szCs w:val="22"/>
          </w:rPr>
          <w:id w:val="1031226331"/>
          <w:placeholder>
            <w:docPart w:val="28DE8AFF08AF4E4089B59DFA1FAE7F82"/>
          </w:placeholder>
          <w:showingPlcHdr/>
        </w:sdtPr>
        <w:sdtEndPr>
          <w:rPr>
            <w:rStyle w:val="CharacterStyle12"/>
          </w:rPr>
        </w:sdtEndPr>
        <w:sdtContent>
          <w:r w:rsidRPr="00E506B2">
            <w:rPr>
              <w:rStyle w:val="Textedelespacerserv"/>
              <w:color w:val="auto"/>
            </w:rPr>
            <w:t>Cliquez ici pour taper du texte.</w:t>
          </w:r>
        </w:sdtContent>
      </w:sdt>
    </w:p>
    <w:p w:rsidR="00E505CD" w:rsidRPr="00E506B2" w:rsidRDefault="00E505CD" w:rsidP="00E505CD">
      <w:pPr>
        <w:autoSpaceDE w:val="0"/>
        <w:autoSpaceDN w:val="0"/>
        <w:adjustRightInd w:val="0"/>
        <w:jc w:val="left"/>
        <w:rPr>
          <w:rFonts w:cs="Arial"/>
          <w:szCs w:val="22"/>
        </w:rPr>
      </w:pPr>
      <w:r w:rsidRPr="00E506B2">
        <w:rPr>
          <w:rFonts w:cs="Arial"/>
          <w:szCs w:val="22"/>
        </w:rPr>
        <w:t>Fax :</w:t>
      </w:r>
      <w:r w:rsidRPr="00E506B2">
        <w:rPr>
          <w:rFonts w:cs="Arial"/>
          <w:szCs w:val="22"/>
        </w:rPr>
        <w:tab/>
        <w:t xml:space="preserve"> </w:t>
      </w:r>
      <w:r w:rsidRPr="00E506B2">
        <w:rPr>
          <w:rFonts w:cs="Arial"/>
          <w:szCs w:val="22"/>
        </w:rPr>
        <w:tab/>
      </w:r>
      <w:r w:rsidRPr="00E506B2">
        <w:rPr>
          <w:rFonts w:cs="Arial"/>
          <w:szCs w:val="22"/>
        </w:rPr>
        <w:tab/>
      </w:r>
      <w:sdt>
        <w:sdtPr>
          <w:rPr>
            <w:rStyle w:val="CharacterStyle12"/>
            <w:szCs w:val="22"/>
          </w:rPr>
          <w:id w:val="1902093718"/>
          <w:placeholder>
            <w:docPart w:val="EDAED1CFA886460780BE655EAD844EC6"/>
          </w:placeholder>
          <w:showingPlcHdr/>
        </w:sdtPr>
        <w:sdtEndPr>
          <w:rPr>
            <w:rStyle w:val="CharacterStyle12"/>
          </w:rPr>
        </w:sdtEndPr>
        <w:sdtContent>
          <w:r w:rsidRPr="00E506B2">
            <w:rPr>
              <w:rStyle w:val="Textedelespacerserv"/>
              <w:color w:val="auto"/>
            </w:rPr>
            <w:t>Cliquez ici pour taper du texte.</w:t>
          </w:r>
        </w:sdtContent>
      </w:sdt>
    </w:p>
    <w:p w:rsidR="003128D6" w:rsidRPr="00E506B2" w:rsidRDefault="003128D6" w:rsidP="003128D6">
      <w:pPr>
        <w:autoSpaceDE w:val="0"/>
        <w:autoSpaceDN w:val="0"/>
        <w:adjustRightInd w:val="0"/>
        <w:jc w:val="left"/>
        <w:rPr>
          <w:rFonts w:cs="Arial"/>
          <w:szCs w:val="22"/>
        </w:rPr>
      </w:pPr>
      <w:r w:rsidRPr="00E506B2">
        <w:rPr>
          <w:rFonts w:cs="Arial"/>
          <w:szCs w:val="22"/>
        </w:rPr>
        <w:t>Site internet :</w:t>
      </w:r>
      <w:r w:rsidRPr="00E506B2">
        <w:rPr>
          <w:rFonts w:cs="Arial"/>
          <w:szCs w:val="22"/>
        </w:rPr>
        <w:tab/>
      </w:r>
      <w:r w:rsidRPr="00E506B2">
        <w:rPr>
          <w:rFonts w:cs="Arial"/>
          <w:szCs w:val="22"/>
        </w:rPr>
        <w:tab/>
      </w:r>
      <w:sdt>
        <w:sdtPr>
          <w:rPr>
            <w:rStyle w:val="CharacterStyle12"/>
            <w:szCs w:val="22"/>
          </w:rPr>
          <w:id w:val="2039771687"/>
          <w:placeholder>
            <w:docPart w:val="7AEFA6BE3D764C07826C4EC667196BB7"/>
          </w:placeholder>
          <w:showingPlcHdr/>
        </w:sdtPr>
        <w:sdtEndPr>
          <w:rPr>
            <w:rStyle w:val="CharacterStyle12"/>
          </w:rPr>
        </w:sdtEndPr>
        <w:sdtContent>
          <w:r w:rsidRPr="00E506B2">
            <w:rPr>
              <w:rStyle w:val="Textedelespacerserv"/>
              <w:color w:val="auto"/>
            </w:rPr>
            <w:t>Cliquez ici pour taper du texte.</w:t>
          </w:r>
        </w:sdtContent>
      </w:sdt>
    </w:p>
    <w:p w:rsidR="00C1047B" w:rsidRPr="00E506B2" w:rsidRDefault="00C1047B" w:rsidP="003128D6">
      <w:pPr>
        <w:autoSpaceDE w:val="0"/>
        <w:autoSpaceDN w:val="0"/>
        <w:adjustRightInd w:val="0"/>
        <w:jc w:val="left"/>
        <w:rPr>
          <w:rFonts w:cs="Arial"/>
          <w:szCs w:val="22"/>
        </w:rPr>
      </w:pPr>
    </w:p>
    <w:p w:rsidR="00C1047B" w:rsidRPr="00E506B2" w:rsidRDefault="00C1047B" w:rsidP="00C1047B">
      <w:pPr>
        <w:autoSpaceDE w:val="0"/>
        <w:autoSpaceDN w:val="0"/>
        <w:adjustRightInd w:val="0"/>
        <w:jc w:val="left"/>
        <w:rPr>
          <w:rFonts w:cs="Arial"/>
          <w:b/>
          <w:bCs/>
          <w:szCs w:val="22"/>
        </w:rPr>
      </w:pPr>
      <w:r w:rsidRPr="00E506B2">
        <w:rPr>
          <w:rFonts w:cs="Arial"/>
          <w:b/>
          <w:bCs/>
          <w:szCs w:val="22"/>
        </w:rPr>
        <w:t>Identification du représentant légal</w:t>
      </w:r>
    </w:p>
    <w:p w:rsidR="00916546" w:rsidRPr="00E506B2" w:rsidRDefault="00C1047B" w:rsidP="00C1047B">
      <w:pPr>
        <w:autoSpaceDE w:val="0"/>
        <w:autoSpaceDN w:val="0"/>
        <w:adjustRightInd w:val="0"/>
        <w:jc w:val="left"/>
        <w:rPr>
          <w:rFonts w:cs="Arial"/>
          <w:szCs w:val="22"/>
        </w:rPr>
      </w:pPr>
      <w:r w:rsidRPr="00E506B2">
        <w:rPr>
          <w:rFonts w:cs="Arial"/>
          <w:szCs w:val="22"/>
        </w:rPr>
        <w:t xml:space="preserve">Nom : </w:t>
      </w:r>
      <w:r w:rsidR="00916546" w:rsidRPr="00E506B2">
        <w:rPr>
          <w:rFonts w:cs="Arial"/>
          <w:szCs w:val="22"/>
        </w:rPr>
        <w:tab/>
      </w:r>
      <w:r w:rsidR="00916546" w:rsidRPr="00E506B2">
        <w:rPr>
          <w:rFonts w:cs="Arial"/>
          <w:szCs w:val="22"/>
        </w:rPr>
        <w:tab/>
      </w:r>
      <w:sdt>
        <w:sdtPr>
          <w:rPr>
            <w:rStyle w:val="CharacterStyle12"/>
            <w:szCs w:val="22"/>
          </w:rPr>
          <w:id w:val="863478866"/>
          <w:placeholder>
            <w:docPart w:val="0E5EE9DE248B40A49BC00077A2EEA28F"/>
          </w:placeholder>
          <w:showingPlcHdr/>
        </w:sdtPr>
        <w:sdtEndPr>
          <w:rPr>
            <w:rStyle w:val="CharacterStyle12"/>
          </w:rPr>
        </w:sdtEndPr>
        <w:sdtContent>
          <w:r w:rsidR="00916546" w:rsidRPr="00E506B2">
            <w:rPr>
              <w:rStyle w:val="Textedelespacerserv"/>
              <w:color w:val="auto"/>
            </w:rPr>
            <w:t>Cliquez ici pour taper du texte.</w:t>
          </w:r>
        </w:sdtContent>
      </w:sdt>
    </w:p>
    <w:p w:rsidR="00C1047B" w:rsidRPr="00E506B2" w:rsidRDefault="00916546" w:rsidP="00C1047B">
      <w:pPr>
        <w:autoSpaceDE w:val="0"/>
        <w:autoSpaceDN w:val="0"/>
        <w:adjustRightInd w:val="0"/>
        <w:jc w:val="left"/>
        <w:rPr>
          <w:rFonts w:cs="Arial"/>
          <w:szCs w:val="22"/>
        </w:rPr>
      </w:pPr>
      <w:r w:rsidRPr="00E506B2">
        <w:rPr>
          <w:rFonts w:cs="Arial"/>
          <w:szCs w:val="22"/>
        </w:rPr>
        <w:t xml:space="preserve">Prénom : </w:t>
      </w:r>
      <w:r w:rsidRPr="00E506B2">
        <w:rPr>
          <w:rFonts w:cs="Arial"/>
          <w:szCs w:val="22"/>
        </w:rPr>
        <w:tab/>
      </w:r>
      <w:sdt>
        <w:sdtPr>
          <w:rPr>
            <w:rStyle w:val="CharacterStyle12"/>
            <w:szCs w:val="22"/>
          </w:rPr>
          <w:id w:val="-123316768"/>
          <w:placeholder>
            <w:docPart w:val="DFCD3749B73349D8A40A22FDA3E5A5E5"/>
          </w:placeholder>
        </w:sdtPr>
        <w:sdtEndPr>
          <w:rPr>
            <w:rStyle w:val="CharacterStyle12"/>
          </w:rPr>
        </w:sdtEndPr>
        <w:sdtContent>
          <w:sdt>
            <w:sdtPr>
              <w:rPr>
                <w:rStyle w:val="CharacterStyle12"/>
                <w:szCs w:val="22"/>
              </w:rPr>
              <w:id w:val="1785919731"/>
              <w:placeholder>
                <w:docPart w:val="1B5BDD10A3784A63894A08737D3BBC52"/>
              </w:placeholder>
              <w:showingPlcHdr/>
            </w:sdtPr>
            <w:sdtEndPr>
              <w:rPr>
                <w:rStyle w:val="CharacterStyle12"/>
              </w:rPr>
            </w:sdtEndPr>
            <w:sdtContent>
              <w:r w:rsidRPr="00E506B2">
                <w:rPr>
                  <w:rStyle w:val="Textedelespacerserv"/>
                  <w:color w:val="auto"/>
                </w:rPr>
                <w:t>Cliquez ici pour taper du texte.</w:t>
              </w:r>
            </w:sdtContent>
          </w:sdt>
        </w:sdtContent>
      </w:sdt>
    </w:p>
    <w:p w:rsidR="00C1047B" w:rsidRPr="00E506B2" w:rsidRDefault="00916546" w:rsidP="00C1047B">
      <w:pPr>
        <w:autoSpaceDE w:val="0"/>
        <w:autoSpaceDN w:val="0"/>
        <w:adjustRightInd w:val="0"/>
        <w:jc w:val="left"/>
        <w:rPr>
          <w:rFonts w:cs="Arial"/>
          <w:szCs w:val="22"/>
        </w:rPr>
      </w:pPr>
      <w:r w:rsidRPr="00E506B2">
        <w:rPr>
          <w:rFonts w:cs="Arial"/>
          <w:szCs w:val="22"/>
        </w:rPr>
        <w:t xml:space="preserve">Fonction : </w:t>
      </w:r>
      <w:r w:rsidRPr="00E506B2">
        <w:rPr>
          <w:rFonts w:cs="Arial"/>
          <w:szCs w:val="22"/>
        </w:rPr>
        <w:tab/>
      </w:r>
      <w:sdt>
        <w:sdtPr>
          <w:rPr>
            <w:rStyle w:val="CharacterStyle12"/>
            <w:szCs w:val="22"/>
          </w:rPr>
          <w:id w:val="-2051594406"/>
          <w:placeholder>
            <w:docPart w:val="53C4BA92315743929F7BBE04DEDE849E"/>
          </w:placeholder>
          <w:showingPlcHdr/>
        </w:sdtPr>
        <w:sdtEndPr>
          <w:rPr>
            <w:rStyle w:val="CharacterStyle12"/>
          </w:rPr>
        </w:sdtEndPr>
        <w:sdtContent>
          <w:r w:rsidRPr="00E506B2">
            <w:rPr>
              <w:rStyle w:val="Textedelespacerserv"/>
              <w:color w:val="auto"/>
            </w:rPr>
            <w:t>Cliquez ici pour taper du texte.</w:t>
          </w:r>
        </w:sdtContent>
      </w:sdt>
      <w:r w:rsidRPr="00E506B2">
        <w:rPr>
          <w:rFonts w:cs="Arial"/>
          <w:szCs w:val="22"/>
        </w:rPr>
        <w:tab/>
      </w:r>
    </w:p>
    <w:p w:rsidR="00916546" w:rsidRPr="00E506B2" w:rsidRDefault="00C1047B" w:rsidP="00C1047B">
      <w:pPr>
        <w:autoSpaceDE w:val="0"/>
        <w:autoSpaceDN w:val="0"/>
        <w:adjustRightInd w:val="0"/>
        <w:jc w:val="left"/>
        <w:rPr>
          <w:rFonts w:cs="Arial"/>
          <w:szCs w:val="22"/>
        </w:rPr>
      </w:pPr>
      <w:r w:rsidRPr="00E506B2">
        <w:rPr>
          <w:rFonts w:cs="Arial"/>
          <w:szCs w:val="22"/>
        </w:rPr>
        <w:t>Téléph</w:t>
      </w:r>
      <w:r w:rsidR="00916546" w:rsidRPr="00E506B2">
        <w:rPr>
          <w:rFonts w:cs="Arial"/>
          <w:szCs w:val="22"/>
        </w:rPr>
        <w:t xml:space="preserve">one : </w:t>
      </w:r>
      <w:r w:rsidR="00916546" w:rsidRPr="00E506B2">
        <w:rPr>
          <w:rFonts w:cs="Arial"/>
          <w:szCs w:val="22"/>
        </w:rPr>
        <w:tab/>
      </w:r>
      <w:sdt>
        <w:sdtPr>
          <w:rPr>
            <w:rStyle w:val="CharacterStyle12"/>
            <w:szCs w:val="22"/>
          </w:rPr>
          <w:id w:val="-1444529351"/>
          <w:placeholder>
            <w:docPart w:val="3E3E7873DFA5451E9E0CC353B518BBEF"/>
          </w:placeholder>
          <w:showingPlcHdr/>
        </w:sdtPr>
        <w:sdtEndPr>
          <w:rPr>
            <w:rStyle w:val="CharacterStyle12"/>
          </w:rPr>
        </w:sdtEndPr>
        <w:sdtContent>
          <w:r w:rsidR="00916546" w:rsidRPr="00E506B2">
            <w:rPr>
              <w:rStyle w:val="Textedelespacerserv"/>
              <w:color w:val="auto"/>
            </w:rPr>
            <w:t>Cliquez ici pour taper du texte.</w:t>
          </w:r>
        </w:sdtContent>
      </w:sdt>
    </w:p>
    <w:p w:rsidR="00C1047B" w:rsidRPr="00E506B2" w:rsidRDefault="00916546" w:rsidP="00C1047B">
      <w:pPr>
        <w:autoSpaceDE w:val="0"/>
        <w:autoSpaceDN w:val="0"/>
        <w:adjustRightInd w:val="0"/>
        <w:jc w:val="left"/>
        <w:rPr>
          <w:rFonts w:cs="Arial"/>
          <w:szCs w:val="22"/>
        </w:rPr>
      </w:pPr>
      <w:r w:rsidRPr="00E506B2">
        <w:rPr>
          <w:rFonts w:cs="Arial"/>
          <w:szCs w:val="22"/>
        </w:rPr>
        <w:t xml:space="preserve">Email : </w:t>
      </w:r>
      <w:r w:rsidRPr="00E506B2">
        <w:rPr>
          <w:rFonts w:cs="Arial"/>
          <w:szCs w:val="22"/>
        </w:rPr>
        <w:tab/>
      </w:r>
      <w:sdt>
        <w:sdtPr>
          <w:rPr>
            <w:rStyle w:val="CharacterStyle12"/>
            <w:szCs w:val="22"/>
          </w:rPr>
          <w:id w:val="-1352874752"/>
          <w:placeholder>
            <w:docPart w:val="54473AB1EE4245B6B644AEF2672CC314"/>
          </w:placeholder>
          <w:showingPlcHdr/>
        </w:sdtPr>
        <w:sdtEndPr>
          <w:rPr>
            <w:rStyle w:val="CharacterStyle12"/>
          </w:rPr>
        </w:sdtEndPr>
        <w:sdtContent>
          <w:r w:rsidRPr="00E506B2">
            <w:rPr>
              <w:rStyle w:val="Textedelespacerserv"/>
              <w:color w:val="auto"/>
            </w:rPr>
            <w:t>Cliquez ici pour taper du texte.</w:t>
          </w:r>
        </w:sdtContent>
      </w:sdt>
    </w:p>
    <w:p w:rsidR="00C1047B" w:rsidRPr="00E506B2" w:rsidRDefault="00C1047B" w:rsidP="00C1047B">
      <w:pPr>
        <w:autoSpaceDE w:val="0"/>
        <w:autoSpaceDN w:val="0"/>
        <w:adjustRightInd w:val="0"/>
        <w:jc w:val="left"/>
        <w:rPr>
          <w:rFonts w:cs="Arial"/>
          <w:b/>
          <w:bCs/>
          <w:szCs w:val="22"/>
        </w:rPr>
      </w:pPr>
    </w:p>
    <w:p w:rsidR="00C1047B" w:rsidRPr="00E506B2" w:rsidRDefault="00C1047B" w:rsidP="00C1047B">
      <w:pPr>
        <w:autoSpaceDE w:val="0"/>
        <w:autoSpaceDN w:val="0"/>
        <w:adjustRightInd w:val="0"/>
        <w:jc w:val="left"/>
        <w:rPr>
          <w:rFonts w:cs="Arial"/>
          <w:b/>
          <w:bCs/>
          <w:szCs w:val="22"/>
        </w:rPr>
      </w:pPr>
      <w:r w:rsidRPr="00E506B2">
        <w:rPr>
          <w:rFonts w:cs="Arial"/>
          <w:b/>
          <w:bCs/>
          <w:szCs w:val="22"/>
        </w:rPr>
        <w:t>Identification de la personne chargée du présent dossier</w:t>
      </w:r>
    </w:p>
    <w:p w:rsidR="00916546" w:rsidRPr="00E506B2" w:rsidRDefault="00916546" w:rsidP="00916546">
      <w:pPr>
        <w:autoSpaceDE w:val="0"/>
        <w:autoSpaceDN w:val="0"/>
        <w:adjustRightInd w:val="0"/>
        <w:jc w:val="left"/>
        <w:rPr>
          <w:rFonts w:cs="Arial"/>
          <w:szCs w:val="22"/>
        </w:rPr>
      </w:pPr>
      <w:r w:rsidRPr="00E506B2">
        <w:rPr>
          <w:rFonts w:cs="Arial"/>
          <w:szCs w:val="22"/>
        </w:rPr>
        <w:t xml:space="preserve">Nom : </w:t>
      </w:r>
      <w:r w:rsidRPr="00E506B2">
        <w:rPr>
          <w:rFonts w:cs="Arial"/>
          <w:szCs w:val="22"/>
        </w:rPr>
        <w:tab/>
      </w:r>
      <w:r w:rsidRPr="00E506B2">
        <w:rPr>
          <w:rFonts w:cs="Arial"/>
          <w:szCs w:val="22"/>
        </w:rPr>
        <w:tab/>
      </w:r>
      <w:sdt>
        <w:sdtPr>
          <w:rPr>
            <w:rStyle w:val="CharacterStyle12"/>
            <w:szCs w:val="22"/>
          </w:rPr>
          <w:id w:val="-407384409"/>
          <w:placeholder>
            <w:docPart w:val="F3D55869CB8340FAA72E70A2ACE06318"/>
          </w:placeholder>
          <w:showingPlcHdr/>
        </w:sdtPr>
        <w:sdtEndPr>
          <w:rPr>
            <w:rStyle w:val="CharacterStyle12"/>
          </w:rPr>
        </w:sdtEndPr>
        <w:sdtContent>
          <w:r w:rsidRPr="00E506B2">
            <w:rPr>
              <w:rStyle w:val="Textedelespacerserv"/>
              <w:color w:val="auto"/>
            </w:rPr>
            <w:t>Cliquez ici pour taper du texte.</w:t>
          </w:r>
        </w:sdtContent>
      </w:sdt>
    </w:p>
    <w:p w:rsidR="00916546" w:rsidRPr="00E506B2" w:rsidRDefault="00916546" w:rsidP="00916546">
      <w:pPr>
        <w:autoSpaceDE w:val="0"/>
        <w:autoSpaceDN w:val="0"/>
        <w:adjustRightInd w:val="0"/>
        <w:jc w:val="left"/>
        <w:rPr>
          <w:rFonts w:cs="Arial"/>
          <w:szCs w:val="22"/>
        </w:rPr>
      </w:pPr>
      <w:r w:rsidRPr="00E506B2">
        <w:rPr>
          <w:rFonts w:cs="Arial"/>
          <w:szCs w:val="22"/>
        </w:rPr>
        <w:t xml:space="preserve">Prénom : </w:t>
      </w:r>
      <w:r w:rsidRPr="00E506B2">
        <w:rPr>
          <w:rFonts w:cs="Arial"/>
          <w:szCs w:val="22"/>
        </w:rPr>
        <w:tab/>
      </w:r>
      <w:sdt>
        <w:sdtPr>
          <w:rPr>
            <w:rStyle w:val="CharacterStyle12"/>
            <w:szCs w:val="22"/>
          </w:rPr>
          <w:id w:val="-617522511"/>
          <w:placeholder>
            <w:docPart w:val="D9079DB086484EDC994A4473DE90B0C4"/>
          </w:placeholder>
        </w:sdtPr>
        <w:sdtEndPr>
          <w:rPr>
            <w:rStyle w:val="CharacterStyle12"/>
          </w:rPr>
        </w:sdtEndPr>
        <w:sdtContent>
          <w:sdt>
            <w:sdtPr>
              <w:rPr>
                <w:rStyle w:val="CharacterStyle12"/>
                <w:szCs w:val="22"/>
              </w:rPr>
              <w:id w:val="-1638561300"/>
              <w:placeholder>
                <w:docPart w:val="CA21DE0E4E5F49779E9B42D1BA593A7D"/>
              </w:placeholder>
              <w:showingPlcHdr/>
            </w:sdtPr>
            <w:sdtEndPr>
              <w:rPr>
                <w:rStyle w:val="CharacterStyle12"/>
              </w:rPr>
            </w:sdtEndPr>
            <w:sdtContent>
              <w:r w:rsidRPr="00E506B2">
                <w:rPr>
                  <w:rStyle w:val="Textedelespacerserv"/>
                  <w:color w:val="auto"/>
                </w:rPr>
                <w:t>Cliquez ici pour taper du texte.</w:t>
              </w:r>
            </w:sdtContent>
          </w:sdt>
        </w:sdtContent>
      </w:sdt>
    </w:p>
    <w:p w:rsidR="00916546" w:rsidRPr="00E506B2" w:rsidRDefault="00916546" w:rsidP="00916546">
      <w:pPr>
        <w:autoSpaceDE w:val="0"/>
        <w:autoSpaceDN w:val="0"/>
        <w:adjustRightInd w:val="0"/>
        <w:jc w:val="left"/>
        <w:rPr>
          <w:rFonts w:cs="Arial"/>
          <w:szCs w:val="22"/>
        </w:rPr>
      </w:pPr>
      <w:r w:rsidRPr="00E506B2">
        <w:rPr>
          <w:rFonts w:cs="Arial"/>
          <w:szCs w:val="22"/>
        </w:rPr>
        <w:t xml:space="preserve">Fonction : </w:t>
      </w:r>
      <w:r w:rsidRPr="00E506B2">
        <w:rPr>
          <w:rFonts w:cs="Arial"/>
          <w:szCs w:val="22"/>
        </w:rPr>
        <w:tab/>
      </w:r>
      <w:sdt>
        <w:sdtPr>
          <w:rPr>
            <w:rStyle w:val="CharacterStyle12"/>
            <w:szCs w:val="22"/>
          </w:rPr>
          <w:id w:val="-2121596802"/>
          <w:placeholder>
            <w:docPart w:val="0F2BF034F9004482AB6C7A5448C0F0E4"/>
          </w:placeholder>
          <w:showingPlcHdr/>
        </w:sdtPr>
        <w:sdtEndPr>
          <w:rPr>
            <w:rStyle w:val="CharacterStyle12"/>
          </w:rPr>
        </w:sdtEndPr>
        <w:sdtContent>
          <w:r w:rsidRPr="00E506B2">
            <w:rPr>
              <w:rStyle w:val="Textedelespacerserv"/>
              <w:color w:val="auto"/>
            </w:rPr>
            <w:t>Cliquez ici pour taper du texte.</w:t>
          </w:r>
        </w:sdtContent>
      </w:sdt>
      <w:r w:rsidRPr="00E506B2">
        <w:rPr>
          <w:rFonts w:cs="Arial"/>
          <w:szCs w:val="22"/>
        </w:rPr>
        <w:tab/>
      </w:r>
    </w:p>
    <w:p w:rsidR="00916546" w:rsidRPr="00E506B2" w:rsidRDefault="00916546" w:rsidP="00916546">
      <w:pPr>
        <w:autoSpaceDE w:val="0"/>
        <w:autoSpaceDN w:val="0"/>
        <w:adjustRightInd w:val="0"/>
        <w:jc w:val="left"/>
        <w:rPr>
          <w:rFonts w:cs="Arial"/>
          <w:szCs w:val="22"/>
        </w:rPr>
      </w:pPr>
      <w:r w:rsidRPr="00E506B2">
        <w:rPr>
          <w:rFonts w:cs="Arial"/>
          <w:szCs w:val="22"/>
        </w:rPr>
        <w:t xml:space="preserve">Téléphone : </w:t>
      </w:r>
      <w:r w:rsidRPr="00E506B2">
        <w:rPr>
          <w:rFonts w:cs="Arial"/>
          <w:szCs w:val="22"/>
        </w:rPr>
        <w:tab/>
      </w:r>
      <w:sdt>
        <w:sdtPr>
          <w:rPr>
            <w:rStyle w:val="CharacterStyle12"/>
            <w:szCs w:val="22"/>
          </w:rPr>
          <w:id w:val="406110307"/>
          <w:placeholder>
            <w:docPart w:val="151584EFEAFB4F7FA870A19413CB2401"/>
          </w:placeholder>
          <w:showingPlcHdr/>
        </w:sdtPr>
        <w:sdtEndPr>
          <w:rPr>
            <w:rStyle w:val="CharacterStyle12"/>
          </w:rPr>
        </w:sdtEndPr>
        <w:sdtContent>
          <w:r w:rsidRPr="00E506B2">
            <w:rPr>
              <w:rStyle w:val="Textedelespacerserv"/>
              <w:color w:val="auto"/>
            </w:rPr>
            <w:t>Cliquez ici pour taper du texte.</w:t>
          </w:r>
        </w:sdtContent>
      </w:sdt>
    </w:p>
    <w:p w:rsidR="00C1047B" w:rsidRPr="00E506B2" w:rsidRDefault="00916546" w:rsidP="00916546">
      <w:pPr>
        <w:autoSpaceDE w:val="0"/>
        <w:autoSpaceDN w:val="0"/>
        <w:adjustRightInd w:val="0"/>
        <w:jc w:val="left"/>
        <w:rPr>
          <w:rFonts w:cs="Arial"/>
          <w:szCs w:val="22"/>
        </w:rPr>
      </w:pPr>
      <w:r w:rsidRPr="00E506B2">
        <w:rPr>
          <w:rFonts w:cs="Arial"/>
          <w:szCs w:val="22"/>
        </w:rPr>
        <w:t xml:space="preserve">Email : </w:t>
      </w:r>
      <w:r w:rsidRPr="00E506B2">
        <w:rPr>
          <w:rFonts w:cs="Arial"/>
          <w:szCs w:val="22"/>
        </w:rPr>
        <w:tab/>
      </w:r>
      <w:sdt>
        <w:sdtPr>
          <w:rPr>
            <w:rStyle w:val="CharacterStyle12"/>
            <w:szCs w:val="22"/>
          </w:rPr>
          <w:id w:val="-286117480"/>
          <w:placeholder>
            <w:docPart w:val="77DC817EE9B346A89915F5A916117E84"/>
          </w:placeholder>
          <w:showingPlcHdr/>
        </w:sdtPr>
        <w:sdtEndPr>
          <w:rPr>
            <w:rStyle w:val="CharacterStyle12"/>
          </w:rPr>
        </w:sdtEndPr>
        <w:sdtContent>
          <w:r w:rsidRPr="00E506B2">
            <w:rPr>
              <w:rStyle w:val="Textedelespacerserv"/>
              <w:color w:val="auto"/>
            </w:rPr>
            <w:t>Cliquez ici pour taper du texte.</w:t>
          </w:r>
        </w:sdtContent>
      </w:sdt>
    </w:p>
    <w:tbl>
      <w:tblPr>
        <w:tblStyle w:val="Grilledutableau"/>
        <w:tblW w:w="953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831"/>
      </w:tblGrid>
      <w:tr w:rsidR="00E506B2" w:rsidRPr="00E506B2" w:rsidTr="00FB2717">
        <w:tc>
          <w:tcPr>
            <w:tcW w:w="4707" w:type="dxa"/>
          </w:tcPr>
          <w:p w:rsidR="00C1047B" w:rsidRPr="00E506B2" w:rsidRDefault="00C1047B" w:rsidP="00BC4338">
            <w:pPr>
              <w:pStyle w:val="CORPSDETEXTE"/>
            </w:pPr>
          </w:p>
        </w:tc>
        <w:tc>
          <w:tcPr>
            <w:tcW w:w="4831" w:type="dxa"/>
          </w:tcPr>
          <w:p w:rsidR="00045F6F" w:rsidRPr="00E506B2" w:rsidRDefault="00045F6F" w:rsidP="00BC4338">
            <w:pPr>
              <w:pStyle w:val="CORPSDETEXTE"/>
            </w:pPr>
          </w:p>
        </w:tc>
      </w:tr>
      <w:tr w:rsidR="00E506B2" w:rsidRPr="00E506B2" w:rsidTr="00FB2717">
        <w:tc>
          <w:tcPr>
            <w:tcW w:w="4707" w:type="dxa"/>
          </w:tcPr>
          <w:p w:rsidR="00045F6F" w:rsidRPr="00E506B2" w:rsidRDefault="00045F6F" w:rsidP="00BC4338">
            <w:pPr>
              <w:pStyle w:val="CORPSDETEXTE"/>
            </w:pPr>
          </w:p>
        </w:tc>
        <w:tc>
          <w:tcPr>
            <w:tcW w:w="4831" w:type="dxa"/>
            <w:tcFitText/>
          </w:tcPr>
          <w:p w:rsidR="005F47BE" w:rsidRPr="00E506B2" w:rsidRDefault="005F47BE" w:rsidP="00BC4338">
            <w:pPr>
              <w:pStyle w:val="CORPSDETEXTE"/>
            </w:pPr>
          </w:p>
        </w:tc>
      </w:tr>
      <w:tr w:rsidR="00E506B2" w:rsidRPr="00E506B2" w:rsidTr="00FB2717">
        <w:tc>
          <w:tcPr>
            <w:tcW w:w="4707" w:type="dxa"/>
          </w:tcPr>
          <w:p w:rsidR="00C1047B" w:rsidRPr="00E506B2" w:rsidRDefault="00C1047B" w:rsidP="00BC4338">
            <w:pPr>
              <w:pStyle w:val="CORPSDETEXTE"/>
            </w:pPr>
          </w:p>
        </w:tc>
        <w:tc>
          <w:tcPr>
            <w:tcW w:w="4831" w:type="dxa"/>
            <w:tcFitText/>
          </w:tcPr>
          <w:p w:rsidR="00C1047B" w:rsidRPr="00E506B2" w:rsidRDefault="00C1047B" w:rsidP="00BC4338">
            <w:pPr>
              <w:pStyle w:val="CORPSDETEXTE"/>
            </w:pPr>
          </w:p>
        </w:tc>
      </w:tr>
    </w:tbl>
    <w:p w:rsidR="00137293" w:rsidRPr="00E506B2" w:rsidRDefault="00137293" w:rsidP="00BC4338">
      <w:pPr>
        <w:pStyle w:val="flche"/>
      </w:pPr>
      <w:r w:rsidRPr="00E506B2">
        <w:t xml:space="preserve">Coordonnées des locaux administratifs </w:t>
      </w:r>
      <w:r w:rsidR="009945CE" w:rsidRPr="00E506B2">
        <w:t>sur le département de Saône-et-Loire</w:t>
      </w:r>
      <w:r w:rsidRPr="00E506B2">
        <w:t xml:space="preserve"> </w:t>
      </w:r>
    </w:p>
    <w:p w:rsidR="00FE528D" w:rsidRPr="00E506B2" w:rsidRDefault="00FE528D" w:rsidP="00BC4338">
      <w:pPr>
        <w:pStyle w:val="CORPSDETEXTE"/>
      </w:pPr>
    </w:p>
    <w:p w:rsidR="00137293" w:rsidRPr="00A07B66" w:rsidRDefault="00137293" w:rsidP="00BC4338">
      <w:pPr>
        <w:pStyle w:val="CORPSDETEXTE"/>
      </w:pPr>
      <w:r w:rsidRPr="00382E0F">
        <w:t>Adresse :</w:t>
      </w:r>
      <w:r w:rsidR="00C06779" w:rsidRPr="00382E0F">
        <w:tab/>
      </w:r>
      <w:r w:rsidR="0068520D" w:rsidRPr="00382E0F">
        <w:tab/>
      </w:r>
      <w:sdt>
        <w:sdtPr>
          <w:rPr>
            <w:rStyle w:val="CharacterStyle12"/>
          </w:rPr>
          <w:id w:val="-1710477862"/>
          <w:placeholder>
            <w:docPart w:val="68CF4848E1F14E0A9B7B74A962236722"/>
          </w:placeholder>
          <w:showingPlcHdr/>
        </w:sdtPr>
        <w:sdtEndPr>
          <w:rPr>
            <w:rStyle w:val="CharacterStyle12"/>
          </w:rPr>
        </w:sdtEndPr>
        <w:sdtContent>
          <w:r w:rsidR="0068520D" w:rsidRPr="00A07B66">
            <w:rPr>
              <w:rStyle w:val="Textedelespacerserv"/>
              <w:color w:val="auto"/>
            </w:rPr>
            <w:t>Cliquez ici pour taper du texte.</w:t>
          </w:r>
        </w:sdtContent>
      </w:sdt>
    </w:p>
    <w:p w:rsidR="0068520D" w:rsidRPr="00A07B66" w:rsidRDefault="0008085D" w:rsidP="00BC4338">
      <w:pPr>
        <w:pStyle w:val="CORPSDETEXTE"/>
      </w:pPr>
      <w:r w:rsidRPr="00A07B66">
        <w:t>Téléphone</w:t>
      </w:r>
      <w:r w:rsidR="0068520D" w:rsidRPr="00A07B66">
        <w:t> :</w:t>
      </w:r>
      <w:r w:rsidR="00C06779" w:rsidRPr="00A07B66">
        <w:tab/>
      </w:r>
      <w:r w:rsidR="0068520D" w:rsidRPr="00A07B66">
        <w:tab/>
      </w:r>
      <w:sdt>
        <w:sdtPr>
          <w:rPr>
            <w:rStyle w:val="CharacterStyle12"/>
          </w:rPr>
          <w:id w:val="257492133"/>
          <w:placeholder>
            <w:docPart w:val="5C2948618BEE430A81F5EB9A517081D5"/>
          </w:placeholder>
          <w:showingPlcHdr/>
        </w:sdtPr>
        <w:sdtEndPr>
          <w:rPr>
            <w:rStyle w:val="CharacterStyle12"/>
          </w:rPr>
        </w:sdtEndPr>
        <w:sdtContent>
          <w:r w:rsidR="0068520D" w:rsidRPr="00A07B66">
            <w:rPr>
              <w:rStyle w:val="Textedelespacerserv"/>
              <w:color w:val="auto"/>
            </w:rPr>
            <w:t>Cliquez ici pour taper du texte.</w:t>
          </w:r>
        </w:sdtContent>
      </w:sdt>
    </w:p>
    <w:p w:rsidR="0068520D" w:rsidRPr="00A07B66" w:rsidRDefault="00C722D3" w:rsidP="00BC4338">
      <w:pPr>
        <w:pStyle w:val="CORPSDETEXTE"/>
        <w:rPr>
          <w:rStyle w:val="CharacterStyle12"/>
        </w:rPr>
      </w:pPr>
      <w:r w:rsidRPr="00A07B66">
        <w:t xml:space="preserve">Email </w:t>
      </w:r>
      <w:r w:rsidR="0068520D" w:rsidRPr="00A07B66">
        <w:t>:</w:t>
      </w:r>
      <w:r w:rsidR="0068520D" w:rsidRPr="00A07B66">
        <w:tab/>
      </w:r>
      <w:r w:rsidR="008E4D27" w:rsidRPr="00A07B66">
        <w:tab/>
      </w:r>
      <w:r w:rsidR="0068520D" w:rsidRPr="00A07B66">
        <w:tab/>
      </w:r>
      <w:sdt>
        <w:sdtPr>
          <w:rPr>
            <w:rStyle w:val="CharacterStyle12"/>
          </w:rPr>
          <w:id w:val="670070453"/>
          <w:placeholder>
            <w:docPart w:val="18DB623A879C4C649B4C3C1E512EDDF6"/>
          </w:placeholder>
          <w:showingPlcHdr/>
        </w:sdtPr>
        <w:sdtEndPr>
          <w:rPr>
            <w:rStyle w:val="CharacterStyle12"/>
          </w:rPr>
        </w:sdtEndPr>
        <w:sdtContent>
          <w:r w:rsidR="0068520D" w:rsidRPr="00A07B66">
            <w:rPr>
              <w:rStyle w:val="Textedelespacerserv"/>
              <w:color w:val="auto"/>
            </w:rPr>
            <w:t>Cliquez ici pour taper du texte.</w:t>
          </w:r>
        </w:sdtContent>
      </w:sdt>
    </w:p>
    <w:p w:rsidR="00E505CD" w:rsidRPr="00A07B66" w:rsidRDefault="00E505CD" w:rsidP="00BC4338">
      <w:pPr>
        <w:pStyle w:val="CORPSDETEXTE"/>
      </w:pPr>
      <w:r w:rsidRPr="00A07B66">
        <w:t>Fax :</w:t>
      </w:r>
      <w:r w:rsidRPr="00A07B66">
        <w:tab/>
        <w:t xml:space="preserve"> </w:t>
      </w:r>
      <w:r w:rsidRPr="00A07B66">
        <w:tab/>
      </w:r>
      <w:r w:rsidRPr="00A07B66">
        <w:tab/>
      </w:r>
      <w:sdt>
        <w:sdtPr>
          <w:rPr>
            <w:rStyle w:val="CharacterStyle12"/>
          </w:rPr>
          <w:id w:val="144861255"/>
          <w:placeholder>
            <w:docPart w:val="2D46BA30BC7649A1BE4B2F530A54C37E"/>
          </w:placeholder>
          <w:showingPlcHdr/>
        </w:sdtPr>
        <w:sdtEndPr>
          <w:rPr>
            <w:rStyle w:val="CharacterStyle12"/>
          </w:rPr>
        </w:sdtEndPr>
        <w:sdtContent>
          <w:r w:rsidRPr="00A07B66">
            <w:rPr>
              <w:rStyle w:val="Textedelespacerserv"/>
              <w:color w:val="auto"/>
            </w:rPr>
            <w:t>Cliquez ici pour taper du texte.</w:t>
          </w:r>
        </w:sdtContent>
      </w:sdt>
    </w:p>
    <w:p w:rsidR="00E505CD" w:rsidRPr="00E506B2" w:rsidRDefault="00E505CD" w:rsidP="00BC4338">
      <w:pPr>
        <w:pStyle w:val="CORPSDETEXTE"/>
      </w:pPr>
    </w:p>
    <w:p w:rsidR="00137293" w:rsidRPr="00E506B2" w:rsidRDefault="00137293" w:rsidP="00BC4338">
      <w:pPr>
        <w:pStyle w:val="flche"/>
      </w:pPr>
      <w:r w:rsidRPr="00E506B2">
        <w:t>Personnes à contacter</w:t>
      </w:r>
    </w:p>
    <w:p w:rsidR="00FE528D" w:rsidRPr="00E506B2" w:rsidRDefault="00FE528D" w:rsidP="00BC4338">
      <w:pPr>
        <w:pStyle w:val="CORPSDETEXTE"/>
      </w:pPr>
    </w:p>
    <w:p w:rsidR="00137293" w:rsidRPr="00A32A11" w:rsidRDefault="00137293" w:rsidP="00BC4338">
      <w:pPr>
        <w:pStyle w:val="CORPSDETEXTE"/>
      </w:pPr>
      <w:r w:rsidRPr="00382E0F">
        <w:t>Nom du Directeur de l’organisme :</w:t>
      </w:r>
      <w:r w:rsidR="00B36411" w:rsidRPr="00382E0F">
        <w:tab/>
      </w:r>
      <w:r w:rsidR="003E3E0E" w:rsidRPr="00382E0F">
        <w:t xml:space="preserve"> </w:t>
      </w:r>
      <w:r w:rsidR="003E3E0E" w:rsidRPr="00382E0F">
        <w:rPr>
          <w:rStyle w:val="CharacterStyle12"/>
        </w:rPr>
        <w:tab/>
      </w:r>
      <w:sdt>
        <w:sdtPr>
          <w:rPr>
            <w:rStyle w:val="CharacterStyle12"/>
          </w:rPr>
          <w:id w:val="-2003964324"/>
          <w:placeholder>
            <w:docPart w:val="C9F3E0A120B7406E905086EBD14D8874"/>
          </w:placeholder>
          <w:showingPlcHdr/>
        </w:sdtPr>
        <w:sdtEndPr>
          <w:rPr>
            <w:rStyle w:val="CharacterStyle12"/>
          </w:rPr>
        </w:sdtEndPr>
        <w:sdtContent>
          <w:r w:rsidR="003E3E0E" w:rsidRPr="00A32A11">
            <w:rPr>
              <w:rStyle w:val="Textedelespacerserv"/>
              <w:color w:val="auto"/>
            </w:rPr>
            <w:t>Cliquez ici pour taper du texte.</w:t>
          </w:r>
        </w:sdtContent>
      </w:sdt>
    </w:p>
    <w:p w:rsidR="0008085D" w:rsidRPr="00A32A11" w:rsidRDefault="0008085D" w:rsidP="00BC4338">
      <w:pPr>
        <w:pStyle w:val="CORPSDETEXTE"/>
      </w:pPr>
      <w:r w:rsidRPr="00A32A11">
        <w:t>Téléphone :</w:t>
      </w:r>
      <w:r w:rsidR="00B36411" w:rsidRPr="00A32A11">
        <w:tab/>
      </w:r>
      <w:r w:rsidR="00B36411" w:rsidRPr="00A32A11">
        <w:tab/>
      </w:r>
      <w:r w:rsidRPr="00A32A11">
        <w:tab/>
      </w:r>
      <w:r w:rsidRPr="00A32A11">
        <w:tab/>
      </w:r>
      <w:r w:rsidRPr="00A32A11">
        <w:tab/>
      </w:r>
      <w:sdt>
        <w:sdtPr>
          <w:rPr>
            <w:rStyle w:val="CharacterStyle12"/>
          </w:rPr>
          <w:id w:val="-1243255682"/>
          <w:placeholder>
            <w:docPart w:val="3083557966C1459AB6E7A0848523302C"/>
          </w:placeholder>
          <w:showingPlcHdr/>
        </w:sdtPr>
        <w:sdtEndPr>
          <w:rPr>
            <w:rStyle w:val="CharacterStyle12"/>
          </w:rPr>
        </w:sdtEndPr>
        <w:sdtContent>
          <w:r w:rsidRPr="00A32A11">
            <w:rPr>
              <w:rStyle w:val="Textedelespacerserv"/>
              <w:color w:val="auto"/>
            </w:rPr>
            <w:t>Cliquez ici pour taper du texte.</w:t>
          </w:r>
        </w:sdtContent>
      </w:sdt>
    </w:p>
    <w:p w:rsidR="0008085D" w:rsidRPr="00A32A11" w:rsidRDefault="0008085D" w:rsidP="00BC4338">
      <w:pPr>
        <w:pStyle w:val="CORPSDETEXTE"/>
      </w:pPr>
      <w:r w:rsidRPr="00A32A11">
        <w:t>Email :</w:t>
      </w:r>
      <w:r w:rsidRPr="00A32A11">
        <w:tab/>
      </w:r>
      <w:r w:rsidRPr="00A32A11">
        <w:tab/>
      </w:r>
      <w:r w:rsidR="00B36411" w:rsidRPr="00A32A11">
        <w:tab/>
      </w:r>
      <w:r w:rsidRPr="00A32A11">
        <w:tab/>
      </w:r>
      <w:r w:rsidRPr="00A32A11">
        <w:tab/>
      </w:r>
      <w:r w:rsidRPr="00A32A11">
        <w:tab/>
      </w:r>
      <w:sdt>
        <w:sdtPr>
          <w:rPr>
            <w:rStyle w:val="CharacterStyle12"/>
          </w:rPr>
          <w:id w:val="1786155903"/>
          <w:placeholder>
            <w:docPart w:val="BAD82E5F9B1D4A519E035D92631B683D"/>
          </w:placeholder>
          <w:showingPlcHdr/>
        </w:sdtPr>
        <w:sdtEndPr>
          <w:rPr>
            <w:rStyle w:val="CharacterStyle12"/>
          </w:rPr>
        </w:sdtEndPr>
        <w:sdtContent>
          <w:r w:rsidRPr="00A32A11">
            <w:rPr>
              <w:rStyle w:val="Textedelespacerserv"/>
              <w:color w:val="auto"/>
            </w:rPr>
            <w:t>Cliquez ici pour taper du texte.</w:t>
          </w:r>
        </w:sdtContent>
      </w:sdt>
    </w:p>
    <w:p w:rsidR="003E3E0E" w:rsidRPr="00A32A11" w:rsidRDefault="003E3E0E" w:rsidP="00BC4338">
      <w:pPr>
        <w:pStyle w:val="CORPSDETEXTE"/>
      </w:pPr>
    </w:p>
    <w:p w:rsidR="003E3E0E" w:rsidRPr="00A32A11" w:rsidRDefault="003E3E0E" w:rsidP="00BC4338">
      <w:pPr>
        <w:pStyle w:val="CORPSDETEXTE"/>
      </w:pPr>
      <w:r w:rsidRPr="00A32A11">
        <w:t>Nom de la personne en charge du dossier :</w:t>
      </w:r>
      <w:r w:rsidR="001763E3" w:rsidRPr="00A32A11">
        <w:tab/>
      </w:r>
      <w:sdt>
        <w:sdtPr>
          <w:rPr>
            <w:rStyle w:val="CharacterStyle12"/>
          </w:rPr>
          <w:id w:val="1747072436"/>
          <w:placeholder>
            <w:docPart w:val="2AA8C52720CC47F3AD2AB0542292A980"/>
          </w:placeholder>
          <w:showingPlcHdr/>
        </w:sdtPr>
        <w:sdtEndPr>
          <w:rPr>
            <w:rStyle w:val="CharacterStyle12"/>
          </w:rPr>
        </w:sdtEndPr>
        <w:sdtContent>
          <w:r w:rsidRPr="00A32A11">
            <w:rPr>
              <w:rStyle w:val="Textedelespacerserv"/>
              <w:color w:val="auto"/>
            </w:rPr>
            <w:t>Cliquez ici pour taper du texte.</w:t>
          </w:r>
        </w:sdtContent>
      </w:sdt>
      <w:r w:rsidRPr="00A32A11">
        <w:tab/>
      </w:r>
    </w:p>
    <w:p w:rsidR="0008085D" w:rsidRPr="00A32A11" w:rsidRDefault="0008085D" w:rsidP="00BC4338">
      <w:pPr>
        <w:pStyle w:val="CORPSDETEXTE"/>
      </w:pPr>
      <w:r w:rsidRPr="00A32A11">
        <w:t>Téléphone :</w:t>
      </w:r>
      <w:r w:rsidRPr="00A32A11">
        <w:tab/>
      </w:r>
      <w:r w:rsidRPr="00A32A11">
        <w:tab/>
      </w:r>
      <w:r w:rsidRPr="00A32A11">
        <w:tab/>
      </w:r>
      <w:r w:rsidRPr="00A32A11">
        <w:tab/>
      </w:r>
      <w:r w:rsidRPr="00A32A11">
        <w:tab/>
      </w:r>
      <w:sdt>
        <w:sdtPr>
          <w:rPr>
            <w:rStyle w:val="CharacterStyle12"/>
          </w:rPr>
          <w:id w:val="-1549299012"/>
          <w:placeholder>
            <w:docPart w:val="166E79A4A98C4340B025D75F9D8CF594"/>
          </w:placeholder>
          <w:showingPlcHdr/>
        </w:sdtPr>
        <w:sdtEndPr>
          <w:rPr>
            <w:rStyle w:val="CharacterStyle12"/>
          </w:rPr>
        </w:sdtEndPr>
        <w:sdtContent>
          <w:r w:rsidRPr="00A32A11">
            <w:rPr>
              <w:rStyle w:val="Textedelespacerserv"/>
              <w:color w:val="auto"/>
            </w:rPr>
            <w:t>Cliquez ici pour taper du texte.</w:t>
          </w:r>
        </w:sdtContent>
      </w:sdt>
    </w:p>
    <w:p w:rsidR="0008085D" w:rsidRPr="00A32A11" w:rsidRDefault="0008085D" w:rsidP="00BC4338">
      <w:pPr>
        <w:pStyle w:val="CORPSDETEXTE"/>
      </w:pPr>
      <w:r w:rsidRPr="00A32A11">
        <w:t>Email :</w:t>
      </w:r>
      <w:r w:rsidRPr="00A32A11">
        <w:tab/>
      </w:r>
      <w:r w:rsidR="001763E3" w:rsidRPr="00A32A11">
        <w:tab/>
      </w:r>
      <w:r w:rsidR="001763E3" w:rsidRPr="00A32A11">
        <w:tab/>
      </w:r>
      <w:r w:rsidR="001763E3" w:rsidRPr="00A32A11">
        <w:tab/>
      </w:r>
      <w:r w:rsidR="001763E3" w:rsidRPr="00A32A11">
        <w:tab/>
      </w:r>
      <w:r w:rsidRPr="00A32A11">
        <w:tab/>
      </w:r>
      <w:sdt>
        <w:sdtPr>
          <w:rPr>
            <w:rStyle w:val="CharacterStyle12"/>
          </w:rPr>
          <w:id w:val="-1483154430"/>
          <w:placeholder>
            <w:docPart w:val="080104CEA4464647B4D6B5C0B6BA95EA"/>
          </w:placeholder>
          <w:showingPlcHdr/>
        </w:sdtPr>
        <w:sdtEndPr>
          <w:rPr>
            <w:rStyle w:val="CharacterStyle12"/>
          </w:rPr>
        </w:sdtEndPr>
        <w:sdtContent>
          <w:r w:rsidRPr="00A32A11">
            <w:rPr>
              <w:rStyle w:val="Textedelespacerserv"/>
              <w:color w:val="auto"/>
            </w:rPr>
            <w:t>Cliquez ici pour taper du texte.</w:t>
          </w:r>
        </w:sdtContent>
      </w:sdt>
    </w:p>
    <w:p w:rsidR="00137293" w:rsidRPr="00382E0F" w:rsidRDefault="00137293" w:rsidP="00BC4338">
      <w:pPr>
        <w:pStyle w:val="CORPSDETEXTE"/>
      </w:pPr>
    </w:p>
    <w:p w:rsidR="00C06779" w:rsidRPr="00E506B2" w:rsidRDefault="00C06779" w:rsidP="00BC4338">
      <w:pPr>
        <w:pStyle w:val="CORPSDETEXTE"/>
      </w:pPr>
    </w:p>
    <w:p w:rsidR="00137293" w:rsidRPr="00E506B2" w:rsidRDefault="00D6508B" w:rsidP="00BC2B74">
      <w:pPr>
        <w:pStyle w:val="Titre3"/>
        <w:rPr>
          <w:color w:val="auto"/>
        </w:rPr>
      </w:pPr>
      <w:bookmarkStart w:id="6" w:name="_Toc81819831"/>
      <w:r w:rsidRPr="00E506B2">
        <w:rPr>
          <w:color w:val="auto"/>
        </w:rPr>
        <w:t>Renseignements complémentaires</w:t>
      </w:r>
      <w:bookmarkEnd w:id="6"/>
    </w:p>
    <w:p w:rsidR="00137293" w:rsidRPr="00E506B2" w:rsidRDefault="00137293" w:rsidP="00BC4338">
      <w:pPr>
        <w:pStyle w:val="CORPSDETEXTE"/>
      </w:pPr>
    </w:p>
    <w:p w:rsidR="00137293" w:rsidRPr="00E506B2" w:rsidRDefault="00137293" w:rsidP="00BC4338">
      <w:pPr>
        <w:pStyle w:val="flche"/>
      </w:pPr>
      <w:r w:rsidRPr="00E506B2">
        <w:t xml:space="preserve">Adhésion à une fédération </w:t>
      </w:r>
    </w:p>
    <w:p w:rsidR="006F1242" w:rsidRPr="00382E0F" w:rsidRDefault="003224CF" w:rsidP="00BC4338">
      <w:pPr>
        <w:pStyle w:val="CORPSDETEXTE"/>
      </w:pPr>
      <w:r w:rsidRPr="00382E0F">
        <w:sym w:font="Wingdings" w:char="F06F"/>
      </w:r>
      <w:r w:rsidRPr="00382E0F">
        <w:t xml:space="preserve"> Oui </w:t>
      </w:r>
      <w:r w:rsidRPr="00382E0F">
        <w:tab/>
      </w:r>
      <w:r w:rsidRPr="00382E0F">
        <w:tab/>
      </w:r>
      <w:r w:rsidRPr="00382E0F">
        <w:sym w:font="Wingdings" w:char="F06F"/>
      </w:r>
      <w:r w:rsidRPr="00382E0F">
        <w:t xml:space="preserve"> Non</w:t>
      </w:r>
      <w:r w:rsidRPr="00382E0F">
        <w:tab/>
      </w:r>
      <w:r w:rsidRPr="00382E0F">
        <w:tab/>
        <w:t xml:space="preserve">Si oui, </w:t>
      </w:r>
      <w:r w:rsidR="00E91184" w:rsidRPr="00382E0F">
        <w:t>p</w:t>
      </w:r>
      <w:r w:rsidR="00D6508B" w:rsidRPr="00382E0F">
        <w:t xml:space="preserve">récisez laquelle : </w:t>
      </w:r>
      <w:r w:rsidR="00557465" w:rsidRPr="00382E0F">
        <w:tab/>
      </w:r>
      <w:sdt>
        <w:sdtPr>
          <w:rPr>
            <w:rStyle w:val="CharacterStyle12"/>
          </w:rPr>
          <w:id w:val="1310678716"/>
          <w:placeholder>
            <w:docPart w:val="AB00A966CAA742F6888A099EDC1AE0F2"/>
          </w:placeholder>
          <w:showingPlcHdr/>
        </w:sdtPr>
        <w:sdtEndPr>
          <w:rPr>
            <w:rStyle w:val="CharacterStyle12"/>
          </w:rPr>
        </w:sdtEndPr>
        <w:sdtContent>
          <w:r w:rsidR="00557465" w:rsidRPr="00382E0F">
            <w:rPr>
              <w:rStyle w:val="Textedelespacerserv"/>
              <w:color w:val="auto"/>
            </w:rPr>
            <w:t>Cliquez ici pour taper du texte.</w:t>
          </w:r>
        </w:sdtContent>
      </w:sdt>
      <w:r w:rsidR="00D6508B" w:rsidRPr="00382E0F">
        <w:tab/>
      </w:r>
      <w:r w:rsidR="00D6508B" w:rsidRPr="00382E0F">
        <w:tab/>
      </w:r>
      <w:r w:rsidR="00D6508B" w:rsidRPr="00382E0F">
        <w:tab/>
      </w:r>
      <w:r w:rsidR="00D6508B" w:rsidRPr="00382E0F">
        <w:tab/>
      </w:r>
      <w:r w:rsidR="00D6508B" w:rsidRPr="00382E0F">
        <w:tab/>
      </w:r>
      <w:r w:rsidR="00D6508B" w:rsidRPr="00382E0F">
        <w:tab/>
      </w:r>
    </w:p>
    <w:p w:rsidR="00137293" w:rsidRPr="00382E0F" w:rsidRDefault="00137293" w:rsidP="00BC4338">
      <w:pPr>
        <w:pStyle w:val="flche"/>
      </w:pPr>
      <w:r w:rsidRPr="00382E0F">
        <w:t xml:space="preserve">Appartenance à une ou des enseignes </w:t>
      </w:r>
    </w:p>
    <w:p w:rsidR="00FE528D" w:rsidRPr="00382E0F" w:rsidRDefault="00293C20" w:rsidP="00BC4338">
      <w:pPr>
        <w:pStyle w:val="CORPSDETEXTE"/>
      </w:pPr>
      <w:r w:rsidRPr="00382E0F">
        <w:sym w:font="Wingdings" w:char="F06F"/>
      </w:r>
      <w:r w:rsidRPr="00382E0F">
        <w:t xml:space="preserve"> Oui </w:t>
      </w:r>
      <w:r w:rsidRPr="00382E0F">
        <w:tab/>
      </w:r>
      <w:r w:rsidRPr="00382E0F">
        <w:tab/>
      </w:r>
      <w:r w:rsidRPr="00382E0F">
        <w:sym w:font="Wingdings" w:char="F06F"/>
      </w:r>
      <w:r w:rsidRPr="00382E0F">
        <w:t xml:space="preserve"> Non</w:t>
      </w:r>
      <w:r w:rsidRPr="00382E0F">
        <w:tab/>
      </w:r>
      <w:r w:rsidRPr="00382E0F">
        <w:tab/>
        <w:t xml:space="preserve">Si oui, </w:t>
      </w:r>
      <w:r w:rsidR="00E91184" w:rsidRPr="00382E0F">
        <w:t>p</w:t>
      </w:r>
      <w:r w:rsidRPr="00382E0F">
        <w:t xml:space="preserve">récisez laquelle : </w:t>
      </w:r>
      <w:r w:rsidRPr="00382E0F">
        <w:tab/>
      </w:r>
      <w:sdt>
        <w:sdtPr>
          <w:rPr>
            <w:rStyle w:val="CharacterStyle12"/>
          </w:rPr>
          <w:id w:val="-974530236"/>
          <w:placeholder>
            <w:docPart w:val="1FC87E7866F640938E5A894544138A2D"/>
          </w:placeholder>
          <w:showingPlcHdr/>
        </w:sdtPr>
        <w:sdtEndPr>
          <w:rPr>
            <w:rStyle w:val="CharacterStyle12"/>
          </w:rPr>
        </w:sdtEndPr>
        <w:sdtContent>
          <w:r w:rsidRPr="00382E0F">
            <w:rPr>
              <w:rStyle w:val="Textedelespacerserv"/>
              <w:color w:val="auto"/>
            </w:rPr>
            <w:t>Cliquez ici pour taper du texte.</w:t>
          </w:r>
        </w:sdtContent>
      </w:sdt>
    </w:p>
    <w:p w:rsidR="00D848F6" w:rsidRPr="00382E0F" w:rsidRDefault="00D848F6" w:rsidP="00BC4338">
      <w:pPr>
        <w:pStyle w:val="CORPSDETEXTE"/>
      </w:pPr>
    </w:p>
    <w:p w:rsidR="00293C20" w:rsidRPr="00E506B2" w:rsidRDefault="00293C20" w:rsidP="00BC4338">
      <w:pPr>
        <w:pStyle w:val="flche"/>
      </w:pPr>
      <w:r w:rsidRPr="00E506B2">
        <w:lastRenderedPageBreak/>
        <w:t xml:space="preserve">Appartenance à un réseau </w:t>
      </w:r>
    </w:p>
    <w:p w:rsidR="00293C20" w:rsidRPr="00382E0F" w:rsidRDefault="00293C20" w:rsidP="00BC4338">
      <w:pPr>
        <w:pStyle w:val="CORPSDETEXTE"/>
        <w:rPr>
          <w:rStyle w:val="CharacterStyle12"/>
          <w:b/>
        </w:rPr>
      </w:pPr>
      <w:r w:rsidRPr="00382E0F">
        <w:sym w:font="Wingdings" w:char="F06F"/>
      </w:r>
      <w:r w:rsidRPr="00382E0F">
        <w:t xml:space="preserve"> Oui </w:t>
      </w:r>
      <w:r w:rsidRPr="00382E0F">
        <w:tab/>
      </w:r>
      <w:r w:rsidRPr="00382E0F">
        <w:tab/>
      </w:r>
      <w:r w:rsidRPr="00382E0F">
        <w:sym w:font="Wingdings" w:char="F06F"/>
      </w:r>
      <w:r w:rsidRPr="00382E0F">
        <w:t xml:space="preserve"> Non</w:t>
      </w:r>
      <w:r w:rsidRPr="00382E0F">
        <w:tab/>
      </w:r>
      <w:r w:rsidRPr="00382E0F">
        <w:tab/>
        <w:t xml:space="preserve">Si oui, </w:t>
      </w:r>
      <w:r w:rsidR="00E91184" w:rsidRPr="00382E0F">
        <w:t>p</w:t>
      </w:r>
      <w:r w:rsidRPr="00382E0F">
        <w:t xml:space="preserve">récisez lequel : </w:t>
      </w:r>
      <w:r w:rsidRPr="00382E0F">
        <w:tab/>
      </w:r>
      <w:sdt>
        <w:sdtPr>
          <w:rPr>
            <w:rStyle w:val="CharacterStyle12"/>
            <w:b/>
          </w:rPr>
          <w:id w:val="-55702840"/>
          <w:placeholder>
            <w:docPart w:val="4C304F040C1D403ABDE34A8F7751E470"/>
          </w:placeholder>
          <w:showingPlcHdr/>
        </w:sdtPr>
        <w:sdtEndPr>
          <w:rPr>
            <w:rStyle w:val="CharacterStyle12"/>
          </w:rPr>
        </w:sdtEndPr>
        <w:sdtContent>
          <w:r w:rsidRPr="00BF394C">
            <w:rPr>
              <w:rStyle w:val="Textedelespacerserv"/>
              <w:color w:val="auto"/>
            </w:rPr>
            <w:t>Cliquez ici pour taper du texte.</w:t>
          </w:r>
        </w:sdtContent>
      </w:sdt>
    </w:p>
    <w:p w:rsidR="001C6298" w:rsidRPr="00E506B2" w:rsidRDefault="001C6298" w:rsidP="00BC4338">
      <w:pPr>
        <w:pStyle w:val="CORPSDETEXTE"/>
      </w:pPr>
    </w:p>
    <w:p w:rsidR="001C6298" w:rsidRPr="00E506B2" w:rsidRDefault="001C6298" w:rsidP="00BC4338">
      <w:pPr>
        <w:pStyle w:val="flche"/>
      </w:pPr>
      <w:r w:rsidRPr="00E506B2">
        <w:t xml:space="preserve">Appartenance à une coordination locale ou à un CLIC </w:t>
      </w:r>
    </w:p>
    <w:p w:rsidR="001C6298" w:rsidRPr="00E506B2" w:rsidRDefault="001C6298" w:rsidP="00BC4338">
      <w:pPr>
        <w:pStyle w:val="CORPSDETEXTE"/>
        <w:rPr>
          <w:rStyle w:val="CharacterStyle12"/>
        </w:rPr>
      </w:pPr>
      <w:r w:rsidRPr="00E506B2">
        <w:sym w:font="Wingdings" w:char="F06F"/>
      </w:r>
      <w:r w:rsidRPr="00E506B2">
        <w:t xml:space="preserve"> Oui </w:t>
      </w:r>
      <w:r w:rsidRPr="00E506B2">
        <w:tab/>
      </w:r>
      <w:r w:rsidRPr="00E506B2">
        <w:tab/>
      </w:r>
      <w:r w:rsidRPr="00E506B2">
        <w:sym w:font="Wingdings" w:char="F06F"/>
      </w:r>
      <w:r w:rsidRPr="00E506B2">
        <w:t xml:space="preserve"> Non</w:t>
      </w:r>
      <w:r w:rsidRPr="00E506B2">
        <w:tab/>
      </w:r>
      <w:r w:rsidR="00B84F2D" w:rsidRPr="00E506B2">
        <w:t xml:space="preserve">    </w:t>
      </w:r>
      <w:r w:rsidR="00B84F2D" w:rsidRPr="00E506B2">
        <w:sym w:font="Wingdings" w:char="F06F"/>
      </w:r>
      <w:r w:rsidR="00B84F2D" w:rsidRPr="00E506B2">
        <w:t xml:space="preserve"> En cours    </w:t>
      </w:r>
      <w:r w:rsidRPr="00E506B2">
        <w:t xml:space="preserve">Si oui, </w:t>
      </w:r>
      <w:r w:rsidR="00E91184" w:rsidRPr="00E506B2">
        <w:t>p</w:t>
      </w:r>
      <w:r w:rsidRPr="00E506B2">
        <w:t xml:space="preserve">récisez lequel : </w:t>
      </w:r>
      <w:sdt>
        <w:sdtPr>
          <w:rPr>
            <w:rStyle w:val="CharacterStyle12"/>
          </w:rPr>
          <w:id w:val="-155075316"/>
          <w:placeholder>
            <w:docPart w:val="B28D90EDC9D64081A414231F745BC1A6"/>
          </w:placeholder>
          <w:showingPlcHdr/>
        </w:sdtPr>
        <w:sdtEndPr>
          <w:rPr>
            <w:rStyle w:val="CharacterStyle12"/>
          </w:rPr>
        </w:sdtEndPr>
        <w:sdtContent>
          <w:r w:rsidRPr="00E506B2">
            <w:rPr>
              <w:rStyle w:val="Textedelespacerserv"/>
              <w:color w:val="auto"/>
            </w:rPr>
            <w:t>Cliquez ici pour taper du texte.</w:t>
          </w:r>
        </w:sdtContent>
      </w:sdt>
    </w:p>
    <w:p w:rsidR="009F0E75" w:rsidRPr="00E506B2" w:rsidRDefault="009F0E75" w:rsidP="00BC4338">
      <w:pPr>
        <w:pStyle w:val="CORPSDETEXTE"/>
        <w:rPr>
          <w:rStyle w:val="CharacterStyle12"/>
        </w:rPr>
      </w:pPr>
    </w:p>
    <w:p w:rsidR="009F0E75" w:rsidRPr="00E506B2" w:rsidRDefault="009F0E75" w:rsidP="00BC4338">
      <w:pPr>
        <w:pStyle w:val="CORPSDETEXTE"/>
        <w:rPr>
          <w:rStyle w:val="CharacterStyle12"/>
        </w:rPr>
      </w:pPr>
    </w:p>
    <w:p w:rsidR="009F0E75" w:rsidRPr="00E506B2" w:rsidRDefault="009F0E75" w:rsidP="00BC4338">
      <w:pPr>
        <w:pStyle w:val="flche"/>
      </w:pPr>
      <w:r w:rsidRPr="00E506B2">
        <w:t>Préciser si vous avez signé des conventions avec des Conseils départementaux, des mutuelles ou d’autres acteurs institutionnels (CAF, CNAV…)</w:t>
      </w:r>
    </w:p>
    <w:p w:rsidR="001C6298" w:rsidRPr="00E506B2" w:rsidRDefault="009F0E75" w:rsidP="00BC4338">
      <w:pPr>
        <w:pStyle w:val="CORPSDETEXTE"/>
        <w:rPr>
          <w:rStyle w:val="CharacterStyle12"/>
        </w:rPr>
      </w:pPr>
      <w:r w:rsidRPr="00E506B2">
        <w:sym w:font="Wingdings" w:char="F06F"/>
      </w:r>
      <w:r w:rsidRPr="00E506B2">
        <w:t xml:space="preserve"> Oui </w:t>
      </w:r>
      <w:r w:rsidRPr="00E506B2">
        <w:tab/>
      </w:r>
      <w:r w:rsidRPr="00E506B2">
        <w:tab/>
      </w:r>
      <w:r w:rsidRPr="00E506B2">
        <w:sym w:font="Wingdings" w:char="F06F"/>
      </w:r>
      <w:r w:rsidRPr="00E506B2">
        <w:t xml:space="preserve"> Non</w:t>
      </w:r>
      <w:r w:rsidRPr="00E506B2">
        <w:tab/>
        <w:t xml:space="preserve">    </w:t>
      </w:r>
      <w:r w:rsidRPr="00E506B2">
        <w:sym w:font="Wingdings" w:char="F06F"/>
      </w:r>
      <w:r w:rsidRPr="00E506B2">
        <w:t xml:space="preserve"> En cours    Si oui, </w:t>
      </w:r>
      <w:r w:rsidR="00E91184" w:rsidRPr="00E506B2">
        <w:t>p</w:t>
      </w:r>
      <w:r w:rsidRPr="00E506B2">
        <w:t>récisez le</w:t>
      </w:r>
      <w:r w:rsidR="00FE4E0F" w:rsidRPr="00E506B2">
        <w:t>squelles</w:t>
      </w:r>
      <w:r w:rsidRPr="00E506B2">
        <w:t xml:space="preserve"> : </w:t>
      </w:r>
      <w:sdt>
        <w:sdtPr>
          <w:rPr>
            <w:rStyle w:val="CharacterStyle12"/>
          </w:rPr>
          <w:id w:val="333107758"/>
          <w:placeholder>
            <w:docPart w:val="5301D8F9506541E483A2356FA8157BA5"/>
          </w:placeholder>
          <w:showingPlcHdr/>
        </w:sdtPr>
        <w:sdtEndPr>
          <w:rPr>
            <w:rStyle w:val="CharacterStyle12"/>
          </w:rPr>
        </w:sdtEndPr>
        <w:sdtContent>
          <w:r w:rsidRPr="00E506B2">
            <w:rPr>
              <w:rStyle w:val="Textedelespacerserv"/>
              <w:color w:val="auto"/>
            </w:rPr>
            <w:t>Cliquez ici pour taper du texte.</w:t>
          </w:r>
        </w:sdtContent>
      </w:sdt>
    </w:p>
    <w:p w:rsidR="009F0E75" w:rsidRPr="00E506B2" w:rsidRDefault="009F0E75" w:rsidP="00BC4338">
      <w:pPr>
        <w:pStyle w:val="CORPSDETEXTE"/>
        <w:rPr>
          <w:rStyle w:val="CharacterStyle12"/>
        </w:rPr>
      </w:pPr>
    </w:p>
    <w:p w:rsidR="009F0E75" w:rsidRPr="00E506B2" w:rsidRDefault="00FA5B43" w:rsidP="00BC4338">
      <w:pPr>
        <w:pStyle w:val="flche"/>
      </w:pPr>
      <w:r w:rsidRPr="00E506B2">
        <w:t>L’organisme est-il déjà autorisé dans un ou plusieurs départements</w:t>
      </w:r>
    </w:p>
    <w:p w:rsidR="00550D75" w:rsidRPr="00E506B2" w:rsidRDefault="009F0E75" w:rsidP="00BC4338">
      <w:pPr>
        <w:pStyle w:val="CORPSDETEXTE"/>
      </w:pPr>
      <w:r w:rsidRPr="00E506B2">
        <w:sym w:font="Wingdings" w:char="F06F"/>
      </w:r>
      <w:r w:rsidRPr="00E506B2">
        <w:t xml:space="preserve"> Oui </w:t>
      </w:r>
      <w:r w:rsidRPr="00E506B2">
        <w:tab/>
      </w:r>
      <w:r w:rsidRPr="00E506B2">
        <w:tab/>
      </w:r>
      <w:r w:rsidRPr="00E506B2">
        <w:sym w:font="Wingdings" w:char="F06F"/>
      </w:r>
      <w:r w:rsidRPr="00E506B2">
        <w:t xml:space="preserve"> Non</w:t>
      </w:r>
      <w:r w:rsidRPr="00E506B2">
        <w:tab/>
        <w:t xml:space="preserve">    </w:t>
      </w:r>
      <w:r w:rsidRPr="00E506B2">
        <w:sym w:font="Wingdings" w:char="F06F"/>
      </w:r>
      <w:r w:rsidRPr="00E506B2">
        <w:t xml:space="preserve"> En cours    Si oui, </w:t>
      </w:r>
      <w:r w:rsidR="00BD677C" w:rsidRPr="00E506B2">
        <w:t>p</w:t>
      </w:r>
      <w:r w:rsidRPr="00E506B2">
        <w:t>récisez le</w:t>
      </w:r>
      <w:r w:rsidR="00FA5B43" w:rsidRPr="00E506B2">
        <w:t>s</w:t>
      </w:r>
      <w:r w:rsidRPr="00E506B2">
        <w:t>quel</w:t>
      </w:r>
      <w:r w:rsidR="00FA5B43" w:rsidRPr="00E506B2">
        <w:t>s</w:t>
      </w:r>
      <w:r w:rsidRPr="00E506B2">
        <w:t xml:space="preserve"> : </w:t>
      </w:r>
      <w:sdt>
        <w:sdtPr>
          <w:rPr>
            <w:rStyle w:val="CharacterStyle12"/>
          </w:rPr>
          <w:id w:val="1360626336"/>
          <w:placeholder>
            <w:docPart w:val="74AB934E889C41E7BC3CE96902BA0BCD"/>
          </w:placeholder>
          <w:showingPlcHdr/>
        </w:sdtPr>
        <w:sdtEndPr>
          <w:rPr>
            <w:rStyle w:val="CharacterStyle12"/>
          </w:rPr>
        </w:sdtEndPr>
        <w:sdtContent>
          <w:r w:rsidRPr="00E506B2">
            <w:rPr>
              <w:rStyle w:val="Textedelespacerserv"/>
              <w:color w:val="auto"/>
            </w:rPr>
            <w:t>Cliquez ici pour taper du texte.</w:t>
          </w:r>
        </w:sdtContent>
      </w:sdt>
    </w:p>
    <w:p w:rsidR="00550D75" w:rsidRPr="00E506B2" w:rsidRDefault="00550D75" w:rsidP="00BC4338">
      <w:pPr>
        <w:pStyle w:val="CORPSDETEXTE"/>
      </w:pPr>
    </w:p>
    <w:p w:rsidR="00FA5B43" w:rsidRPr="00E506B2" w:rsidRDefault="00E91184" w:rsidP="00BC4338">
      <w:pPr>
        <w:pStyle w:val="flche"/>
      </w:pPr>
      <w:r w:rsidRPr="00E506B2">
        <w:t>Etes-vous titulaire d’une certification</w:t>
      </w:r>
    </w:p>
    <w:p w:rsidR="009F0E75" w:rsidRPr="00E506B2" w:rsidRDefault="00FA5B43" w:rsidP="00FA5B43">
      <w:pPr>
        <w:rPr>
          <w:rFonts w:cs="Arial"/>
          <w:bCs/>
          <w:iCs/>
        </w:rPr>
      </w:pPr>
      <w:r w:rsidRPr="00E506B2">
        <w:rPr>
          <w:rFonts w:cs="Arial"/>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rFonts w:cs="Arial"/>
          <w:bCs/>
          <w:iCs/>
        </w:rPr>
        <w:sym w:font="Wingdings" w:char="F06F"/>
      </w:r>
      <w:r w:rsidRPr="00E506B2">
        <w:rPr>
          <w:rFonts w:cs="Arial"/>
          <w:bCs/>
          <w:iCs/>
        </w:rPr>
        <w:t xml:space="preserve"> Non</w:t>
      </w:r>
      <w:r w:rsidRPr="00E506B2">
        <w:rPr>
          <w:rFonts w:cs="Arial"/>
          <w:bCs/>
          <w:iCs/>
        </w:rPr>
        <w:tab/>
        <w:t xml:space="preserve">    </w:t>
      </w:r>
      <w:r w:rsidRPr="00E506B2">
        <w:rPr>
          <w:rFonts w:cs="Arial"/>
          <w:bCs/>
          <w:iCs/>
        </w:rPr>
        <w:sym w:font="Wingdings" w:char="F06F"/>
      </w:r>
      <w:r w:rsidRPr="00E506B2">
        <w:rPr>
          <w:rFonts w:cs="Arial"/>
          <w:bCs/>
          <w:iCs/>
        </w:rPr>
        <w:t xml:space="preserve"> En cours    </w:t>
      </w:r>
      <w:r w:rsidR="00587C12" w:rsidRPr="00E506B2">
        <w:rPr>
          <w:rFonts w:cs="Arial"/>
          <w:bCs/>
          <w:iCs/>
        </w:rPr>
        <w:t>Si oui, p</w:t>
      </w:r>
      <w:r w:rsidR="00587C12" w:rsidRPr="00E506B2">
        <w:t xml:space="preserve">récisez laquelle : </w:t>
      </w:r>
      <w:r w:rsidR="00587C12" w:rsidRPr="00E506B2">
        <w:tab/>
      </w:r>
      <w:sdt>
        <w:sdtPr>
          <w:rPr>
            <w:rStyle w:val="CharacterStyle12"/>
            <w:szCs w:val="22"/>
          </w:rPr>
          <w:id w:val="1431785163"/>
          <w:placeholder>
            <w:docPart w:val="7D68A06BB7EF429895886C1881E9BD30"/>
          </w:placeholder>
          <w:showingPlcHdr/>
        </w:sdtPr>
        <w:sdtEndPr>
          <w:rPr>
            <w:rStyle w:val="CharacterStyle12"/>
          </w:rPr>
        </w:sdtEndPr>
        <w:sdtContent>
          <w:r w:rsidR="00587C12" w:rsidRPr="00E506B2">
            <w:rPr>
              <w:rStyle w:val="Textedelespacerserv"/>
              <w:color w:val="auto"/>
            </w:rPr>
            <w:t>Cliquez ici pour taper du texte.</w:t>
          </w:r>
        </w:sdtContent>
      </w:sdt>
    </w:p>
    <w:p w:rsidR="00FE528D" w:rsidRPr="00E506B2" w:rsidRDefault="00FE528D" w:rsidP="00BC4338">
      <w:pPr>
        <w:pStyle w:val="CORPSDETEXTE"/>
      </w:pPr>
    </w:p>
    <w:p w:rsidR="00000006" w:rsidRPr="00E506B2" w:rsidRDefault="00000006" w:rsidP="00BC4338">
      <w:pPr>
        <w:pStyle w:val="flche"/>
      </w:pPr>
      <w:r w:rsidRPr="00E506B2">
        <w:t>Convention nationale dont vous dépendez</w:t>
      </w:r>
      <w:r w:rsidR="00B5455B" w:rsidRPr="00E506B2">
        <w:t xml:space="preserve"> (CCN BAD, CCN SAP, autre…)</w:t>
      </w:r>
    </w:p>
    <w:p w:rsidR="00000006" w:rsidRPr="00E506B2" w:rsidRDefault="00000006" w:rsidP="00000006">
      <w:pPr>
        <w:rPr>
          <w:rFonts w:cs="Arial"/>
          <w:bCs/>
          <w:iCs/>
        </w:rPr>
      </w:pPr>
      <w:r w:rsidRPr="00E506B2">
        <w:rPr>
          <w:rFonts w:cs="Arial"/>
          <w:bCs/>
          <w:iCs/>
        </w:rPr>
        <w:t>Pré</w:t>
      </w:r>
      <w:r w:rsidRPr="00E506B2">
        <w:t xml:space="preserve">cisez laquelle : </w:t>
      </w:r>
      <w:r w:rsidRPr="00E506B2">
        <w:tab/>
      </w:r>
      <w:sdt>
        <w:sdtPr>
          <w:rPr>
            <w:rStyle w:val="CharacterStyle12"/>
            <w:szCs w:val="22"/>
          </w:rPr>
          <w:id w:val="-1468197681"/>
          <w:placeholder>
            <w:docPart w:val="6BCFAB8B4A1F438FA42D80E0CF7B26C3"/>
          </w:placeholder>
          <w:showingPlcHdr/>
        </w:sdtPr>
        <w:sdtEndPr>
          <w:rPr>
            <w:rStyle w:val="CharacterStyle12"/>
          </w:rPr>
        </w:sdtEndPr>
        <w:sdtContent>
          <w:r w:rsidRPr="00E506B2">
            <w:rPr>
              <w:rStyle w:val="Textedelespacerserv"/>
              <w:color w:val="auto"/>
            </w:rPr>
            <w:t>Cliquez ici pour taper du texte.</w:t>
          </w:r>
        </w:sdtContent>
      </w:sdt>
    </w:p>
    <w:p w:rsidR="00137293" w:rsidRPr="00E506B2" w:rsidRDefault="00137293" w:rsidP="006E264C">
      <w:pPr>
        <w:jc w:val="left"/>
        <w:rPr>
          <w:szCs w:val="20"/>
        </w:rPr>
      </w:pPr>
    </w:p>
    <w:p w:rsidR="00BC7DC3" w:rsidRPr="00E506B2" w:rsidRDefault="00BC7DC3" w:rsidP="006E264C">
      <w:pPr>
        <w:jc w:val="left"/>
        <w:rPr>
          <w:szCs w:val="20"/>
        </w:rPr>
      </w:pPr>
    </w:p>
    <w:p w:rsidR="00137293" w:rsidRPr="00E506B2" w:rsidRDefault="00137293" w:rsidP="00925E1A">
      <w:pPr>
        <w:pStyle w:val="Titre2"/>
      </w:pPr>
      <w:bookmarkStart w:id="7" w:name="_Toc81819832"/>
      <w:r w:rsidRPr="00E506B2">
        <w:t>Volet 2 : Intervention, prestations proposées, zone géographique</w:t>
      </w:r>
      <w:bookmarkEnd w:id="7"/>
      <w:r w:rsidRPr="00E506B2">
        <w:t xml:space="preserve"> </w:t>
      </w:r>
    </w:p>
    <w:p w:rsidR="00137293" w:rsidRPr="00E506B2" w:rsidRDefault="00137293" w:rsidP="00BC4338">
      <w:pPr>
        <w:pStyle w:val="CORPSDETEXTE"/>
      </w:pPr>
    </w:p>
    <w:p w:rsidR="00137293" w:rsidRPr="00E506B2" w:rsidRDefault="00137293" w:rsidP="00BC2B74">
      <w:pPr>
        <w:pStyle w:val="Titre3"/>
        <w:rPr>
          <w:color w:val="auto"/>
        </w:rPr>
      </w:pPr>
      <w:bookmarkStart w:id="8" w:name="_Toc81819833"/>
      <w:r w:rsidRPr="00E506B2">
        <w:rPr>
          <w:color w:val="auto"/>
        </w:rPr>
        <w:t>M</w:t>
      </w:r>
      <w:r w:rsidR="00A20DA9" w:rsidRPr="00E506B2">
        <w:rPr>
          <w:color w:val="auto"/>
        </w:rPr>
        <w:t>ode d’intervention</w:t>
      </w:r>
      <w:bookmarkEnd w:id="8"/>
    </w:p>
    <w:p w:rsidR="00A66617" w:rsidRPr="00E506B2" w:rsidRDefault="00A66617" w:rsidP="003A49B8">
      <w:pPr>
        <w:rPr>
          <w:rFonts w:cs="Arial"/>
          <w:bCs/>
          <w:iCs/>
        </w:rPr>
      </w:pPr>
    </w:p>
    <w:p w:rsidR="003A49B8" w:rsidRPr="00E506B2" w:rsidRDefault="003A49B8" w:rsidP="003A49B8">
      <w:pPr>
        <w:rPr>
          <w:rFonts w:cs="Arial"/>
          <w:bCs/>
          <w:iCs/>
        </w:rPr>
      </w:pPr>
      <w:r w:rsidRPr="00E506B2">
        <w:rPr>
          <w:rFonts w:cs="Arial"/>
          <w:bCs/>
          <w:iCs/>
        </w:rPr>
        <w:t>Indiquez le ou les modes d’intervention de votre organisme :</w:t>
      </w:r>
    </w:p>
    <w:p w:rsidR="003A49B8" w:rsidRPr="00E506B2" w:rsidRDefault="003A49B8" w:rsidP="003A49B8">
      <w:pPr>
        <w:rPr>
          <w:rFonts w:cs="Arial"/>
          <w:bCs/>
          <w:iCs/>
        </w:rPr>
      </w:pPr>
    </w:p>
    <w:p w:rsidR="00B2558E" w:rsidRPr="00E506B2" w:rsidRDefault="003A49B8" w:rsidP="003A49B8">
      <w:pPr>
        <w:rPr>
          <w:rFonts w:cs="Arial"/>
          <w:bCs/>
          <w:iCs/>
        </w:rPr>
      </w:pPr>
      <w:r w:rsidRPr="00E506B2">
        <w:rPr>
          <w:rFonts w:cs="Arial"/>
          <w:bCs/>
          <w:iCs/>
        </w:rPr>
        <w:t xml:space="preserve">Prestataire </w:t>
      </w:r>
      <w:r w:rsidRPr="00E506B2">
        <w:rPr>
          <w:rFonts w:cs="Arial"/>
          <w:bCs/>
          <w:iCs/>
        </w:rPr>
        <w:tab/>
      </w:r>
      <w:r w:rsidRPr="00E506B2">
        <w:rPr>
          <w:rFonts w:cs="Arial"/>
          <w:bCs/>
          <w:iCs/>
        </w:rPr>
        <w:tab/>
      </w:r>
      <w:r w:rsidRPr="00E506B2">
        <w:rPr>
          <w:rFonts w:cs="Arial"/>
          <w:bCs/>
          <w:iCs/>
        </w:rPr>
        <w:tab/>
      </w:r>
      <w:r w:rsidRPr="00E506B2">
        <w:rPr>
          <w:rFonts w:cs="Arial"/>
          <w:bCs/>
          <w:iCs/>
        </w:rPr>
        <w:sym w:font="Wingdings" w:char="F06F"/>
      </w:r>
      <w:r w:rsidR="00B2558E" w:rsidRPr="00E506B2">
        <w:rPr>
          <w:rFonts w:cs="Arial"/>
          <w:bCs/>
          <w:iCs/>
        </w:rPr>
        <w:t xml:space="preserve"> </w:t>
      </w:r>
    </w:p>
    <w:p w:rsidR="003A49B8" w:rsidRPr="00E506B2" w:rsidRDefault="00B2558E" w:rsidP="003A49B8">
      <w:pPr>
        <w:rPr>
          <w:rFonts w:cs="Arial"/>
          <w:bCs/>
          <w:iCs/>
        </w:rPr>
      </w:pPr>
      <w:r w:rsidRPr="00E506B2">
        <w:rPr>
          <w:rFonts w:cs="Arial"/>
          <w:bCs/>
          <w:iCs/>
        </w:rPr>
        <w:t>Sur quelles activités</w:t>
      </w:r>
      <w:r w:rsidRPr="00E506B2">
        <w:t xml:space="preserve"> : </w:t>
      </w:r>
      <w:r w:rsidRPr="00E506B2">
        <w:tab/>
      </w:r>
      <w:sdt>
        <w:sdtPr>
          <w:rPr>
            <w:rStyle w:val="CharacterStyle12"/>
            <w:szCs w:val="22"/>
          </w:rPr>
          <w:id w:val="-1250965547"/>
          <w:placeholder>
            <w:docPart w:val="668A2DFABFCD408EAEECF01A771F4625"/>
          </w:placeholder>
          <w:showingPlcHdr/>
        </w:sdtPr>
        <w:sdtEndPr>
          <w:rPr>
            <w:rStyle w:val="CharacterStyle12"/>
          </w:rPr>
        </w:sdtEndPr>
        <w:sdtContent>
          <w:r w:rsidRPr="00E506B2">
            <w:rPr>
              <w:rStyle w:val="Textedelespacerserv"/>
              <w:color w:val="auto"/>
            </w:rPr>
            <w:t>Cliquez ici pour taper du texte.</w:t>
          </w:r>
        </w:sdtContent>
      </w:sdt>
    </w:p>
    <w:p w:rsidR="00B2558E" w:rsidRPr="00E506B2" w:rsidRDefault="00B2558E" w:rsidP="003A49B8">
      <w:pPr>
        <w:rPr>
          <w:rFonts w:cs="Arial"/>
          <w:bCs/>
          <w:iCs/>
        </w:rPr>
      </w:pPr>
    </w:p>
    <w:p w:rsidR="00B2558E" w:rsidRPr="00E506B2" w:rsidRDefault="003A49B8" w:rsidP="003A49B8">
      <w:pPr>
        <w:rPr>
          <w:rFonts w:cs="Arial"/>
          <w:bCs/>
          <w:iCs/>
        </w:rPr>
      </w:pPr>
      <w:r w:rsidRPr="00E506B2">
        <w:rPr>
          <w:rFonts w:cs="Arial"/>
          <w:bCs/>
          <w:iCs/>
        </w:rPr>
        <w:t xml:space="preserve">Prestataire et mandataire </w:t>
      </w:r>
      <w:r w:rsidRPr="00E506B2">
        <w:rPr>
          <w:rFonts w:cs="Arial"/>
          <w:bCs/>
          <w:iCs/>
        </w:rPr>
        <w:tab/>
      </w:r>
      <w:r w:rsidRPr="00E506B2">
        <w:rPr>
          <w:rFonts w:cs="Arial"/>
          <w:bCs/>
          <w:iCs/>
        </w:rPr>
        <w:sym w:font="Wingdings" w:char="F06F"/>
      </w:r>
      <w:r w:rsidR="00B2558E" w:rsidRPr="00E506B2">
        <w:rPr>
          <w:rFonts w:cs="Arial"/>
          <w:bCs/>
          <w:iCs/>
        </w:rPr>
        <w:t xml:space="preserve"> </w:t>
      </w:r>
    </w:p>
    <w:p w:rsidR="003A49B8" w:rsidRPr="00E506B2" w:rsidRDefault="00B2558E" w:rsidP="003A49B8">
      <w:pPr>
        <w:rPr>
          <w:rFonts w:cs="Arial"/>
          <w:bCs/>
          <w:iCs/>
        </w:rPr>
      </w:pPr>
      <w:r w:rsidRPr="00E506B2">
        <w:rPr>
          <w:rFonts w:cs="Arial"/>
          <w:bCs/>
          <w:iCs/>
        </w:rPr>
        <w:t>Sur quelles activités</w:t>
      </w:r>
      <w:r w:rsidRPr="00E506B2">
        <w:t xml:space="preserve"> : </w:t>
      </w:r>
      <w:r w:rsidRPr="00E506B2">
        <w:tab/>
      </w:r>
      <w:sdt>
        <w:sdtPr>
          <w:rPr>
            <w:rStyle w:val="CharacterStyle12"/>
            <w:szCs w:val="22"/>
          </w:rPr>
          <w:id w:val="1353149813"/>
          <w:placeholder>
            <w:docPart w:val="40FF70356A194D1E819E45AD2B2BEBE3"/>
          </w:placeholder>
          <w:showingPlcHdr/>
        </w:sdtPr>
        <w:sdtEndPr>
          <w:rPr>
            <w:rStyle w:val="CharacterStyle12"/>
          </w:rPr>
        </w:sdtEndPr>
        <w:sdtContent>
          <w:r w:rsidRPr="00E506B2">
            <w:rPr>
              <w:rStyle w:val="Textedelespacerserv"/>
              <w:color w:val="auto"/>
            </w:rPr>
            <w:t>Cliquez ici pour taper du texte.</w:t>
          </w:r>
        </w:sdtContent>
      </w:sdt>
    </w:p>
    <w:p w:rsidR="00B2558E" w:rsidRPr="00E506B2" w:rsidRDefault="00B2558E" w:rsidP="00B2558E">
      <w:pPr>
        <w:rPr>
          <w:rFonts w:cs="Arial"/>
          <w:bCs/>
          <w:iCs/>
        </w:rPr>
      </w:pPr>
    </w:p>
    <w:p w:rsidR="00B2558E" w:rsidRPr="00E506B2" w:rsidRDefault="00B2558E" w:rsidP="00B2558E">
      <w:pPr>
        <w:rPr>
          <w:rFonts w:cs="Arial"/>
          <w:bCs/>
          <w:iCs/>
        </w:rPr>
      </w:pPr>
      <w:r w:rsidRPr="00E506B2">
        <w:rPr>
          <w:rFonts w:cs="Arial"/>
          <w:bCs/>
          <w:iCs/>
        </w:rPr>
        <w:t>Déclaration</w:t>
      </w:r>
      <w:r w:rsidRPr="00E506B2">
        <w:rPr>
          <w:rFonts w:cs="Arial"/>
          <w:bCs/>
          <w:iCs/>
        </w:rPr>
        <w:tab/>
      </w:r>
      <w:r w:rsidRPr="00E506B2">
        <w:rPr>
          <w:rFonts w:cs="Arial"/>
          <w:bCs/>
          <w:iCs/>
        </w:rPr>
        <w:tab/>
        <w:t xml:space="preserve"> </w:t>
      </w:r>
      <w:r w:rsidRPr="00E506B2">
        <w:rPr>
          <w:rFonts w:cs="Arial"/>
          <w:bCs/>
          <w:iCs/>
        </w:rPr>
        <w:tab/>
      </w:r>
      <w:r w:rsidRPr="00E506B2">
        <w:rPr>
          <w:rFonts w:cs="Arial"/>
          <w:bCs/>
          <w:iCs/>
        </w:rPr>
        <w:sym w:font="Wingdings" w:char="F06F"/>
      </w:r>
      <w:r w:rsidRPr="00E506B2">
        <w:rPr>
          <w:rFonts w:cs="Arial"/>
          <w:bCs/>
          <w:iCs/>
        </w:rPr>
        <w:t xml:space="preserve"> </w:t>
      </w:r>
    </w:p>
    <w:p w:rsidR="00B2558E" w:rsidRPr="00E506B2" w:rsidRDefault="00B2558E" w:rsidP="00B2558E">
      <w:pPr>
        <w:rPr>
          <w:rFonts w:cs="Arial"/>
          <w:bCs/>
          <w:iCs/>
        </w:rPr>
      </w:pPr>
      <w:r w:rsidRPr="00E506B2">
        <w:rPr>
          <w:rFonts w:cs="Arial"/>
          <w:bCs/>
          <w:iCs/>
        </w:rPr>
        <w:t xml:space="preserve">Sur quelles activités </w:t>
      </w:r>
      <w:r w:rsidRPr="00E506B2">
        <w:t xml:space="preserve">: </w:t>
      </w:r>
      <w:r w:rsidRPr="00E506B2">
        <w:tab/>
      </w:r>
      <w:sdt>
        <w:sdtPr>
          <w:rPr>
            <w:rStyle w:val="CharacterStyle12"/>
            <w:szCs w:val="22"/>
          </w:rPr>
          <w:id w:val="232744015"/>
          <w:placeholder>
            <w:docPart w:val="FAA03A4C5E684D7980FD928EE8D7E301"/>
          </w:placeholder>
          <w:showingPlcHdr/>
        </w:sdtPr>
        <w:sdtEndPr>
          <w:rPr>
            <w:rStyle w:val="CharacterStyle12"/>
          </w:rPr>
        </w:sdtEndPr>
        <w:sdtContent>
          <w:r w:rsidRPr="00E506B2">
            <w:rPr>
              <w:rStyle w:val="Textedelespacerserv"/>
              <w:color w:val="auto"/>
            </w:rPr>
            <w:t>Cliquez ici pour taper du texte.</w:t>
          </w:r>
        </w:sdtContent>
      </w:sdt>
    </w:p>
    <w:p w:rsidR="005E47E4" w:rsidRPr="00E506B2" w:rsidRDefault="005E47E4" w:rsidP="00BC4338">
      <w:pPr>
        <w:pStyle w:val="CORPSDETEXTE"/>
      </w:pPr>
    </w:p>
    <w:p w:rsidR="00A66617" w:rsidRPr="00E506B2" w:rsidRDefault="00A66617" w:rsidP="00BC4338">
      <w:pPr>
        <w:pStyle w:val="CORPSDETEXTE"/>
      </w:pPr>
    </w:p>
    <w:p w:rsidR="00137293" w:rsidRPr="00E506B2" w:rsidRDefault="00137293" w:rsidP="00BC2B74">
      <w:pPr>
        <w:pStyle w:val="Titre3"/>
        <w:rPr>
          <w:color w:val="auto"/>
        </w:rPr>
      </w:pPr>
      <w:bookmarkStart w:id="9" w:name="_Toc81819834"/>
      <w:r w:rsidRPr="00E506B2">
        <w:rPr>
          <w:color w:val="auto"/>
        </w:rPr>
        <w:t>N</w:t>
      </w:r>
      <w:r w:rsidR="00BC2B74" w:rsidRPr="00E506B2">
        <w:rPr>
          <w:color w:val="auto"/>
        </w:rPr>
        <w:t>ature des prestations effectuées</w:t>
      </w:r>
      <w:bookmarkEnd w:id="9"/>
    </w:p>
    <w:p w:rsidR="00137293" w:rsidRPr="00E506B2" w:rsidRDefault="00137293" w:rsidP="00BC4338">
      <w:pPr>
        <w:pStyle w:val="CORPSDETEXTE"/>
      </w:pPr>
    </w:p>
    <w:p w:rsidR="00137293" w:rsidRPr="00E506B2" w:rsidRDefault="00137293" w:rsidP="00BC4338">
      <w:pPr>
        <w:pStyle w:val="CORPSDETEXTE"/>
      </w:pPr>
      <w:r w:rsidRPr="00E506B2">
        <w:t>Cochez les activités, soumises à l’autorisation préalable</w:t>
      </w:r>
      <w:r w:rsidR="002F6EF2" w:rsidRPr="00E506B2">
        <w:t xml:space="preserve"> (cf décret n°2016-750 du </w:t>
      </w:r>
      <w:r w:rsidR="002F6EF2" w:rsidRPr="00E506B2">
        <w:br/>
        <w:t>6 juin 2016)</w:t>
      </w:r>
      <w:r w:rsidRPr="00E506B2">
        <w:t>, que vous souhaitez exercer :</w:t>
      </w:r>
    </w:p>
    <w:p w:rsidR="000E2CAF" w:rsidRPr="00E506B2" w:rsidRDefault="000E2CAF" w:rsidP="00BC4338">
      <w:pPr>
        <w:pStyle w:val="CORPSDETEXTE"/>
      </w:pPr>
    </w:p>
    <w:p w:rsidR="000E2CAF" w:rsidRPr="00E506B2" w:rsidRDefault="000E2CAF" w:rsidP="000E2CAF">
      <w:pPr>
        <w:rPr>
          <w:rFonts w:cs="Arial"/>
          <w:b/>
          <w:bCs/>
          <w:iCs/>
        </w:rPr>
      </w:pPr>
      <w:r w:rsidRPr="00E506B2">
        <w:rPr>
          <w:rFonts w:cs="Arial"/>
          <w:b/>
          <w:bCs/>
          <w:iCs/>
          <w:u w:val="single"/>
        </w:rPr>
        <w:t>Auprès des personnes âgées de plus de 60 ans</w:t>
      </w:r>
      <w:r w:rsidRPr="00E506B2">
        <w:rPr>
          <w:rFonts w:cs="Arial"/>
          <w:b/>
          <w:bCs/>
          <w:iCs/>
        </w:rPr>
        <w:t> :</w:t>
      </w:r>
    </w:p>
    <w:p w:rsidR="006D124F" w:rsidRPr="00E506B2" w:rsidRDefault="006D124F" w:rsidP="000E2CAF">
      <w:pPr>
        <w:rPr>
          <w:rFonts w:cs="Arial"/>
          <w:bCs/>
          <w:iCs/>
        </w:rPr>
      </w:pPr>
    </w:p>
    <w:p w:rsidR="000E2CAF" w:rsidRPr="00E506B2" w:rsidRDefault="000E2CAF" w:rsidP="000E2CAF">
      <w:pPr>
        <w:rPr>
          <w:rFonts w:cs="Arial"/>
          <w:bCs/>
          <w:iCs/>
        </w:rPr>
      </w:pPr>
      <w:r w:rsidRPr="00E506B2">
        <w:rPr>
          <w:rFonts w:cs="Arial"/>
          <w:bCs/>
          <w:iCs/>
        </w:rPr>
        <w:sym w:font="Wingdings" w:char="F06F"/>
      </w:r>
      <w:r w:rsidRPr="00E506B2">
        <w:rPr>
          <w:rFonts w:cs="Arial"/>
          <w:bCs/>
          <w:iCs/>
        </w:rPr>
        <w:t xml:space="preserve"> L'assistance à domicile dans les actes quotidiens de la vie ou aide à l’insertion sociale aux personnes âgées qui ont besoin de telles prestations à leur domicile* ;</w:t>
      </w:r>
    </w:p>
    <w:p w:rsidR="00A56B8B" w:rsidRPr="00E506B2" w:rsidRDefault="00A56B8B" w:rsidP="000E2CAF">
      <w:pPr>
        <w:rPr>
          <w:rFonts w:cs="Arial"/>
          <w:bCs/>
          <w:iCs/>
        </w:rPr>
      </w:pPr>
    </w:p>
    <w:p w:rsidR="000E2CAF" w:rsidRPr="00E506B2" w:rsidRDefault="000E2CAF" w:rsidP="000E2CAF">
      <w:pPr>
        <w:rPr>
          <w:rFonts w:cs="Arial"/>
          <w:bCs/>
          <w:iCs/>
        </w:rPr>
      </w:pPr>
      <w:r w:rsidRPr="00E506B2">
        <w:rPr>
          <w:rFonts w:cs="Arial"/>
          <w:bCs/>
          <w:iCs/>
        </w:rPr>
        <w:sym w:font="Wingdings" w:char="F06F"/>
      </w:r>
      <w:r w:rsidRPr="00E506B2">
        <w:rPr>
          <w:rFonts w:cs="Arial"/>
          <w:bCs/>
          <w:iCs/>
        </w:rPr>
        <w:t xml:space="preserve"> La prestation de conduite du véhicule personnel des personnes âgées du domicile au travail, sur le lieu de vacances, pour les démarches administratives ;</w:t>
      </w:r>
    </w:p>
    <w:p w:rsidR="00A56B8B" w:rsidRPr="00E506B2" w:rsidRDefault="00A56B8B" w:rsidP="000E2CAF">
      <w:pPr>
        <w:rPr>
          <w:rFonts w:cs="Arial"/>
          <w:bCs/>
          <w:iCs/>
        </w:rPr>
      </w:pPr>
    </w:p>
    <w:p w:rsidR="000E2CAF" w:rsidRPr="00E506B2" w:rsidRDefault="000E2CAF" w:rsidP="000E2CAF">
      <w:pPr>
        <w:rPr>
          <w:rFonts w:cs="Arial"/>
          <w:bCs/>
          <w:iCs/>
        </w:rPr>
      </w:pPr>
      <w:r w:rsidRPr="00E506B2">
        <w:rPr>
          <w:rFonts w:cs="Arial"/>
          <w:bCs/>
          <w:iCs/>
        </w:rPr>
        <w:sym w:font="Wingdings" w:char="F06F"/>
      </w:r>
      <w:r w:rsidRPr="00E506B2">
        <w:rPr>
          <w:rFonts w:cs="Arial"/>
          <w:bCs/>
          <w:iCs/>
        </w:rPr>
        <w:t xml:space="preserve"> L'accompagnement des personnes âgées dans leurs déplacements en dehors de leur domicile (promenades, aide à la mobilité et au transp</w:t>
      </w:r>
      <w:r w:rsidR="00984EEF" w:rsidRPr="00E506B2">
        <w:rPr>
          <w:rFonts w:cs="Arial"/>
          <w:bCs/>
          <w:iCs/>
        </w:rPr>
        <w:t>ort, actes de la vie courante) ;</w:t>
      </w:r>
    </w:p>
    <w:p w:rsidR="00A56B8B" w:rsidRPr="00E506B2" w:rsidRDefault="00A56B8B" w:rsidP="000E2CAF">
      <w:pPr>
        <w:rPr>
          <w:rFonts w:cs="Arial"/>
          <w:bCs/>
          <w:iCs/>
        </w:rPr>
      </w:pPr>
    </w:p>
    <w:p w:rsidR="00984EEF" w:rsidRPr="00E506B2" w:rsidRDefault="00984EEF" w:rsidP="00984EEF">
      <w:pPr>
        <w:rPr>
          <w:rFonts w:cs="Arial"/>
          <w:bCs/>
          <w:iCs/>
        </w:rPr>
      </w:pPr>
      <w:r w:rsidRPr="00E506B2">
        <w:rPr>
          <w:rFonts w:cs="Arial"/>
          <w:bCs/>
          <w:iCs/>
        </w:rPr>
        <w:lastRenderedPageBreak/>
        <w:sym w:font="Wingdings" w:char="F06F"/>
      </w:r>
      <w:r w:rsidRPr="00E506B2">
        <w:rPr>
          <w:rFonts w:cs="Arial"/>
          <w:bCs/>
          <w:iCs/>
        </w:rPr>
        <w:t xml:space="preserve"> Pratique des aspirations endo-trachéales (joindre un justificatif).</w:t>
      </w:r>
    </w:p>
    <w:p w:rsidR="000E2CAF" w:rsidRPr="00E506B2" w:rsidRDefault="000E2CAF" w:rsidP="000E2CAF">
      <w:pPr>
        <w:rPr>
          <w:rFonts w:cs="Arial"/>
          <w:bCs/>
          <w:iCs/>
        </w:rPr>
      </w:pPr>
    </w:p>
    <w:p w:rsidR="000E2CAF" w:rsidRPr="00E506B2" w:rsidRDefault="000E2CAF" w:rsidP="000E2CAF">
      <w:pPr>
        <w:rPr>
          <w:rFonts w:cs="Arial"/>
          <w:b/>
          <w:bCs/>
          <w:iCs/>
        </w:rPr>
      </w:pPr>
      <w:r w:rsidRPr="00E506B2">
        <w:rPr>
          <w:rFonts w:cs="Arial"/>
          <w:b/>
          <w:bCs/>
          <w:iCs/>
          <w:u w:val="single"/>
        </w:rPr>
        <w:t xml:space="preserve">Auprès des </w:t>
      </w:r>
      <w:r w:rsidRPr="00E506B2">
        <w:rPr>
          <w:rFonts w:cs="Arial"/>
          <w:b/>
          <w:u w:val="single"/>
        </w:rPr>
        <w:t>personnes handicapées ou atteintes de pathologies chroniques</w:t>
      </w:r>
      <w:r w:rsidRPr="00E506B2">
        <w:rPr>
          <w:rFonts w:cs="Arial"/>
          <w:b/>
          <w:bCs/>
          <w:iCs/>
        </w:rPr>
        <w:t> :</w:t>
      </w:r>
    </w:p>
    <w:p w:rsidR="006D124F" w:rsidRPr="00E506B2" w:rsidRDefault="006D124F" w:rsidP="000E2CAF">
      <w:pPr>
        <w:rPr>
          <w:rFonts w:cs="Arial"/>
          <w:bCs/>
          <w:iCs/>
        </w:rPr>
      </w:pPr>
    </w:p>
    <w:p w:rsidR="000E2CAF" w:rsidRPr="00E506B2" w:rsidRDefault="000E2CAF" w:rsidP="000E2CAF">
      <w:pPr>
        <w:rPr>
          <w:rFonts w:cs="Arial"/>
          <w:bCs/>
          <w:iCs/>
        </w:rPr>
      </w:pPr>
      <w:r w:rsidRPr="00E506B2">
        <w:rPr>
          <w:rFonts w:cs="Arial"/>
          <w:bCs/>
          <w:iCs/>
        </w:rPr>
        <w:sym w:font="Wingdings" w:char="F06F"/>
      </w:r>
      <w:r w:rsidRPr="00E506B2">
        <w:rPr>
          <w:rFonts w:cs="Arial"/>
          <w:bCs/>
          <w:iCs/>
        </w:rPr>
        <w:t xml:space="preserve"> L'assistance à domicile dans les actes quotidiens de la vie ou aide à l’insertion sociale aux personnes handicapées ou atteintes de pathologies chroniques qui ont besoin de telles prestations à leur domicile* ;</w:t>
      </w:r>
    </w:p>
    <w:p w:rsidR="00A56B8B" w:rsidRPr="00E506B2" w:rsidRDefault="00A56B8B" w:rsidP="000E2CAF">
      <w:pPr>
        <w:rPr>
          <w:rFonts w:cs="Arial"/>
          <w:bCs/>
          <w:iCs/>
        </w:rPr>
      </w:pPr>
    </w:p>
    <w:p w:rsidR="000E2CAF" w:rsidRPr="00E506B2" w:rsidRDefault="000E2CAF" w:rsidP="000E2CAF">
      <w:pPr>
        <w:rPr>
          <w:rFonts w:cs="Arial"/>
          <w:bCs/>
          <w:iCs/>
        </w:rPr>
      </w:pPr>
      <w:r w:rsidRPr="00E506B2">
        <w:rPr>
          <w:rFonts w:cs="Arial"/>
          <w:bCs/>
          <w:iCs/>
        </w:rPr>
        <w:sym w:font="Wingdings" w:char="F06F"/>
      </w:r>
      <w:r w:rsidRPr="00E506B2">
        <w:rPr>
          <w:rFonts w:cs="Arial"/>
          <w:bCs/>
          <w:iCs/>
        </w:rPr>
        <w:t xml:space="preserve"> La prestation de conduite du véhicule personnel des personnes handicapées ou atteintes de pathologies chroniques du domicile au travail, sur le lieu de vacances, pour les démarches administratives ;</w:t>
      </w:r>
    </w:p>
    <w:p w:rsidR="00A56B8B" w:rsidRPr="00E506B2" w:rsidRDefault="00A56B8B" w:rsidP="000E2CAF">
      <w:pPr>
        <w:rPr>
          <w:rFonts w:cs="Arial"/>
          <w:bCs/>
          <w:iCs/>
        </w:rPr>
      </w:pPr>
    </w:p>
    <w:p w:rsidR="000E2CAF" w:rsidRPr="00E506B2" w:rsidRDefault="000E2CAF" w:rsidP="000E2CAF">
      <w:pPr>
        <w:rPr>
          <w:rFonts w:cs="Arial"/>
          <w:bCs/>
          <w:iCs/>
        </w:rPr>
      </w:pPr>
      <w:r w:rsidRPr="00E506B2">
        <w:rPr>
          <w:rFonts w:cs="Arial"/>
          <w:bCs/>
          <w:iCs/>
        </w:rPr>
        <w:sym w:font="Wingdings" w:char="F06F"/>
      </w:r>
      <w:r w:rsidRPr="00E506B2">
        <w:rPr>
          <w:rFonts w:cs="Arial"/>
          <w:bCs/>
          <w:iCs/>
        </w:rPr>
        <w:t xml:space="preserve"> L'accompagnement </w:t>
      </w:r>
      <w:r w:rsidRPr="00E506B2">
        <w:rPr>
          <w:rFonts w:cs="Arial"/>
        </w:rPr>
        <w:t>des personnes handicapées ou atteintes de pathologies chroniques dans leurs déplacements en dehors de leur domicile (promenades, aide à la mobilité et au transport, actes de la vie courante)</w:t>
      </w:r>
      <w:r w:rsidR="00984EEF" w:rsidRPr="00E506B2">
        <w:rPr>
          <w:rFonts w:cs="Arial"/>
          <w:bCs/>
          <w:iCs/>
        </w:rPr>
        <w:t> ;</w:t>
      </w:r>
    </w:p>
    <w:p w:rsidR="00A56B8B" w:rsidRPr="00E506B2" w:rsidRDefault="00A56B8B" w:rsidP="000E2CAF">
      <w:pPr>
        <w:rPr>
          <w:rFonts w:cs="Arial"/>
          <w:bCs/>
          <w:iCs/>
        </w:rPr>
      </w:pPr>
    </w:p>
    <w:p w:rsidR="00984EEF" w:rsidRPr="00E506B2" w:rsidRDefault="00984EEF" w:rsidP="00984EEF">
      <w:pPr>
        <w:rPr>
          <w:rFonts w:cs="Arial"/>
          <w:bCs/>
          <w:iCs/>
        </w:rPr>
      </w:pPr>
      <w:r w:rsidRPr="00E506B2">
        <w:rPr>
          <w:rFonts w:cs="Arial"/>
          <w:bCs/>
          <w:iCs/>
        </w:rPr>
        <w:sym w:font="Wingdings" w:char="F06F"/>
      </w:r>
      <w:r w:rsidRPr="00E506B2">
        <w:rPr>
          <w:rFonts w:cs="Arial"/>
          <w:bCs/>
          <w:iCs/>
        </w:rPr>
        <w:t xml:space="preserve"> Pratique des aspirations endo-trachéales (joindre un justificatif)</w:t>
      </w:r>
    </w:p>
    <w:p w:rsidR="000E2CAF" w:rsidRPr="00E506B2" w:rsidRDefault="000E2CAF" w:rsidP="000E2CAF">
      <w:pPr>
        <w:rPr>
          <w:rFonts w:cs="Arial"/>
          <w:bCs/>
          <w:iCs/>
        </w:rPr>
      </w:pPr>
    </w:p>
    <w:p w:rsidR="000E2CAF" w:rsidRPr="00E506B2" w:rsidRDefault="000E2CAF" w:rsidP="000E2CAF">
      <w:pPr>
        <w:rPr>
          <w:rFonts w:cs="Arial"/>
          <w:bCs/>
          <w:i/>
          <w:iCs/>
        </w:rPr>
      </w:pPr>
      <w:r w:rsidRPr="00E506B2">
        <w:rPr>
          <w:rFonts w:cs="Arial"/>
          <w:bCs/>
          <w:i/>
          <w:iCs/>
        </w:rPr>
        <w:t>* A l’exclusion d'actes de soins relevant d'actes médicaux à moins qu’ils ne soient exécutés dans les conditions prévues à l’article L.1111-6-1 du code de la santé publique et du décret n°99-426 du 27 mai 1999 habilitant certaines catégories de personnes à effectuer des aspirations endo-trachéales.</w:t>
      </w:r>
    </w:p>
    <w:p w:rsidR="00137293" w:rsidRPr="00E506B2" w:rsidRDefault="00137293" w:rsidP="00BC4338">
      <w:pPr>
        <w:pStyle w:val="CORPSDETEXTE"/>
      </w:pPr>
    </w:p>
    <w:p w:rsidR="00137293" w:rsidRPr="00B84562" w:rsidRDefault="00137293" w:rsidP="00BC4338">
      <w:pPr>
        <w:pStyle w:val="CORPSDETEXTE"/>
      </w:pPr>
      <w:r w:rsidRPr="00B84562">
        <w:t>Ces activités que vous envisagez de proposer s'adressent exclusivement à des publics fragiles (personnes âgées de 60 ans et plus et personnes handicapées</w:t>
      </w:r>
      <w:r w:rsidR="00495E85" w:rsidRPr="00B84562">
        <w:t xml:space="preserve"> ou atteintes de pathologies chronique) ; </w:t>
      </w:r>
      <w:r w:rsidRPr="00B84562">
        <w:t>vous devez au préalable obtenir une autorisation du Département : vous ne pourrez pas exercer ces activités avant l'o</w:t>
      </w:r>
      <w:r w:rsidR="00692BDC" w:rsidRPr="00B84562">
        <w:t>btention de cette autorisation.</w:t>
      </w:r>
    </w:p>
    <w:p w:rsidR="00A56B8B" w:rsidRPr="00B84562" w:rsidRDefault="00A56B8B" w:rsidP="00BC4338">
      <w:pPr>
        <w:pStyle w:val="CORPSDETEXTE"/>
      </w:pPr>
    </w:p>
    <w:p w:rsidR="00A66617" w:rsidRPr="00E506B2" w:rsidRDefault="00A66617" w:rsidP="00BC4338">
      <w:pPr>
        <w:pStyle w:val="CORPSDETEXTE"/>
      </w:pPr>
    </w:p>
    <w:p w:rsidR="00137293" w:rsidRPr="00E506B2" w:rsidRDefault="00137293" w:rsidP="00BC2B74">
      <w:pPr>
        <w:pStyle w:val="Titre3"/>
        <w:rPr>
          <w:color w:val="auto"/>
        </w:rPr>
      </w:pPr>
      <w:bookmarkStart w:id="10" w:name="_Toc81819835"/>
      <w:r w:rsidRPr="00E506B2">
        <w:rPr>
          <w:color w:val="auto"/>
        </w:rPr>
        <w:t>Z</w:t>
      </w:r>
      <w:r w:rsidR="00BC2B74" w:rsidRPr="00E506B2">
        <w:rPr>
          <w:color w:val="auto"/>
        </w:rPr>
        <w:t>one d’intervention</w:t>
      </w:r>
      <w:bookmarkEnd w:id="10"/>
    </w:p>
    <w:p w:rsidR="00732DE6" w:rsidRPr="00E506B2" w:rsidRDefault="00732DE6" w:rsidP="00732DE6"/>
    <w:p w:rsidR="00137293" w:rsidRPr="00E506B2" w:rsidRDefault="00137293" w:rsidP="00BC4338">
      <w:pPr>
        <w:pStyle w:val="CORPSDETEXTE"/>
      </w:pPr>
      <w:r w:rsidRPr="00E506B2">
        <w:t>Précisez la zone géographique d’intervention</w:t>
      </w:r>
      <w:r w:rsidR="00FD50D9" w:rsidRPr="00E506B2">
        <w:t xml:space="preserve"> sollicitée sur le département de Saône-et-Loire</w:t>
      </w:r>
      <w:r w:rsidRPr="00E506B2">
        <w:t xml:space="preserve"> :</w:t>
      </w:r>
    </w:p>
    <w:p w:rsidR="004560D8" w:rsidRPr="00E506B2" w:rsidRDefault="004560D8" w:rsidP="00BC4338">
      <w:pPr>
        <w:pStyle w:val="CORPSDETEXTE"/>
      </w:pPr>
    </w:p>
    <w:tbl>
      <w:tblPr>
        <w:tblStyle w:val="Grilledutableau"/>
        <w:tblW w:w="10311" w:type="dxa"/>
        <w:tblLook w:val="04A0" w:firstRow="1" w:lastRow="0" w:firstColumn="1" w:lastColumn="0" w:noHBand="0" w:noVBand="1"/>
      </w:tblPr>
      <w:tblGrid>
        <w:gridCol w:w="3863"/>
        <w:gridCol w:w="6448"/>
      </w:tblGrid>
      <w:tr w:rsidR="00E506B2" w:rsidRPr="00E506B2" w:rsidTr="004560D8">
        <w:trPr>
          <w:trHeight w:val="330"/>
        </w:trPr>
        <w:tc>
          <w:tcPr>
            <w:tcW w:w="3863" w:type="dxa"/>
            <w:shd w:val="clear" w:color="auto" w:fill="D9E2F3" w:themeFill="accent5" w:themeFillTint="33"/>
          </w:tcPr>
          <w:p w:rsidR="004560D8" w:rsidRPr="00E506B2" w:rsidRDefault="004560D8" w:rsidP="004560D8">
            <w:pPr>
              <w:jc w:val="center"/>
              <w:rPr>
                <w:rFonts w:cs="Arial"/>
                <w:b/>
                <w:szCs w:val="22"/>
              </w:rPr>
            </w:pPr>
            <w:r w:rsidRPr="00E506B2">
              <w:rPr>
                <w:rFonts w:cs="Arial"/>
                <w:b/>
                <w:szCs w:val="22"/>
              </w:rPr>
              <w:t>Cantons</w:t>
            </w:r>
          </w:p>
        </w:tc>
        <w:tc>
          <w:tcPr>
            <w:tcW w:w="6448" w:type="dxa"/>
            <w:shd w:val="clear" w:color="auto" w:fill="D9E2F3" w:themeFill="accent5" w:themeFillTint="33"/>
          </w:tcPr>
          <w:p w:rsidR="004560D8" w:rsidRPr="00E506B2" w:rsidRDefault="004560D8" w:rsidP="004560D8">
            <w:pPr>
              <w:jc w:val="center"/>
              <w:rPr>
                <w:rFonts w:cs="Arial"/>
                <w:b/>
                <w:szCs w:val="22"/>
              </w:rPr>
            </w:pPr>
            <w:r w:rsidRPr="00E506B2">
              <w:rPr>
                <w:rFonts w:cs="Arial"/>
                <w:b/>
                <w:szCs w:val="22"/>
              </w:rPr>
              <w:t>Communes d’intervention sollicitées</w:t>
            </w:r>
          </w:p>
        </w:tc>
      </w:tr>
      <w:tr w:rsidR="00E506B2" w:rsidRPr="00E506B2" w:rsidTr="004560D8">
        <w:trPr>
          <w:trHeight w:val="330"/>
        </w:trPr>
        <w:tc>
          <w:tcPr>
            <w:tcW w:w="3863" w:type="dxa"/>
            <w:vAlign w:val="center"/>
          </w:tcPr>
          <w:p w:rsidR="004560D8" w:rsidRPr="00E506B2" w:rsidRDefault="004560D8" w:rsidP="004560D8">
            <w:pPr>
              <w:jc w:val="center"/>
              <w:rPr>
                <w:rFonts w:cs="Arial"/>
                <w:szCs w:val="22"/>
              </w:rPr>
            </w:pPr>
          </w:p>
        </w:tc>
        <w:tc>
          <w:tcPr>
            <w:tcW w:w="6448" w:type="dxa"/>
          </w:tcPr>
          <w:p w:rsidR="004560D8" w:rsidRPr="00E506B2" w:rsidRDefault="004560D8" w:rsidP="004560D8">
            <w:pPr>
              <w:jc w:val="left"/>
              <w:rPr>
                <w:rFonts w:cs="Arial"/>
                <w:szCs w:val="22"/>
              </w:rPr>
            </w:pPr>
          </w:p>
        </w:tc>
      </w:tr>
      <w:tr w:rsidR="00E506B2" w:rsidRPr="00E506B2" w:rsidTr="004560D8">
        <w:trPr>
          <w:trHeight w:val="330"/>
        </w:trPr>
        <w:tc>
          <w:tcPr>
            <w:tcW w:w="3863" w:type="dxa"/>
            <w:vAlign w:val="center"/>
          </w:tcPr>
          <w:p w:rsidR="004560D8" w:rsidRPr="00E506B2" w:rsidRDefault="004560D8" w:rsidP="004560D8">
            <w:pPr>
              <w:jc w:val="center"/>
              <w:rPr>
                <w:rFonts w:cs="Arial"/>
                <w:szCs w:val="22"/>
              </w:rPr>
            </w:pPr>
          </w:p>
        </w:tc>
        <w:tc>
          <w:tcPr>
            <w:tcW w:w="6448" w:type="dxa"/>
          </w:tcPr>
          <w:p w:rsidR="004560D8" w:rsidRPr="00E506B2" w:rsidRDefault="004560D8" w:rsidP="004560D8">
            <w:pPr>
              <w:jc w:val="left"/>
              <w:rPr>
                <w:rFonts w:cs="Arial"/>
                <w:szCs w:val="22"/>
              </w:rPr>
            </w:pPr>
          </w:p>
        </w:tc>
      </w:tr>
      <w:tr w:rsidR="00E506B2" w:rsidRPr="00E506B2" w:rsidTr="004560D8">
        <w:trPr>
          <w:trHeight w:val="330"/>
        </w:trPr>
        <w:tc>
          <w:tcPr>
            <w:tcW w:w="3863" w:type="dxa"/>
            <w:vAlign w:val="center"/>
          </w:tcPr>
          <w:p w:rsidR="00E1250D" w:rsidRPr="00E506B2" w:rsidRDefault="00E1250D" w:rsidP="004560D8">
            <w:pPr>
              <w:jc w:val="center"/>
              <w:rPr>
                <w:rFonts w:cs="Arial"/>
                <w:szCs w:val="22"/>
              </w:rPr>
            </w:pPr>
          </w:p>
        </w:tc>
        <w:tc>
          <w:tcPr>
            <w:tcW w:w="6448" w:type="dxa"/>
          </w:tcPr>
          <w:p w:rsidR="00E1250D" w:rsidRPr="00E506B2" w:rsidRDefault="00E1250D" w:rsidP="004560D8">
            <w:pPr>
              <w:jc w:val="left"/>
              <w:rPr>
                <w:rFonts w:cs="Arial"/>
                <w:szCs w:val="22"/>
              </w:rPr>
            </w:pPr>
          </w:p>
        </w:tc>
      </w:tr>
      <w:tr w:rsidR="00E506B2" w:rsidRPr="00E506B2" w:rsidTr="004560D8">
        <w:trPr>
          <w:trHeight w:val="330"/>
        </w:trPr>
        <w:tc>
          <w:tcPr>
            <w:tcW w:w="3863" w:type="dxa"/>
            <w:vAlign w:val="center"/>
          </w:tcPr>
          <w:p w:rsidR="00E1250D" w:rsidRPr="00E506B2" w:rsidRDefault="00E1250D" w:rsidP="004560D8">
            <w:pPr>
              <w:jc w:val="center"/>
              <w:rPr>
                <w:rFonts w:cs="Arial"/>
                <w:szCs w:val="22"/>
              </w:rPr>
            </w:pPr>
          </w:p>
        </w:tc>
        <w:tc>
          <w:tcPr>
            <w:tcW w:w="6448" w:type="dxa"/>
          </w:tcPr>
          <w:p w:rsidR="00E1250D" w:rsidRPr="00E506B2" w:rsidRDefault="00E1250D" w:rsidP="004560D8">
            <w:pPr>
              <w:jc w:val="left"/>
              <w:rPr>
                <w:rFonts w:cs="Arial"/>
                <w:szCs w:val="22"/>
              </w:rPr>
            </w:pPr>
          </w:p>
        </w:tc>
      </w:tr>
      <w:tr w:rsidR="00E506B2" w:rsidRPr="00E506B2" w:rsidTr="004560D8">
        <w:trPr>
          <w:trHeight w:val="330"/>
        </w:trPr>
        <w:tc>
          <w:tcPr>
            <w:tcW w:w="3863" w:type="dxa"/>
            <w:vAlign w:val="center"/>
          </w:tcPr>
          <w:p w:rsidR="00E1250D" w:rsidRPr="00E506B2" w:rsidRDefault="00E1250D" w:rsidP="004560D8">
            <w:pPr>
              <w:jc w:val="center"/>
              <w:rPr>
                <w:rFonts w:cs="Arial"/>
                <w:szCs w:val="22"/>
              </w:rPr>
            </w:pPr>
          </w:p>
        </w:tc>
        <w:tc>
          <w:tcPr>
            <w:tcW w:w="6448" w:type="dxa"/>
          </w:tcPr>
          <w:p w:rsidR="00E1250D" w:rsidRPr="00E506B2" w:rsidRDefault="00E1250D" w:rsidP="004560D8">
            <w:pPr>
              <w:jc w:val="left"/>
              <w:rPr>
                <w:rFonts w:cs="Arial"/>
                <w:szCs w:val="22"/>
              </w:rPr>
            </w:pPr>
          </w:p>
        </w:tc>
      </w:tr>
      <w:tr w:rsidR="00E506B2" w:rsidRPr="00E506B2" w:rsidTr="004560D8">
        <w:trPr>
          <w:trHeight w:val="330"/>
        </w:trPr>
        <w:tc>
          <w:tcPr>
            <w:tcW w:w="3863" w:type="dxa"/>
            <w:vAlign w:val="center"/>
          </w:tcPr>
          <w:p w:rsidR="00E1250D" w:rsidRPr="00E506B2" w:rsidRDefault="00E1250D" w:rsidP="004560D8">
            <w:pPr>
              <w:jc w:val="center"/>
              <w:rPr>
                <w:rFonts w:cs="Arial"/>
                <w:szCs w:val="22"/>
              </w:rPr>
            </w:pPr>
          </w:p>
        </w:tc>
        <w:tc>
          <w:tcPr>
            <w:tcW w:w="6448" w:type="dxa"/>
          </w:tcPr>
          <w:p w:rsidR="00E1250D" w:rsidRPr="00E506B2" w:rsidRDefault="00E1250D" w:rsidP="004560D8">
            <w:pPr>
              <w:jc w:val="left"/>
              <w:rPr>
                <w:rFonts w:cs="Arial"/>
                <w:szCs w:val="22"/>
              </w:rPr>
            </w:pPr>
          </w:p>
        </w:tc>
      </w:tr>
      <w:tr w:rsidR="00382E0F" w:rsidRPr="00E506B2" w:rsidTr="004560D8">
        <w:trPr>
          <w:trHeight w:val="341"/>
        </w:trPr>
        <w:tc>
          <w:tcPr>
            <w:tcW w:w="3863" w:type="dxa"/>
            <w:vAlign w:val="center"/>
          </w:tcPr>
          <w:p w:rsidR="004560D8" w:rsidRPr="00E506B2" w:rsidRDefault="004560D8" w:rsidP="004560D8">
            <w:pPr>
              <w:jc w:val="center"/>
              <w:rPr>
                <w:rFonts w:cs="Arial"/>
                <w:szCs w:val="22"/>
              </w:rPr>
            </w:pPr>
          </w:p>
        </w:tc>
        <w:tc>
          <w:tcPr>
            <w:tcW w:w="6448" w:type="dxa"/>
          </w:tcPr>
          <w:p w:rsidR="004560D8" w:rsidRPr="00E506B2" w:rsidRDefault="004560D8" w:rsidP="004560D8">
            <w:pPr>
              <w:jc w:val="left"/>
              <w:rPr>
                <w:rFonts w:cs="Arial"/>
                <w:szCs w:val="22"/>
              </w:rPr>
            </w:pPr>
          </w:p>
        </w:tc>
      </w:tr>
    </w:tbl>
    <w:p w:rsidR="00615D64" w:rsidRPr="00E506B2" w:rsidRDefault="00615D64" w:rsidP="00BC4338">
      <w:pPr>
        <w:pStyle w:val="CORPSDETEXTE"/>
      </w:pPr>
    </w:p>
    <w:p w:rsidR="00613720" w:rsidRPr="00E506B2" w:rsidRDefault="00613720" w:rsidP="00BC4338">
      <w:pPr>
        <w:pStyle w:val="CORPSDETEXTE"/>
      </w:pPr>
    </w:p>
    <w:p w:rsidR="00AE05A7" w:rsidRPr="00E506B2" w:rsidRDefault="00AE05A7" w:rsidP="00AE05A7">
      <w:pPr>
        <w:pStyle w:val="Titre3"/>
        <w:rPr>
          <w:color w:val="auto"/>
        </w:rPr>
      </w:pPr>
      <w:bookmarkStart w:id="11" w:name="_Toc81819836"/>
      <w:r w:rsidRPr="00E506B2">
        <w:rPr>
          <w:color w:val="auto"/>
        </w:rPr>
        <w:t>Etude de besoins</w:t>
      </w:r>
      <w:bookmarkEnd w:id="11"/>
    </w:p>
    <w:p w:rsidR="00076C37" w:rsidRPr="00E506B2" w:rsidRDefault="00076C37" w:rsidP="00076C37"/>
    <w:p w:rsidR="00AE05A7" w:rsidRPr="00E506B2" w:rsidRDefault="00AE05A7" w:rsidP="00AE05A7">
      <w:pPr>
        <w:rPr>
          <w:rFonts w:cs="Arial"/>
          <w:bCs/>
          <w:iCs/>
        </w:rPr>
      </w:pPr>
      <w:r w:rsidRPr="00E506B2">
        <w:rPr>
          <w:rFonts w:cs="Arial"/>
          <w:bCs/>
          <w:iCs/>
        </w:rPr>
        <w:t>Afin de justifier la présente demande et le choix de la zone d’intervention envisagée, l’organisme demandeur devra joindre une étude de besoins</w:t>
      </w:r>
      <w:r w:rsidR="00383529" w:rsidRPr="00E506B2">
        <w:rPr>
          <w:rFonts w:cs="Arial"/>
          <w:bCs/>
          <w:iCs/>
        </w:rPr>
        <w:t xml:space="preserve"> (</w:t>
      </w:r>
      <w:r w:rsidRPr="00E506B2">
        <w:rPr>
          <w:rFonts w:cs="Arial"/>
          <w:bCs/>
          <w:iCs/>
        </w:rPr>
        <w:t>étude de marché</w:t>
      </w:r>
      <w:r w:rsidR="00383529" w:rsidRPr="00E506B2">
        <w:rPr>
          <w:rFonts w:cs="Arial"/>
          <w:bCs/>
          <w:iCs/>
        </w:rPr>
        <w:t>)</w:t>
      </w:r>
      <w:r w:rsidRPr="00E506B2">
        <w:rPr>
          <w:rFonts w:cs="Arial"/>
          <w:bCs/>
          <w:iCs/>
        </w:rPr>
        <w:t xml:space="preserve"> comportant :</w:t>
      </w:r>
    </w:p>
    <w:p w:rsidR="00AE05A7" w:rsidRPr="00E506B2" w:rsidRDefault="00AE05A7" w:rsidP="00AE05A7">
      <w:pPr>
        <w:rPr>
          <w:rFonts w:cs="Arial"/>
          <w:bCs/>
          <w:iCs/>
        </w:rPr>
      </w:pPr>
    </w:p>
    <w:p w:rsidR="00AE05A7" w:rsidRPr="00E506B2" w:rsidRDefault="00AE05A7" w:rsidP="00F92C80">
      <w:pPr>
        <w:pStyle w:val="Paragraphedeliste"/>
        <w:numPr>
          <w:ilvl w:val="0"/>
          <w:numId w:val="18"/>
        </w:numPr>
        <w:rPr>
          <w:rFonts w:cs="Arial"/>
          <w:bCs/>
          <w:iCs/>
        </w:rPr>
      </w:pPr>
      <w:r w:rsidRPr="00E506B2">
        <w:rPr>
          <w:rFonts w:cs="Arial"/>
          <w:bCs/>
          <w:iCs/>
        </w:rPr>
        <w:t>Les données démographiques actuelles et celles à venir</w:t>
      </w:r>
      <w:r w:rsidR="00AF4C0B" w:rsidRPr="00E506B2">
        <w:rPr>
          <w:rFonts w:cs="Arial"/>
          <w:bCs/>
          <w:iCs/>
        </w:rPr>
        <w:t xml:space="preserve"> relatives à la zone d’intervention envisagée</w:t>
      </w:r>
      <w:r w:rsidRPr="00E506B2">
        <w:rPr>
          <w:rFonts w:cs="Arial"/>
          <w:bCs/>
          <w:iCs/>
        </w:rPr>
        <w:t>. Ces données devront être ciblées sur la population à laquelle s’adressera le service (personnes âgées dépendantes, personnes handicapées</w:t>
      </w:r>
      <w:r w:rsidR="00383529" w:rsidRPr="00E506B2">
        <w:rPr>
          <w:rFonts w:cs="Arial"/>
          <w:bCs/>
          <w:iCs/>
        </w:rPr>
        <w:t xml:space="preserve"> ou atteintes de pathologies chroniques</w:t>
      </w:r>
      <w:r w:rsidRPr="00E506B2">
        <w:rPr>
          <w:rFonts w:cs="Arial"/>
          <w:bCs/>
          <w:iCs/>
        </w:rPr>
        <w:t>)</w:t>
      </w:r>
      <w:r w:rsidR="00383529" w:rsidRPr="00E506B2">
        <w:rPr>
          <w:rFonts w:cs="Arial"/>
          <w:bCs/>
          <w:iCs/>
        </w:rPr>
        <w:t> ;</w:t>
      </w:r>
    </w:p>
    <w:p w:rsidR="00383529" w:rsidRPr="00E506B2" w:rsidRDefault="00383529" w:rsidP="00383529">
      <w:pPr>
        <w:pStyle w:val="Paragraphedeliste"/>
        <w:rPr>
          <w:rFonts w:cs="Arial"/>
          <w:bCs/>
          <w:iCs/>
        </w:rPr>
      </w:pPr>
    </w:p>
    <w:p w:rsidR="00AE05A7" w:rsidRPr="00E506B2" w:rsidRDefault="00AE05A7" w:rsidP="00F92C80">
      <w:pPr>
        <w:pStyle w:val="Paragraphedeliste"/>
        <w:numPr>
          <w:ilvl w:val="0"/>
          <w:numId w:val="18"/>
        </w:numPr>
        <w:rPr>
          <w:rFonts w:cs="Arial"/>
          <w:bCs/>
          <w:iCs/>
        </w:rPr>
      </w:pPr>
      <w:r w:rsidRPr="00E506B2">
        <w:rPr>
          <w:rFonts w:cs="Arial"/>
          <w:bCs/>
          <w:iCs/>
        </w:rPr>
        <w:t>Un état des services existants sur cette zone géographique</w:t>
      </w:r>
      <w:r w:rsidR="00AF4C0B" w:rsidRPr="00E506B2">
        <w:rPr>
          <w:rFonts w:cs="Arial"/>
          <w:bCs/>
          <w:iCs/>
        </w:rPr>
        <w:t>.</w:t>
      </w:r>
    </w:p>
    <w:p w:rsidR="00AE05A7" w:rsidRPr="00E506B2" w:rsidRDefault="00AE05A7" w:rsidP="00AE05A7">
      <w:pPr>
        <w:rPr>
          <w:rFonts w:cs="Arial"/>
          <w:bCs/>
          <w:iCs/>
        </w:rPr>
      </w:pPr>
    </w:p>
    <w:p w:rsidR="00AE05A7" w:rsidRDefault="00AE05A7" w:rsidP="00CB0963">
      <w:pPr>
        <w:rPr>
          <w:rFonts w:cs="Arial"/>
          <w:bCs/>
          <w:iCs/>
        </w:rPr>
      </w:pPr>
      <w:r w:rsidRPr="00E506B2">
        <w:rPr>
          <w:rFonts w:cs="Arial"/>
          <w:bCs/>
          <w:iCs/>
        </w:rPr>
        <w:lastRenderedPageBreak/>
        <w:t>Ces informations doivent mettre en avant les intérêts liés à la création</w:t>
      </w:r>
      <w:r w:rsidR="008A251D" w:rsidRPr="00E506B2">
        <w:rPr>
          <w:rFonts w:cs="Arial"/>
          <w:bCs/>
          <w:iCs/>
        </w:rPr>
        <w:t xml:space="preserve"> ou à l’extension</w:t>
      </w:r>
      <w:r w:rsidRPr="00E506B2">
        <w:rPr>
          <w:rFonts w:cs="Arial"/>
          <w:bCs/>
          <w:iCs/>
        </w:rPr>
        <w:t xml:space="preserve"> d’un service d’aide </w:t>
      </w:r>
      <w:r w:rsidR="008A251D" w:rsidRPr="00E506B2">
        <w:rPr>
          <w:rFonts w:cs="Arial"/>
          <w:bCs/>
          <w:iCs/>
        </w:rPr>
        <w:t xml:space="preserve">et </w:t>
      </w:r>
      <w:r w:rsidRPr="00E506B2">
        <w:rPr>
          <w:rFonts w:cs="Arial"/>
          <w:bCs/>
          <w:iCs/>
        </w:rPr>
        <w:t>d’accompagnement à domicile, avec les activités souhaitées par le demandeur</w:t>
      </w:r>
      <w:r w:rsidR="008A251D" w:rsidRPr="00E506B2">
        <w:rPr>
          <w:rFonts w:cs="Arial"/>
          <w:bCs/>
          <w:iCs/>
        </w:rPr>
        <w:t>,</w:t>
      </w:r>
      <w:r w:rsidRPr="00E506B2">
        <w:rPr>
          <w:rFonts w:cs="Arial"/>
          <w:bCs/>
          <w:iCs/>
        </w:rPr>
        <w:t xml:space="preserve"> pour une population donnée, sur </w:t>
      </w:r>
      <w:r w:rsidR="008A251D" w:rsidRPr="00E506B2">
        <w:rPr>
          <w:rFonts w:cs="Arial"/>
          <w:bCs/>
          <w:iCs/>
        </w:rPr>
        <w:t>la zone d’intervention ciblée</w:t>
      </w:r>
      <w:r w:rsidRPr="00E506B2">
        <w:rPr>
          <w:rFonts w:cs="Arial"/>
          <w:bCs/>
          <w:iCs/>
        </w:rPr>
        <w:t>.</w:t>
      </w:r>
    </w:p>
    <w:p w:rsidR="009555B4" w:rsidRPr="00E506B2" w:rsidRDefault="009555B4" w:rsidP="00CB0963"/>
    <w:p w:rsidR="00137293" w:rsidRPr="00E506B2" w:rsidRDefault="00137293" w:rsidP="00BC2B74">
      <w:pPr>
        <w:pStyle w:val="Titre3"/>
        <w:rPr>
          <w:color w:val="auto"/>
        </w:rPr>
      </w:pPr>
      <w:bookmarkStart w:id="12" w:name="_Toc81819837"/>
      <w:r w:rsidRPr="00E506B2">
        <w:rPr>
          <w:color w:val="auto"/>
        </w:rPr>
        <w:t>R</w:t>
      </w:r>
      <w:r w:rsidR="00BC2B74" w:rsidRPr="00E506B2">
        <w:rPr>
          <w:color w:val="auto"/>
        </w:rPr>
        <w:t>espect du cahier des charges</w:t>
      </w:r>
      <w:bookmarkEnd w:id="12"/>
    </w:p>
    <w:p w:rsidR="00F92C80" w:rsidRPr="00E506B2" w:rsidRDefault="00F92C80" w:rsidP="00BC4338">
      <w:pPr>
        <w:pStyle w:val="CORPSDETEXTE"/>
      </w:pPr>
    </w:p>
    <w:p w:rsidR="00F92C80" w:rsidRPr="00E506B2" w:rsidRDefault="00F92C80" w:rsidP="00F92C80">
      <w:pPr>
        <w:rPr>
          <w:rFonts w:cs="Arial"/>
          <w:bCs/>
          <w:iCs/>
        </w:rPr>
      </w:pPr>
      <w:r w:rsidRPr="00E506B2">
        <w:rPr>
          <w:rFonts w:cs="Arial"/>
          <w:bCs/>
          <w:iCs/>
        </w:rPr>
        <w:t>Je m’engage à respecter le cahier des charges définissant les conditions techniques minimales d’organisation et de fonctionnement des SAAD prestataires auprès du public vulnérable (décret n°2016-502 du 22 avril 2016) :</w:t>
      </w:r>
    </w:p>
    <w:p w:rsidR="00F92C80" w:rsidRPr="00E506B2" w:rsidRDefault="00F92C80" w:rsidP="00F92C80">
      <w:pPr>
        <w:rPr>
          <w:rFonts w:cs="Arial"/>
          <w:bCs/>
          <w:iCs/>
        </w:rPr>
      </w:pPr>
    </w:p>
    <w:p w:rsidR="00F92C80" w:rsidRPr="00E506B2" w:rsidRDefault="00F92C80" w:rsidP="00F92C80">
      <w:pPr>
        <w:pStyle w:val="Paragraphedeliste"/>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F92C80" w:rsidRPr="00E506B2" w:rsidRDefault="00F92C80" w:rsidP="00F92C80">
      <w:pPr>
        <w:rPr>
          <w:rFonts w:cs="Arial"/>
          <w:bCs/>
          <w:iCs/>
        </w:rPr>
      </w:pPr>
    </w:p>
    <w:p w:rsidR="00F92C80" w:rsidRPr="00E506B2" w:rsidRDefault="00F92C80" w:rsidP="00F92C80">
      <w:pPr>
        <w:rPr>
          <w:rFonts w:cs="Arial"/>
          <w:bCs/>
          <w:iCs/>
        </w:rPr>
      </w:pPr>
      <w:r w:rsidRPr="00E506B2">
        <w:rPr>
          <w:rFonts w:cs="Arial"/>
          <w:bCs/>
          <w:iCs/>
        </w:rPr>
        <w:t>Je m’engage à respecter les obligations liées au régime de l’autorisation :</w:t>
      </w:r>
    </w:p>
    <w:p w:rsidR="00F92C80" w:rsidRPr="00E506B2" w:rsidRDefault="00F92C80" w:rsidP="00F92C80">
      <w:pPr>
        <w:rPr>
          <w:rFonts w:cs="Arial"/>
          <w:bCs/>
          <w:iCs/>
        </w:rPr>
      </w:pPr>
    </w:p>
    <w:p w:rsidR="00F92C80" w:rsidRPr="00E506B2" w:rsidRDefault="00F92C80" w:rsidP="00F92C80">
      <w:pPr>
        <w:pStyle w:val="Paragraphedeliste"/>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F92C80" w:rsidRPr="00E506B2" w:rsidRDefault="00F92C80" w:rsidP="00F92C80">
      <w:pPr>
        <w:rPr>
          <w:rFonts w:cs="Arial"/>
          <w:bCs/>
          <w:iCs/>
        </w:rPr>
      </w:pPr>
    </w:p>
    <w:p w:rsidR="00F92C80" w:rsidRPr="00E506B2" w:rsidRDefault="00F92C80" w:rsidP="00F92C80">
      <w:pPr>
        <w:rPr>
          <w:rFonts w:cs="Arial"/>
          <w:bCs/>
          <w:iCs/>
        </w:rPr>
      </w:pPr>
      <w:r w:rsidRPr="00E506B2">
        <w:rPr>
          <w:rFonts w:cs="Arial"/>
          <w:bCs/>
          <w:iCs/>
        </w:rPr>
        <w:t>Et notamment les outils de la loi 2002.2, qui prévoit que les établissements et services doivent tenir à disposition de leurs bénéficiaires :</w:t>
      </w:r>
    </w:p>
    <w:p w:rsidR="0041669C" w:rsidRPr="00E506B2" w:rsidRDefault="0041669C" w:rsidP="00F92C80">
      <w:pPr>
        <w:rPr>
          <w:rFonts w:cs="Arial"/>
          <w:bCs/>
          <w:iCs/>
        </w:rPr>
      </w:pPr>
    </w:p>
    <w:p w:rsidR="00F92C80" w:rsidRPr="00E506B2" w:rsidRDefault="00F92C80" w:rsidP="00F92C80">
      <w:pPr>
        <w:pStyle w:val="Paragraphedeliste"/>
        <w:numPr>
          <w:ilvl w:val="0"/>
          <w:numId w:val="19"/>
        </w:numPr>
        <w:rPr>
          <w:rFonts w:cs="Arial"/>
          <w:bCs/>
          <w:iCs/>
        </w:rPr>
      </w:pPr>
      <w:r w:rsidRPr="00E506B2">
        <w:rPr>
          <w:rFonts w:cs="Arial"/>
          <w:bCs/>
          <w:iCs/>
        </w:rPr>
        <w:t>Un livret d’accueil</w:t>
      </w:r>
    </w:p>
    <w:p w:rsidR="00F92C80" w:rsidRPr="00E506B2" w:rsidRDefault="00F92C80" w:rsidP="00F92C80">
      <w:pPr>
        <w:pStyle w:val="Paragraphedeliste"/>
        <w:numPr>
          <w:ilvl w:val="0"/>
          <w:numId w:val="19"/>
        </w:numPr>
        <w:rPr>
          <w:rFonts w:cs="Arial"/>
          <w:bCs/>
          <w:iCs/>
        </w:rPr>
      </w:pPr>
      <w:r w:rsidRPr="00E506B2">
        <w:rPr>
          <w:rFonts w:cs="Arial"/>
          <w:bCs/>
          <w:iCs/>
        </w:rPr>
        <w:t>Une charte des droits et des libertés de la personne accompagnée</w:t>
      </w:r>
    </w:p>
    <w:p w:rsidR="00F92C80" w:rsidRPr="00E506B2" w:rsidRDefault="00F92C80" w:rsidP="00F92C80">
      <w:pPr>
        <w:pStyle w:val="Paragraphedeliste"/>
        <w:numPr>
          <w:ilvl w:val="0"/>
          <w:numId w:val="19"/>
        </w:numPr>
        <w:rPr>
          <w:rFonts w:cs="Arial"/>
          <w:bCs/>
          <w:iCs/>
        </w:rPr>
      </w:pPr>
      <w:r w:rsidRPr="00E506B2">
        <w:rPr>
          <w:rFonts w:cs="Arial"/>
          <w:bCs/>
          <w:iCs/>
        </w:rPr>
        <w:t>Un document individuel de prise en charge</w:t>
      </w:r>
    </w:p>
    <w:p w:rsidR="00F92C80" w:rsidRPr="00E506B2" w:rsidRDefault="00F92C80" w:rsidP="00F92C80">
      <w:pPr>
        <w:pStyle w:val="Paragraphedeliste"/>
        <w:numPr>
          <w:ilvl w:val="0"/>
          <w:numId w:val="19"/>
        </w:numPr>
        <w:rPr>
          <w:rFonts w:cs="Arial"/>
          <w:bCs/>
          <w:iCs/>
        </w:rPr>
      </w:pPr>
      <w:r w:rsidRPr="00E506B2">
        <w:rPr>
          <w:rFonts w:cs="Arial"/>
          <w:bCs/>
          <w:iCs/>
        </w:rPr>
        <w:t>Un règlement de fonctionnement</w:t>
      </w:r>
    </w:p>
    <w:p w:rsidR="00F92C80" w:rsidRPr="00E506B2" w:rsidRDefault="00F92C80" w:rsidP="00F92C80">
      <w:pPr>
        <w:pStyle w:val="Paragraphedeliste"/>
        <w:numPr>
          <w:ilvl w:val="0"/>
          <w:numId w:val="19"/>
        </w:numPr>
        <w:rPr>
          <w:rFonts w:cs="Arial"/>
          <w:bCs/>
          <w:iCs/>
        </w:rPr>
      </w:pPr>
      <w:r w:rsidRPr="00E506B2">
        <w:rPr>
          <w:rFonts w:cs="Arial"/>
          <w:bCs/>
          <w:iCs/>
        </w:rPr>
        <w:t>Un projet de service</w:t>
      </w:r>
    </w:p>
    <w:p w:rsidR="00F92C80" w:rsidRPr="00E506B2" w:rsidRDefault="00F92C80" w:rsidP="00F92C80">
      <w:pPr>
        <w:rPr>
          <w:rFonts w:cs="Arial"/>
          <w:bCs/>
          <w:iCs/>
        </w:rPr>
      </w:pPr>
    </w:p>
    <w:p w:rsidR="00F92C80" w:rsidRPr="00E506B2" w:rsidRDefault="00F92C80" w:rsidP="00F92C80">
      <w:pPr>
        <w:rPr>
          <w:rFonts w:cs="Arial"/>
          <w:bCs/>
          <w:iCs/>
        </w:rPr>
      </w:pPr>
      <w:r w:rsidRPr="00E506B2">
        <w:rPr>
          <w:rFonts w:cs="Arial"/>
          <w:bCs/>
          <w:iCs/>
        </w:rPr>
        <w:t>Je note que le passage sous le régime de l’autorisation unique implique l’obligation de réaliser des évaluations (article L 312-8 du CASF) :</w:t>
      </w:r>
    </w:p>
    <w:p w:rsidR="00F92C80" w:rsidRPr="00E506B2" w:rsidRDefault="00F92C80" w:rsidP="00F92C80">
      <w:pPr>
        <w:rPr>
          <w:rFonts w:cs="Arial"/>
          <w:bCs/>
          <w:iCs/>
        </w:rPr>
      </w:pPr>
    </w:p>
    <w:p w:rsidR="00F92C80" w:rsidRPr="00E506B2" w:rsidRDefault="00F92C80" w:rsidP="00F92C80">
      <w:pPr>
        <w:pStyle w:val="Paragraphedeliste"/>
        <w:numPr>
          <w:ilvl w:val="0"/>
          <w:numId w:val="20"/>
        </w:numPr>
        <w:rPr>
          <w:rFonts w:cs="Arial"/>
          <w:bCs/>
          <w:iCs/>
        </w:rPr>
      </w:pPr>
      <w:r w:rsidRPr="00E506B2">
        <w:rPr>
          <w:rFonts w:cs="Arial"/>
          <w:bCs/>
          <w:iCs/>
        </w:rPr>
        <w:t>3 évaluations internes à intervalles de 5 ans au cours des 15 ans d’autorisation ;</w:t>
      </w:r>
    </w:p>
    <w:p w:rsidR="00F92C80" w:rsidRPr="00E506B2" w:rsidRDefault="00F92C80" w:rsidP="00F92C80">
      <w:pPr>
        <w:pStyle w:val="Paragraphedeliste"/>
        <w:numPr>
          <w:ilvl w:val="0"/>
          <w:numId w:val="20"/>
        </w:numPr>
        <w:rPr>
          <w:rFonts w:cs="Arial"/>
          <w:bCs/>
          <w:iCs/>
        </w:rPr>
      </w:pPr>
      <w:r w:rsidRPr="00E506B2">
        <w:rPr>
          <w:rFonts w:cs="Arial"/>
          <w:bCs/>
          <w:iCs/>
        </w:rPr>
        <w:t>2 évaluations externes, la première au cours des 7 ans suivant l’autorisation et la seconde au plus tard 2 ans avant le renouvellement de cette autorisation.</w:t>
      </w:r>
    </w:p>
    <w:p w:rsidR="00F92C80" w:rsidRPr="00E506B2" w:rsidRDefault="00F92C80" w:rsidP="00F92C80">
      <w:pPr>
        <w:rPr>
          <w:rFonts w:cs="Arial"/>
          <w:bCs/>
          <w:iCs/>
        </w:rPr>
      </w:pPr>
    </w:p>
    <w:p w:rsidR="00F92C80" w:rsidRPr="00E506B2" w:rsidRDefault="00F92C80" w:rsidP="00F92C80">
      <w:pPr>
        <w:rPr>
          <w:rFonts w:cs="Arial"/>
          <w:bCs/>
          <w:iCs/>
        </w:rPr>
      </w:pPr>
      <w:r w:rsidRPr="00E506B2">
        <w:rPr>
          <w:rFonts w:cs="Arial"/>
          <w:bCs/>
          <w:iCs/>
        </w:rPr>
        <w:t>La transmission des évaluations conditionne le renouvellement de l’autorisation.</w:t>
      </w:r>
    </w:p>
    <w:p w:rsidR="00F92C80" w:rsidRPr="00E506B2" w:rsidRDefault="00F92C80" w:rsidP="00F92C80">
      <w:pPr>
        <w:rPr>
          <w:rFonts w:cs="Arial"/>
          <w:bCs/>
          <w:iCs/>
        </w:rPr>
      </w:pPr>
    </w:p>
    <w:p w:rsidR="00F92C80" w:rsidRPr="00E506B2" w:rsidRDefault="00F92C80" w:rsidP="00F92C80">
      <w:pPr>
        <w:rPr>
          <w:rFonts w:cs="Arial"/>
          <w:bCs/>
          <w:iCs/>
        </w:rPr>
      </w:pPr>
    </w:p>
    <w:p w:rsidR="00F92C80" w:rsidRPr="00E506B2" w:rsidRDefault="00F92C80" w:rsidP="00F92C80">
      <w:pPr>
        <w:rPr>
          <w:rStyle w:val="CharacterStyle12"/>
          <w:szCs w:val="22"/>
        </w:rPr>
      </w:pPr>
      <w:r w:rsidRPr="00E506B2">
        <w:rPr>
          <w:rFonts w:cs="Arial"/>
          <w:bCs/>
          <w:iCs/>
        </w:rPr>
        <w:t xml:space="preserve">Fait à </w:t>
      </w:r>
      <w:r w:rsidRPr="00E506B2">
        <w:t>:</w:t>
      </w:r>
      <w:r w:rsidRPr="00E506B2">
        <w:tab/>
      </w:r>
      <w:r w:rsidRPr="00E506B2">
        <w:tab/>
        <w:t xml:space="preserve"> </w:t>
      </w:r>
      <w:r w:rsidRPr="00E506B2">
        <w:tab/>
      </w:r>
      <w:sdt>
        <w:sdtPr>
          <w:rPr>
            <w:rStyle w:val="CharacterStyle12"/>
            <w:szCs w:val="22"/>
          </w:rPr>
          <w:id w:val="859085487"/>
          <w:placeholder>
            <w:docPart w:val="A629618F2F4D418599CAB9F8D4CB5D4F"/>
          </w:placeholder>
          <w:showingPlcHdr/>
        </w:sdtPr>
        <w:sdtEndPr>
          <w:rPr>
            <w:rStyle w:val="CharacterStyle12"/>
          </w:rPr>
        </w:sdtEndPr>
        <w:sdtContent>
          <w:r w:rsidRPr="00E506B2">
            <w:rPr>
              <w:rStyle w:val="Textedelespacerserv"/>
              <w:color w:val="auto"/>
            </w:rPr>
            <w:t>Cliquez ici pour taper du texte.</w:t>
          </w:r>
        </w:sdtContent>
      </w:sdt>
    </w:p>
    <w:p w:rsidR="00F92C80" w:rsidRPr="00E506B2" w:rsidRDefault="00F92C80" w:rsidP="00F92C80">
      <w:pPr>
        <w:rPr>
          <w:rStyle w:val="CharacterStyle12"/>
          <w:szCs w:val="22"/>
        </w:rPr>
      </w:pPr>
    </w:p>
    <w:p w:rsidR="00F92C80" w:rsidRPr="00E506B2" w:rsidRDefault="00F92C80" w:rsidP="00F92C80">
      <w:pPr>
        <w:rPr>
          <w:rFonts w:cs="Arial"/>
          <w:bCs/>
          <w:iCs/>
        </w:rPr>
      </w:pPr>
      <w:r w:rsidRPr="00E506B2">
        <w:rPr>
          <w:rFonts w:cs="Arial"/>
          <w:bCs/>
          <w:iCs/>
        </w:rPr>
        <w:t xml:space="preserve">Le </w:t>
      </w:r>
      <w:r w:rsidRPr="00E506B2">
        <w:t>:</w:t>
      </w:r>
      <w:r w:rsidRPr="00E506B2">
        <w:tab/>
      </w:r>
      <w:r w:rsidRPr="00E506B2">
        <w:tab/>
        <w:t xml:space="preserve"> </w:t>
      </w:r>
      <w:r w:rsidRPr="00E506B2">
        <w:tab/>
      </w:r>
      <w:sdt>
        <w:sdtPr>
          <w:rPr>
            <w:rStyle w:val="CharacterStyle12"/>
            <w:szCs w:val="22"/>
          </w:rPr>
          <w:id w:val="939716407"/>
          <w:placeholder>
            <w:docPart w:val="30A54AB90D3C4409AA46A8F8D2CA3D9A"/>
          </w:placeholder>
          <w:showingPlcHdr/>
        </w:sdtPr>
        <w:sdtEndPr>
          <w:rPr>
            <w:rStyle w:val="CharacterStyle12"/>
          </w:rPr>
        </w:sdtEndPr>
        <w:sdtContent>
          <w:r w:rsidRPr="00E506B2">
            <w:rPr>
              <w:rStyle w:val="Textedelespacerserv"/>
              <w:color w:val="auto"/>
            </w:rPr>
            <w:t>Cliquez ici pour taper du texte.</w:t>
          </w:r>
        </w:sdtContent>
      </w:sdt>
    </w:p>
    <w:p w:rsidR="00F92C80" w:rsidRPr="00E506B2" w:rsidRDefault="00F92C80" w:rsidP="00F92C80">
      <w:pPr>
        <w:rPr>
          <w:rFonts w:cs="Arial"/>
          <w:bCs/>
          <w:iCs/>
        </w:rPr>
      </w:pPr>
    </w:p>
    <w:p w:rsidR="00F92C80" w:rsidRPr="00E506B2" w:rsidRDefault="00F92C80" w:rsidP="00F92C80">
      <w:pPr>
        <w:rPr>
          <w:rFonts w:cs="Arial"/>
          <w:bCs/>
          <w:iCs/>
        </w:rPr>
      </w:pPr>
      <w:r w:rsidRPr="00E506B2">
        <w:rPr>
          <w:rFonts w:cs="Arial"/>
          <w:bCs/>
          <w:iCs/>
        </w:rPr>
        <w:t xml:space="preserve">Nom et signature </w:t>
      </w:r>
      <w:r w:rsidRPr="00E506B2">
        <w:t xml:space="preserve">: </w:t>
      </w:r>
      <w:r w:rsidRPr="00E506B2">
        <w:tab/>
      </w:r>
      <w:sdt>
        <w:sdtPr>
          <w:rPr>
            <w:rStyle w:val="CharacterStyle12"/>
            <w:szCs w:val="22"/>
          </w:rPr>
          <w:id w:val="-899678218"/>
          <w:placeholder>
            <w:docPart w:val="00F6B99B6E874EA9911A43EF47E1150A"/>
          </w:placeholder>
          <w:showingPlcHdr/>
        </w:sdtPr>
        <w:sdtEndPr>
          <w:rPr>
            <w:rStyle w:val="CharacterStyle12"/>
          </w:rPr>
        </w:sdtEndPr>
        <w:sdtContent>
          <w:r w:rsidRPr="00E506B2">
            <w:rPr>
              <w:rStyle w:val="Textedelespacerserv"/>
              <w:color w:val="auto"/>
            </w:rPr>
            <w:t>Cliquez ici pour taper du texte.</w:t>
          </w:r>
        </w:sdtContent>
      </w:sdt>
    </w:p>
    <w:p w:rsidR="00F92C80" w:rsidRPr="00E506B2" w:rsidRDefault="00F92C80" w:rsidP="00F92C80">
      <w:pPr>
        <w:rPr>
          <w:rFonts w:cs="Arial"/>
          <w:bCs/>
          <w:iCs/>
        </w:rPr>
      </w:pPr>
    </w:p>
    <w:p w:rsidR="00F92C80" w:rsidRPr="00E506B2" w:rsidRDefault="00F92C80" w:rsidP="00F92C80">
      <w:pPr>
        <w:rPr>
          <w:rFonts w:cs="Arial"/>
          <w:bCs/>
          <w:iCs/>
        </w:rPr>
      </w:pPr>
    </w:p>
    <w:p w:rsidR="00F92C80" w:rsidRPr="00E506B2" w:rsidRDefault="00F92C80" w:rsidP="00F92C80">
      <w:pPr>
        <w:rPr>
          <w:rFonts w:cs="Arial"/>
          <w:bCs/>
          <w:iCs/>
        </w:rPr>
      </w:pPr>
    </w:p>
    <w:p w:rsidR="00F92C80" w:rsidRPr="00E506B2" w:rsidRDefault="00F92C80" w:rsidP="00F92C80">
      <w:pPr>
        <w:rPr>
          <w:rFonts w:cs="Arial"/>
          <w:bCs/>
          <w:iCs/>
        </w:rPr>
      </w:pPr>
    </w:p>
    <w:p w:rsidR="00613720" w:rsidRPr="00E506B2" w:rsidRDefault="00613720" w:rsidP="00F92C80">
      <w:pPr>
        <w:rPr>
          <w:rFonts w:cs="Arial"/>
          <w:bCs/>
          <w:iCs/>
        </w:rPr>
      </w:pPr>
    </w:p>
    <w:p w:rsidR="00613720" w:rsidRPr="00E506B2" w:rsidRDefault="00613720" w:rsidP="00F92C80">
      <w:pPr>
        <w:rPr>
          <w:rFonts w:cs="Arial"/>
          <w:bCs/>
          <w:iCs/>
        </w:rPr>
      </w:pPr>
    </w:p>
    <w:p w:rsidR="00613720" w:rsidRPr="00E506B2" w:rsidRDefault="00613720" w:rsidP="00F92C80">
      <w:pPr>
        <w:rPr>
          <w:rFonts w:cs="Arial"/>
          <w:bCs/>
          <w:iCs/>
        </w:rPr>
      </w:pPr>
    </w:p>
    <w:p w:rsidR="00613720" w:rsidRPr="00E506B2" w:rsidRDefault="00613720" w:rsidP="00F92C80">
      <w:pPr>
        <w:rPr>
          <w:rFonts w:cs="Arial"/>
          <w:bCs/>
          <w:iCs/>
        </w:rPr>
      </w:pPr>
    </w:p>
    <w:p w:rsidR="00613720" w:rsidRPr="00E506B2" w:rsidRDefault="00613720" w:rsidP="00F92C80">
      <w:pPr>
        <w:rPr>
          <w:rFonts w:cs="Arial"/>
          <w:bCs/>
          <w:iCs/>
        </w:rPr>
      </w:pPr>
    </w:p>
    <w:p w:rsidR="00613720" w:rsidRPr="00E506B2" w:rsidRDefault="00613720" w:rsidP="00F92C80">
      <w:pPr>
        <w:rPr>
          <w:rFonts w:cs="Arial"/>
          <w:bCs/>
          <w:iCs/>
        </w:rPr>
      </w:pPr>
    </w:p>
    <w:p w:rsidR="00613720" w:rsidRPr="00E506B2" w:rsidRDefault="00613720" w:rsidP="00F92C80">
      <w:pPr>
        <w:rPr>
          <w:rFonts w:cs="Arial"/>
          <w:bCs/>
          <w:iCs/>
        </w:rPr>
      </w:pPr>
    </w:p>
    <w:p w:rsidR="00613720" w:rsidRPr="00E506B2" w:rsidRDefault="00613720" w:rsidP="00F92C80">
      <w:pPr>
        <w:rPr>
          <w:rFonts w:cs="Arial"/>
          <w:bCs/>
          <w:iCs/>
        </w:rPr>
      </w:pPr>
    </w:p>
    <w:p w:rsidR="00613720" w:rsidRPr="00E506B2" w:rsidRDefault="00613720" w:rsidP="00F92C80">
      <w:pPr>
        <w:rPr>
          <w:rFonts w:cs="Arial"/>
          <w:bCs/>
          <w:iCs/>
        </w:rPr>
      </w:pPr>
    </w:p>
    <w:p w:rsidR="0091487F" w:rsidRPr="00E506B2" w:rsidRDefault="0091487F" w:rsidP="00F92C80">
      <w:pPr>
        <w:rPr>
          <w:rFonts w:cs="Arial"/>
          <w:bCs/>
          <w:iCs/>
        </w:rPr>
      </w:pPr>
    </w:p>
    <w:p w:rsidR="0091487F" w:rsidRPr="00E506B2" w:rsidRDefault="0091487F" w:rsidP="00F92C80">
      <w:pPr>
        <w:rPr>
          <w:rFonts w:cs="Arial"/>
          <w:bCs/>
          <w:iCs/>
        </w:rPr>
      </w:pPr>
    </w:p>
    <w:p w:rsidR="0091487F" w:rsidRPr="00E506B2" w:rsidRDefault="0091487F" w:rsidP="00F92C80">
      <w:pPr>
        <w:rPr>
          <w:rFonts w:cs="Arial"/>
          <w:bCs/>
          <w:iCs/>
        </w:rPr>
      </w:pPr>
    </w:p>
    <w:p w:rsidR="0091487F" w:rsidRPr="00E506B2" w:rsidRDefault="0091487F" w:rsidP="00F92C80">
      <w:pPr>
        <w:rPr>
          <w:rFonts w:cs="Arial"/>
          <w:bCs/>
          <w:iCs/>
        </w:rPr>
      </w:pPr>
    </w:p>
    <w:p w:rsidR="00613720" w:rsidRPr="00E506B2" w:rsidRDefault="00613720" w:rsidP="00F92C80">
      <w:pPr>
        <w:rPr>
          <w:rFonts w:cs="Arial"/>
          <w:bCs/>
          <w:iCs/>
        </w:rPr>
      </w:pPr>
    </w:p>
    <w:p w:rsidR="00613720" w:rsidRPr="00E506B2" w:rsidRDefault="00613720" w:rsidP="00F92C80">
      <w:pPr>
        <w:rPr>
          <w:rFonts w:cs="Arial"/>
          <w:bCs/>
          <w:iCs/>
        </w:rPr>
      </w:pPr>
    </w:p>
    <w:p w:rsidR="00137293" w:rsidRPr="00E506B2" w:rsidRDefault="00137293" w:rsidP="00925E1A">
      <w:pPr>
        <w:pStyle w:val="Titre2"/>
      </w:pPr>
      <w:bookmarkStart w:id="13" w:name="_Toc81819838"/>
      <w:r w:rsidRPr="00E506B2">
        <w:t>Volet 3 : Respect des conditions techniques  minimales d’organisation et de fonctionnement</w:t>
      </w:r>
      <w:bookmarkEnd w:id="13"/>
      <w:r w:rsidRPr="00E506B2">
        <w:t xml:space="preserve"> </w:t>
      </w:r>
    </w:p>
    <w:p w:rsidR="00137293" w:rsidRPr="00E506B2" w:rsidRDefault="00137293" w:rsidP="00BC4338">
      <w:pPr>
        <w:pStyle w:val="CORPSDETEXTE"/>
      </w:pPr>
    </w:p>
    <w:p w:rsidR="00137293" w:rsidRPr="00E506B2" w:rsidRDefault="00137293" w:rsidP="00BC4338">
      <w:pPr>
        <w:pStyle w:val="CORPSDETEXTE"/>
      </w:pPr>
      <w:r w:rsidRPr="00E506B2">
        <w:t>Les activités soumises à l’autorisation sont définies à l’article D 312-6 (modifié par Décret n°2016-502 du 22 avril 2016 - art. 2) :</w:t>
      </w:r>
    </w:p>
    <w:p w:rsidR="009C7D5C" w:rsidRPr="00E506B2" w:rsidRDefault="009C7D5C" w:rsidP="00BC4338">
      <w:pPr>
        <w:pStyle w:val="CORPSDETEXTE"/>
      </w:pPr>
    </w:p>
    <w:p w:rsidR="00137293" w:rsidRPr="00E506B2" w:rsidRDefault="00137293" w:rsidP="00BC4338">
      <w:pPr>
        <w:pStyle w:val="CORPSDETEXTE"/>
      </w:pPr>
      <w:r w:rsidRPr="00E506B2">
        <w:t>« Conformément aux dispositions des 6° et 7° du I de l'article L. 312-1, les services d'aide et d'accompagnement à domicile concourent notamment :</w:t>
      </w:r>
    </w:p>
    <w:p w:rsidR="00F91A0B" w:rsidRPr="00E506B2" w:rsidRDefault="00F91A0B" w:rsidP="00BC4338">
      <w:pPr>
        <w:pStyle w:val="CORPSDETEXTE"/>
      </w:pPr>
    </w:p>
    <w:p w:rsidR="00137293" w:rsidRPr="00E506B2" w:rsidRDefault="00137293" w:rsidP="00BC4338">
      <w:pPr>
        <w:pStyle w:val="puce"/>
      </w:pPr>
      <w:r w:rsidRPr="00E506B2">
        <w:t>1° Au soutien à domicile ;</w:t>
      </w:r>
    </w:p>
    <w:p w:rsidR="00137293" w:rsidRPr="00E506B2" w:rsidRDefault="00137293" w:rsidP="00BC4338">
      <w:pPr>
        <w:pStyle w:val="puce"/>
      </w:pPr>
      <w:r w:rsidRPr="00E506B2">
        <w:t>2° A la préservation ou la restauration de l'autonomie dans l'exercice des activités de la vie quotidienne ;</w:t>
      </w:r>
    </w:p>
    <w:p w:rsidR="00BB04BE" w:rsidRPr="00E506B2" w:rsidRDefault="00137293" w:rsidP="00BC4338">
      <w:pPr>
        <w:pStyle w:val="puce"/>
      </w:pPr>
      <w:r w:rsidRPr="00E506B2">
        <w:t>3° Au maintien et au développement des activités sociales et des liens avec l'entourage.</w:t>
      </w:r>
    </w:p>
    <w:p w:rsidR="009C7D5C" w:rsidRPr="00E506B2" w:rsidRDefault="009C7D5C" w:rsidP="00BC4338">
      <w:pPr>
        <w:pStyle w:val="puce"/>
      </w:pPr>
    </w:p>
    <w:p w:rsidR="00137293" w:rsidRPr="00E506B2" w:rsidRDefault="00137293" w:rsidP="00BC4338">
      <w:pPr>
        <w:pStyle w:val="CORPSDETEXTE"/>
      </w:pPr>
      <w:r w:rsidRPr="00E506B2">
        <w:t xml:space="preserve">Ils assurent au domicile des personnes ou à partir de leur domicile des prestations d'aide à la personne pour les activités ordinaires de la vie et les actes essentiels lorsque ceux-ci sont assimilés à des actes de la vie quotidienne, hors ceux réalisés, sur prescription médicale, par les services mentionnés à l'article D. 312-1 à moins que ces actes ne soient exécutés dans les conditions prévues par l'article </w:t>
      </w:r>
      <w:r w:rsidR="009C7D5C" w:rsidRPr="00E506B2">
        <w:t xml:space="preserve">   </w:t>
      </w:r>
      <w:r w:rsidRPr="00E506B2">
        <w:t>L. 1111-6-1 du code de la santé publique et du décret n° 99-426 du 27 mai 1999 habilitant certaines catégories de personnes à effectuer des aspirations endo-trachéales.</w:t>
      </w:r>
    </w:p>
    <w:p w:rsidR="009C7D5C" w:rsidRPr="00E506B2" w:rsidRDefault="009C7D5C" w:rsidP="00BC4338">
      <w:pPr>
        <w:pStyle w:val="CORPSDETEXTE"/>
      </w:pPr>
    </w:p>
    <w:p w:rsidR="00137293" w:rsidRPr="00E506B2" w:rsidRDefault="00137293" w:rsidP="00BC4338">
      <w:pPr>
        <w:pStyle w:val="CORPSDETEXTE"/>
      </w:pPr>
      <w:r w:rsidRPr="00E506B2">
        <w:t>Ces prestations s'inscrivent dans un projet individualisé d'aide et d'accompagnement élaboré à partir d'une évaluation globale des besoins de la personne. Elles sont réalisées par des aides à domicile, notamment des auxiliaires de vie sociale ou des accompagnants éducatifs et sociaux.</w:t>
      </w:r>
    </w:p>
    <w:p w:rsidR="009C7D5C" w:rsidRPr="00E506B2" w:rsidRDefault="009C7D5C" w:rsidP="00BC4338">
      <w:pPr>
        <w:pStyle w:val="CORPSDETEXTE"/>
      </w:pPr>
    </w:p>
    <w:p w:rsidR="00137293" w:rsidRPr="00E506B2" w:rsidRDefault="00137293" w:rsidP="00BC4338">
      <w:pPr>
        <w:pStyle w:val="CORPSDETEXTE"/>
      </w:pPr>
      <w:r w:rsidRPr="00E506B2">
        <w:t>La personne morale gestionnaire du service est responsable du projet de service mentionné à l'article L. 311-8, notamment de la définition et de la mise en œuvre des modalités d'organisation et de coordination des interventions ».</w:t>
      </w:r>
    </w:p>
    <w:p w:rsidR="00137293" w:rsidRPr="00E506B2" w:rsidRDefault="00137293" w:rsidP="00BC4338">
      <w:pPr>
        <w:pStyle w:val="CORPSDETEXTE"/>
      </w:pPr>
    </w:p>
    <w:p w:rsidR="00137293" w:rsidRPr="00E506B2" w:rsidRDefault="00137293" w:rsidP="00BC4338">
      <w:pPr>
        <w:pStyle w:val="CORPSDETEXTE"/>
      </w:pPr>
      <w:r w:rsidRPr="00E506B2">
        <w:t>Les conditions d’organisation et de fonctionnement sont précisées par le cahier des charges du 22 avril 2016 (décret publié au Journal officiel du 24 avril 2016). Elles conditionnent l’autorisation.</w:t>
      </w:r>
    </w:p>
    <w:p w:rsidR="009C7D5C" w:rsidRPr="00E506B2" w:rsidRDefault="009C7D5C" w:rsidP="00BC4338">
      <w:pPr>
        <w:pStyle w:val="CORPSDETEXTE"/>
      </w:pPr>
    </w:p>
    <w:p w:rsidR="00137293" w:rsidRPr="00E506B2" w:rsidRDefault="00137293" w:rsidP="00BC4338">
      <w:pPr>
        <w:pStyle w:val="CORPSDETEXTE"/>
      </w:pPr>
      <w:r w:rsidRPr="00E506B2">
        <w:t>Pour remplir correctement ce questionnaire, il vous est recommandé de vous référer à cette base règlementaire.</w:t>
      </w:r>
    </w:p>
    <w:p w:rsidR="00137293" w:rsidRPr="00E506B2" w:rsidRDefault="00137293" w:rsidP="00BC4338">
      <w:pPr>
        <w:pStyle w:val="CORPSDETEXTE"/>
      </w:pPr>
    </w:p>
    <w:p w:rsidR="00137293" w:rsidRPr="000D6BDA" w:rsidRDefault="00137293" w:rsidP="00BC4338">
      <w:pPr>
        <w:pStyle w:val="CORPSDETEXTE"/>
      </w:pPr>
      <w:r w:rsidRPr="000D6BDA">
        <w:t>Votre attention est attirée sur la qualité des réponses à fournir et la qualité des pièces à joindre à ce questionnaire. Ce sont des éléments déterminants pour l’instruction de votre demande d’autorisation.</w:t>
      </w:r>
    </w:p>
    <w:p w:rsidR="005038D2" w:rsidRPr="00E506B2" w:rsidRDefault="005038D2" w:rsidP="00BC4338">
      <w:pPr>
        <w:pStyle w:val="CORPSDETEXTE"/>
      </w:pPr>
    </w:p>
    <w:p w:rsidR="005038D2" w:rsidRPr="00E506B2" w:rsidRDefault="005038D2" w:rsidP="00BC4338">
      <w:pPr>
        <w:pStyle w:val="CORPSDETEXTE"/>
      </w:pPr>
    </w:p>
    <w:p w:rsidR="005038D2" w:rsidRPr="00E506B2" w:rsidRDefault="005038D2" w:rsidP="00BC4338">
      <w:pPr>
        <w:pStyle w:val="CORPSDETEXTE"/>
      </w:pPr>
    </w:p>
    <w:p w:rsidR="005038D2" w:rsidRPr="00E506B2" w:rsidRDefault="005038D2" w:rsidP="00BC4338">
      <w:pPr>
        <w:pStyle w:val="CORPSDETEXTE"/>
      </w:pPr>
    </w:p>
    <w:p w:rsidR="005038D2" w:rsidRPr="00E506B2" w:rsidRDefault="005038D2" w:rsidP="00BC4338">
      <w:pPr>
        <w:pStyle w:val="CORPSDETEXTE"/>
      </w:pPr>
    </w:p>
    <w:p w:rsidR="005038D2" w:rsidRPr="00E506B2" w:rsidRDefault="005038D2" w:rsidP="00BC4338">
      <w:pPr>
        <w:pStyle w:val="CORPSDETEXTE"/>
      </w:pPr>
    </w:p>
    <w:p w:rsidR="005038D2" w:rsidRPr="00E506B2" w:rsidRDefault="005038D2" w:rsidP="00BC4338">
      <w:pPr>
        <w:pStyle w:val="CORPSDETEXTE"/>
      </w:pPr>
    </w:p>
    <w:p w:rsidR="005038D2" w:rsidRPr="00E506B2" w:rsidRDefault="005038D2" w:rsidP="00BC4338">
      <w:pPr>
        <w:pStyle w:val="CORPSDETEXTE"/>
      </w:pPr>
    </w:p>
    <w:p w:rsidR="005038D2" w:rsidRPr="00E506B2" w:rsidRDefault="005038D2" w:rsidP="00BC4338">
      <w:pPr>
        <w:pStyle w:val="CORPSDETEXTE"/>
      </w:pPr>
    </w:p>
    <w:p w:rsidR="005038D2" w:rsidRPr="00E506B2" w:rsidRDefault="005038D2" w:rsidP="00BC4338">
      <w:pPr>
        <w:pStyle w:val="CORPSDETEXTE"/>
      </w:pPr>
    </w:p>
    <w:p w:rsidR="00137293" w:rsidRPr="00E506B2" w:rsidRDefault="00137293" w:rsidP="00BC2B74">
      <w:pPr>
        <w:pStyle w:val="Titre3"/>
        <w:rPr>
          <w:color w:val="auto"/>
        </w:rPr>
      </w:pPr>
      <w:bookmarkStart w:id="14" w:name="_Toc81819839"/>
      <w:r w:rsidRPr="00E506B2">
        <w:rPr>
          <w:color w:val="auto"/>
        </w:rPr>
        <w:lastRenderedPageBreak/>
        <w:t>Accompagnement de la personne</w:t>
      </w:r>
      <w:bookmarkEnd w:id="14"/>
      <w:r w:rsidRPr="00E506B2">
        <w:rPr>
          <w:color w:val="auto"/>
        </w:rPr>
        <w:t xml:space="preserve"> </w:t>
      </w:r>
    </w:p>
    <w:p w:rsidR="00137293" w:rsidRPr="00E506B2" w:rsidRDefault="00137293" w:rsidP="00BC4338">
      <w:pPr>
        <w:pStyle w:val="CORPSDETEXTE"/>
      </w:pPr>
    </w:p>
    <w:p w:rsidR="00137293" w:rsidRPr="00E506B2" w:rsidRDefault="00824BBC" w:rsidP="0082543A">
      <w:pPr>
        <w:pStyle w:val="Titre4"/>
        <w:rPr>
          <w:color w:val="auto"/>
        </w:rPr>
      </w:pPr>
      <w:r w:rsidRPr="00E506B2">
        <w:rPr>
          <w:color w:val="auto"/>
        </w:rPr>
        <w:t>L’accueil</w:t>
      </w:r>
    </w:p>
    <w:p w:rsidR="00137293" w:rsidRPr="00E506B2" w:rsidRDefault="00137293" w:rsidP="00BC4338">
      <w:pPr>
        <w:pStyle w:val="CORPSDETEXTE"/>
      </w:pPr>
    </w:p>
    <w:p w:rsidR="00CB677F" w:rsidRPr="00E506B2" w:rsidRDefault="00137293" w:rsidP="00546DE2">
      <w:pPr>
        <w:pStyle w:val="Titre5"/>
      </w:pPr>
      <w:r w:rsidRPr="00E506B2">
        <w:t>Accueil physique, affichage et documentation écrite</w:t>
      </w:r>
    </w:p>
    <w:p w:rsidR="00CB677F" w:rsidRPr="00E506B2" w:rsidRDefault="00CB677F" w:rsidP="00CB677F">
      <w:pPr>
        <w:ind w:left="863" w:firstLine="708"/>
        <w:rPr>
          <w:rFonts w:cs="Arial"/>
          <w:i/>
        </w:rPr>
      </w:pPr>
      <w:r w:rsidRPr="00E506B2">
        <w:rPr>
          <w:rFonts w:cs="Arial"/>
          <w:i/>
        </w:rPr>
        <w:t>(Points 4.1.1, 4.1.3, 4.1.4, 4.3.1, 5.3.1 et 6.1 du cahier des charges)</w:t>
      </w:r>
    </w:p>
    <w:p w:rsidR="00CB677F" w:rsidRPr="00E506B2" w:rsidRDefault="00CB677F" w:rsidP="00CB677F">
      <w:pPr>
        <w:rPr>
          <w:rFonts w:cs="Arial"/>
        </w:rPr>
      </w:pPr>
    </w:p>
    <w:p w:rsidR="00CB677F" w:rsidRPr="00E506B2" w:rsidRDefault="00CB677F" w:rsidP="00CB677F">
      <w:pPr>
        <w:rPr>
          <w:rFonts w:cs="Arial"/>
        </w:rPr>
      </w:pPr>
      <w:r w:rsidRPr="00E506B2">
        <w:rPr>
          <w:rFonts w:cs="Arial"/>
        </w:rPr>
        <w:t>Disposez-vous de locaux d’accueil du public permettant un accueil physique d’au moins deux demi-journées par semaine, à jours et heures fixes, avec une amplitude horaire minimum, par demi-journée</w:t>
      </w:r>
      <w:r w:rsidR="00F73841" w:rsidRPr="00E506B2">
        <w:rPr>
          <w:rFonts w:cs="Arial"/>
        </w:rPr>
        <w:t xml:space="preserve">  </w:t>
      </w:r>
      <w:r w:rsidR="00830973" w:rsidRPr="00E506B2">
        <w:rPr>
          <w:rFonts w:cs="Arial"/>
        </w:rPr>
        <w:t xml:space="preserve">                             </w:t>
      </w:r>
      <w:r w:rsidRPr="00E506B2">
        <w:rPr>
          <w:rFonts w:cs="Arial"/>
        </w:rPr>
        <w:t xml:space="preserve">de trois heures ? </w:t>
      </w:r>
    </w:p>
    <w:p w:rsidR="00CB677F" w:rsidRPr="00E506B2" w:rsidRDefault="00CB677F" w:rsidP="00830973">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CB677F" w:rsidRPr="00E506B2" w:rsidRDefault="00CB677F" w:rsidP="00CB677F">
      <w:pPr>
        <w:rPr>
          <w:rFonts w:cs="Arial"/>
          <w:bCs/>
          <w:iCs/>
        </w:rPr>
      </w:pPr>
    </w:p>
    <w:p w:rsidR="00CB677F" w:rsidRPr="00E506B2" w:rsidRDefault="00CB677F" w:rsidP="00CB677F">
      <w:pPr>
        <w:rPr>
          <w:rFonts w:cs="Arial"/>
          <w:bCs/>
          <w:iCs/>
        </w:rPr>
      </w:pPr>
      <w:r w:rsidRPr="00E506B2">
        <w:rPr>
          <w:rFonts w:cs="Arial"/>
          <w:bCs/>
          <w:iCs/>
        </w:rPr>
        <w:t>La confidentialité des échanges est-elle garantie ?</w:t>
      </w:r>
      <w:r w:rsidRPr="00E506B2">
        <w:rPr>
          <w:rFonts w:cs="Arial"/>
          <w:bCs/>
          <w:iCs/>
        </w:rPr>
        <w:tab/>
      </w:r>
      <w:r w:rsidRPr="00E506B2">
        <w:rPr>
          <w:rFonts w:cs="Arial"/>
          <w:bCs/>
          <w:iCs/>
        </w:rPr>
        <w:tab/>
      </w:r>
    </w:p>
    <w:p w:rsidR="00CB677F" w:rsidRPr="00E506B2" w:rsidRDefault="00CB677F" w:rsidP="0066569D">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C3228F" w:rsidRPr="00E506B2" w:rsidRDefault="00C3228F" w:rsidP="0066569D">
      <w:pPr>
        <w:pStyle w:val="Paragraphedeliste"/>
        <w:ind w:left="1428" w:firstLine="696"/>
        <w:rPr>
          <w:rFonts w:cs="Arial"/>
          <w:bCs/>
          <w:iCs/>
        </w:rPr>
      </w:pPr>
    </w:p>
    <w:p w:rsidR="00CB677F" w:rsidRPr="00E506B2" w:rsidRDefault="00CB677F" w:rsidP="00CB677F">
      <w:pPr>
        <w:rPr>
          <w:rFonts w:cs="Arial"/>
        </w:rPr>
      </w:pPr>
      <w:r w:rsidRPr="00E506B2">
        <w:rPr>
          <w:rFonts w:cs="Arial"/>
        </w:rPr>
        <w:t xml:space="preserve">Ces informations figurent-elles dans le livret d’accueil ? </w:t>
      </w:r>
    </w:p>
    <w:p w:rsidR="00CB677F" w:rsidRPr="00E506B2" w:rsidRDefault="00CB677F" w:rsidP="0066569D">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CB677F" w:rsidRPr="00E506B2" w:rsidRDefault="00CB677F" w:rsidP="00CB677F">
      <w:pPr>
        <w:rPr>
          <w:rFonts w:cs="Arial"/>
        </w:rPr>
      </w:pPr>
    </w:p>
    <w:p w:rsidR="00CB677F" w:rsidRPr="00E506B2" w:rsidRDefault="00CB677F" w:rsidP="00CB677F">
      <w:pPr>
        <w:rPr>
          <w:rFonts w:cs="Arial"/>
        </w:rPr>
      </w:pPr>
      <w:r w:rsidRPr="00E506B2">
        <w:rPr>
          <w:rFonts w:cs="Arial"/>
        </w:rPr>
        <w:t>Ces locaux sont-ils adaptés à la coordination des prestations et des personnels ?</w:t>
      </w:r>
    </w:p>
    <w:p w:rsidR="00CB677F" w:rsidRPr="00E506B2" w:rsidRDefault="00CB677F" w:rsidP="0066569D">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CB677F" w:rsidRPr="00E506B2" w:rsidRDefault="00CB677F" w:rsidP="00CB677F">
      <w:pPr>
        <w:rPr>
          <w:rFonts w:cs="Arial"/>
        </w:rPr>
      </w:pPr>
    </w:p>
    <w:p w:rsidR="00CB677F" w:rsidRPr="00E506B2" w:rsidRDefault="00CB677F" w:rsidP="00CB677F">
      <w:pPr>
        <w:rPr>
          <w:rFonts w:cs="Arial"/>
        </w:rPr>
      </w:pPr>
      <w:r w:rsidRPr="00E506B2">
        <w:rPr>
          <w:rFonts w:cs="Arial"/>
          <w:u w:val="single"/>
        </w:rPr>
        <w:t>Décrivez ce(s) local (locaux)</w:t>
      </w:r>
      <w:r w:rsidRPr="00E506B2">
        <w:rPr>
          <w:rFonts w:cs="Arial"/>
        </w:rPr>
        <w:t xml:space="preserve"> : </w:t>
      </w:r>
    </w:p>
    <w:p w:rsidR="00CE4E17" w:rsidRPr="00E506B2" w:rsidRDefault="00CE4E17" w:rsidP="00CB677F">
      <w:pPr>
        <w:rPr>
          <w:rFonts w:cs="Arial"/>
        </w:rPr>
      </w:pPr>
    </w:p>
    <w:p w:rsidR="00CE4E17" w:rsidRPr="00E506B2" w:rsidRDefault="00CE4E17" w:rsidP="00CE4E17">
      <w:pPr>
        <w:rPr>
          <w:rStyle w:val="CharacterStyle12"/>
          <w:szCs w:val="22"/>
        </w:rPr>
      </w:pPr>
      <w:r w:rsidRPr="00E506B2">
        <w:rPr>
          <w:rFonts w:cs="Arial"/>
          <w:bCs/>
          <w:iCs/>
        </w:rPr>
        <w:t xml:space="preserve">Adresse </w:t>
      </w:r>
      <w:r w:rsidRPr="00E506B2">
        <w:t>:</w:t>
      </w:r>
      <w:r w:rsidRPr="00E506B2">
        <w:tab/>
        <w:t xml:space="preserve"> </w:t>
      </w:r>
      <w:r w:rsidRPr="00E506B2">
        <w:tab/>
      </w:r>
      <w:sdt>
        <w:sdtPr>
          <w:rPr>
            <w:rStyle w:val="CharacterStyle12"/>
            <w:szCs w:val="22"/>
          </w:rPr>
          <w:id w:val="451057412"/>
          <w:placeholder>
            <w:docPart w:val="DA8F850875094ADFB4350922B8E9F7F8"/>
          </w:placeholder>
          <w:showingPlcHdr/>
        </w:sdtPr>
        <w:sdtEndPr>
          <w:rPr>
            <w:rStyle w:val="CharacterStyle12"/>
          </w:rPr>
        </w:sdtEndPr>
        <w:sdtContent>
          <w:r w:rsidRPr="00E506B2">
            <w:rPr>
              <w:rStyle w:val="Textedelespacerserv"/>
              <w:color w:val="auto"/>
            </w:rPr>
            <w:t>Cliquez ici pour taper du texte.</w:t>
          </w:r>
        </w:sdtContent>
      </w:sdt>
    </w:p>
    <w:p w:rsidR="00C3228F" w:rsidRPr="00E506B2" w:rsidRDefault="00C3228F" w:rsidP="00CE4E17">
      <w:pPr>
        <w:rPr>
          <w:rFonts w:cs="Arial"/>
          <w:bCs/>
          <w:iCs/>
        </w:rPr>
      </w:pPr>
    </w:p>
    <w:p w:rsidR="00CE4E17" w:rsidRPr="00E506B2" w:rsidRDefault="00CE4E17" w:rsidP="00CE4E17">
      <w:pPr>
        <w:rPr>
          <w:rFonts w:cs="Arial"/>
          <w:bCs/>
          <w:iCs/>
        </w:rPr>
      </w:pPr>
      <w:r w:rsidRPr="00E506B2">
        <w:rPr>
          <w:rFonts w:cs="Arial"/>
          <w:bCs/>
          <w:iCs/>
        </w:rPr>
        <w:t xml:space="preserve">Téléphone </w:t>
      </w:r>
      <w:r w:rsidRPr="00E506B2">
        <w:t xml:space="preserve">: </w:t>
      </w:r>
      <w:r w:rsidRPr="00E506B2">
        <w:tab/>
      </w:r>
      <w:r w:rsidRPr="00E506B2">
        <w:tab/>
      </w:r>
      <w:sdt>
        <w:sdtPr>
          <w:rPr>
            <w:rStyle w:val="CharacterStyle12"/>
            <w:szCs w:val="22"/>
          </w:rPr>
          <w:id w:val="-226922450"/>
          <w:placeholder>
            <w:docPart w:val="42BFE66BC76F4A03AA51AB04CF7C77AD"/>
          </w:placeholder>
          <w:showingPlcHdr/>
        </w:sdtPr>
        <w:sdtEndPr>
          <w:rPr>
            <w:rStyle w:val="CharacterStyle12"/>
          </w:rPr>
        </w:sdtEndPr>
        <w:sdtContent>
          <w:r w:rsidRPr="00E506B2">
            <w:rPr>
              <w:rStyle w:val="Textedelespacerserv"/>
              <w:color w:val="auto"/>
            </w:rPr>
            <w:t>Cliquez ici pour taper du texte.</w:t>
          </w:r>
        </w:sdtContent>
      </w:sdt>
    </w:p>
    <w:p w:rsidR="00CE4E17" w:rsidRPr="00E506B2" w:rsidRDefault="00CE4E17" w:rsidP="00CB677F">
      <w:pPr>
        <w:rPr>
          <w:rFonts w:cs="Arial"/>
          <w:bCs/>
          <w:iCs/>
        </w:rPr>
      </w:pPr>
    </w:p>
    <w:p w:rsidR="00CB677F" w:rsidRPr="00E506B2" w:rsidRDefault="00CB677F" w:rsidP="00CB677F">
      <w:pPr>
        <w:rPr>
          <w:rFonts w:cs="Arial"/>
          <w:bCs/>
          <w:iCs/>
        </w:rPr>
      </w:pPr>
      <w:r w:rsidRPr="00E506B2">
        <w:rPr>
          <w:rFonts w:cs="Arial"/>
          <w:bCs/>
          <w:iCs/>
        </w:rPr>
        <w:t xml:space="preserve">Locaux dédiés : </w:t>
      </w:r>
      <w:r w:rsidRPr="00E506B2">
        <w:rPr>
          <w:rFonts w:cs="Arial"/>
          <w:bCs/>
          <w:iCs/>
        </w:rPr>
        <w:tab/>
      </w:r>
      <w:r w:rsidRPr="00E506B2">
        <w:rPr>
          <w:rFonts w:cs="Arial"/>
          <w:bCs/>
          <w:iCs/>
        </w:rPr>
        <w:sym w:font="Wingdings" w:char="F06F"/>
      </w:r>
      <w:r w:rsidRPr="00E506B2">
        <w:rPr>
          <w:rFonts w:cs="Arial"/>
          <w:bCs/>
          <w:iCs/>
        </w:rPr>
        <w:t xml:space="preserve"> Oui</w:t>
      </w:r>
      <w:r w:rsidRPr="00E506B2">
        <w:rPr>
          <w:rFonts w:cs="Arial"/>
          <w:bCs/>
          <w:iCs/>
        </w:rPr>
        <w:tab/>
      </w:r>
      <w:r w:rsidRPr="00E506B2">
        <w:rPr>
          <w:rFonts w:cs="Arial"/>
          <w:bCs/>
          <w:iCs/>
        </w:rPr>
        <w:tab/>
      </w:r>
      <w:r w:rsidRPr="00E506B2">
        <w:rPr>
          <w:rFonts w:cs="Arial"/>
          <w:bCs/>
          <w:iCs/>
        </w:rPr>
        <w:tab/>
      </w:r>
      <w:r w:rsidRPr="00E506B2">
        <w:rPr>
          <w:rFonts w:cs="Arial"/>
          <w:bCs/>
          <w:iCs/>
        </w:rPr>
        <w:sym w:font="Wingdings" w:char="F06F"/>
      </w:r>
      <w:r w:rsidRPr="00E506B2">
        <w:rPr>
          <w:rFonts w:cs="Arial"/>
          <w:bCs/>
          <w:iCs/>
        </w:rPr>
        <w:t xml:space="preserve"> Non</w:t>
      </w:r>
    </w:p>
    <w:p w:rsidR="00CE4E17" w:rsidRPr="00E506B2" w:rsidRDefault="00CE4E17" w:rsidP="00CB677F">
      <w:pPr>
        <w:rPr>
          <w:rFonts w:cs="Arial"/>
          <w:bCs/>
          <w:iCs/>
        </w:rPr>
      </w:pPr>
    </w:p>
    <w:p w:rsidR="00CB677F" w:rsidRPr="00E506B2" w:rsidRDefault="00CB677F" w:rsidP="00CB677F">
      <w:pPr>
        <w:rPr>
          <w:rFonts w:cs="Arial"/>
          <w:bCs/>
          <w:iCs/>
        </w:rPr>
      </w:pPr>
      <w:r w:rsidRPr="00E506B2">
        <w:rPr>
          <w:rFonts w:cs="Arial"/>
          <w:bCs/>
          <w:iCs/>
        </w:rPr>
        <w:t xml:space="preserve">Disponibilité : </w:t>
      </w:r>
      <w:r w:rsidRPr="00E506B2">
        <w:rPr>
          <w:rFonts w:cs="Arial"/>
          <w:bCs/>
          <w:iCs/>
        </w:rPr>
        <w:tab/>
      </w:r>
      <w:r w:rsidRPr="00E506B2">
        <w:rPr>
          <w:rFonts w:cs="Arial"/>
          <w:bCs/>
          <w:iCs/>
        </w:rPr>
        <w:tab/>
      </w:r>
      <w:r w:rsidRPr="00E506B2">
        <w:rPr>
          <w:rFonts w:cs="Arial"/>
          <w:bCs/>
          <w:iCs/>
        </w:rPr>
        <w:sym w:font="Wingdings" w:char="F06F"/>
      </w:r>
      <w:r w:rsidRPr="00E506B2">
        <w:rPr>
          <w:rFonts w:cs="Arial"/>
          <w:bCs/>
          <w:iCs/>
        </w:rPr>
        <w:t xml:space="preserve"> Permanente</w:t>
      </w:r>
      <w:r w:rsidRPr="00E506B2">
        <w:rPr>
          <w:rFonts w:cs="Arial"/>
          <w:bCs/>
          <w:iCs/>
        </w:rPr>
        <w:tab/>
      </w:r>
      <w:r w:rsidRPr="00E506B2">
        <w:rPr>
          <w:rFonts w:cs="Arial"/>
          <w:bCs/>
          <w:iCs/>
        </w:rPr>
        <w:sym w:font="Wingdings" w:char="F06F"/>
      </w:r>
      <w:r w:rsidRPr="00E506B2">
        <w:rPr>
          <w:rFonts w:cs="Arial"/>
          <w:bCs/>
          <w:iCs/>
        </w:rPr>
        <w:t xml:space="preserve"> Temporaire</w:t>
      </w:r>
    </w:p>
    <w:p w:rsidR="00CE4E17" w:rsidRPr="00E506B2" w:rsidRDefault="00CE4E17" w:rsidP="00CB677F">
      <w:pPr>
        <w:rPr>
          <w:rFonts w:cs="Arial"/>
          <w:bCs/>
          <w:iCs/>
        </w:rPr>
      </w:pPr>
    </w:p>
    <w:p w:rsidR="00CB677F" w:rsidRPr="00E506B2" w:rsidRDefault="00CB677F" w:rsidP="00CB677F">
      <w:pPr>
        <w:rPr>
          <w:rFonts w:cs="Arial"/>
          <w:bCs/>
          <w:iCs/>
        </w:rPr>
      </w:pPr>
      <w:r w:rsidRPr="00E506B2">
        <w:rPr>
          <w:rFonts w:cs="Arial"/>
          <w:bCs/>
          <w:iCs/>
        </w:rPr>
        <w:t xml:space="preserve">Occupant : </w:t>
      </w:r>
      <w:r w:rsidRPr="00E506B2">
        <w:rPr>
          <w:rFonts w:cs="Arial"/>
          <w:bCs/>
          <w:iCs/>
        </w:rPr>
        <w:tab/>
      </w:r>
      <w:r w:rsidRPr="00E506B2">
        <w:rPr>
          <w:rFonts w:cs="Arial"/>
          <w:bCs/>
          <w:iCs/>
        </w:rPr>
        <w:tab/>
      </w:r>
      <w:r w:rsidRPr="00E506B2">
        <w:rPr>
          <w:rFonts w:cs="Arial"/>
          <w:bCs/>
          <w:iCs/>
        </w:rPr>
        <w:sym w:font="Wingdings" w:char="F06F"/>
      </w:r>
      <w:r w:rsidRPr="00E506B2">
        <w:rPr>
          <w:rFonts w:cs="Arial"/>
          <w:bCs/>
          <w:iCs/>
        </w:rPr>
        <w:t xml:space="preserve"> Propriétaire</w:t>
      </w:r>
      <w:r w:rsidRPr="00E506B2">
        <w:rPr>
          <w:rFonts w:cs="Arial"/>
          <w:bCs/>
          <w:iCs/>
        </w:rPr>
        <w:tab/>
      </w:r>
      <w:r w:rsidRPr="00E506B2">
        <w:rPr>
          <w:rFonts w:cs="Arial"/>
          <w:bCs/>
          <w:iCs/>
        </w:rPr>
        <w:tab/>
      </w:r>
      <w:r w:rsidRPr="00E506B2">
        <w:rPr>
          <w:rFonts w:cs="Arial"/>
          <w:bCs/>
          <w:iCs/>
        </w:rPr>
        <w:sym w:font="Wingdings" w:char="F06F"/>
      </w:r>
      <w:r w:rsidRPr="00E506B2">
        <w:rPr>
          <w:rFonts w:cs="Arial"/>
          <w:bCs/>
          <w:iCs/>
        </w:rPr>
        <w:t xml:space="preserve"> Locataire</w:t>
      </w:r>
      <w:r w:rsidRPr="00E506B2">
        <w:rPr>
          <w:rFonts w:cs="Arial"/>
          <w:bCs/>
          <w:iCs/>
        </w:rPr>
        <w:tab/>
      </w:r>
      <w:r w:rsidRPr="00E506B2">
        <w:rPr>
          <w:rFonts w:cs="Arial"/>
          <w:bCs/>
          <w:iCs/>
        </w:rPr>
        <w:tab/>
      </w:r>
      <w:r w:rsidRPr="00E506B2">
        <w:rPr>
          <w:rFonts w:cs="Arial"/>
          <w:bCs/>
          <w:iCs/>
        </w:rPr>
        <w:sym w:font="Wingdings" w:char="F06F"/>
      </w:r>
      <w:r w:rsidRPr="00E506B2">
        <w:rPr>
          <w:rFonts w:cs="Arial"/>
          <w:bCs/>
          <w:iCs/>
        </w:rPr>
        <w:t xml:space="preserve"> Mise à disposition</w:t>
      </w:r>
    </w:p>
    <w:p w:rsidR="00CE4E17" w:rsidRPr="00E506B2" w:rsidRDefault="00CE4E17" w:rsidP="00CB677F">
      <w:pPr>
        <w:rPr>
          <w:rFonts w:cs="Arial"/>
          <w:bCs/>
          <w:iCs/>
        </w:rPr>
      </w:pPr>
    </w:p>
    <w:p w:rsidR="00CE4E17" w:rsidRPr="00E506B2" w:rsidRDefault="00CE4E17" w:rsidP="00CB677F">
      <w:pPr>
        <w:rPr>
          <w:rFonts w:cs="Arial"/>
          <w:b/>
          <w:bCs/>
          <w:i/>
          <w:iCs/>
        </w:rPr>
      </w:pPr>
      <w:r w:rsidRPr="00E506B2">
        <w:rPr>
          <w:rFonts w:cs="Arial"/>
          <w:b/>
          <w:bCs/>
          <w:i/>
          <w:iCs/>
        </w:rPr>
        <w:t>Joindre une copie du bail commercial ou de la convention de mise à disposition le cas échéant.</w:t>
      </w:r>
    </w:p>
    <w:p w:rsidR="00CE4E17" w:rsidRPr="00E506B2" w:rsidRDefault="00CE4E17" w:rsidP="00CB677F">
      <w:pPr>
        <w:rPr>
          <w:rFonts w:cs="Arial"/>
          <w:bCs/>
          <w:iCs/>
        </w:rPr>
      </w:pPr>
    </w:p>
    <w:p w:rsidR="00CE4E17" w:rsidRPr="00E506B2" w:rsidRDefault="00CE4E17" w:rsidP="00CE4E17">
      <w:pPr>
        <w:rPr>
          <w:rFonts w:cs="Arial"/>
          <w:bCs/>
          <w:iCs/>
        </w:rPr>
      </w:pPr>
      <w:r w:rsidRPr="00E506B2">
        <w:rPr>
          <w:rFonts w:cs="Arial"/>
          <w:bCs/>
          <w:iCs/>
        </w:rPr>
        <w:t>Surface totale en m</w:t>
      </w:r>
      <w:r w:rsidRPr="00E506B2">
        <w:rPr>
          <w:rFonts w:cs="Arial"/>
          <w:bCs/>
          <w:iCs/>
          <w:vertAlign w:val="superscript"/>
        </w:rPr>
        <w:t>2</w:t>
      </w:r>
      <w:r w:rsidRPr="00E506B2">
        <w:rPr>
          <w:rFonts w:cs="Arial"/>
          <w:bCs/>
          <w:iCs/>
        </w:rPr>
        <w:t xml:space="preserve"> </w:t>
      </w:r>
      <w:r w:rsidRPr="00E506B2">
        <w:t>:</w:t>
      </w:r>
      <w:r w:rsidRPr="00E506B2">
        <w:tab/>
      </w:r>
      <w:r w:rsidRPr="00E506B2">
        <w:tab/>
      </w:r>
      <w:r w:rsidRPr="00E506B2">
        <w:tab/>
        <w:t xml:space="preserve"> </w:t>
      </w:r>
      <w:r w:rsidRPr="00E506B2">
        <w:tab/>
      </w:r>
      <w:sdt>
        <w:sdtPr>
          <w:rPr>
            <w:rStyle w:val="CharacterStyle12"/>
            <w:szCs w:val="22"/>
          </w:rPr>
          <w:id w:val="1600834066"/>
          <w:placeholder>
            <w:docPart w:val="AF3921D64A2C4ED1AF84F36538E428A3"/>
          </w:placeholder>
          <w:showingPlcHdr/>
        </w:sdtPr>
        <w:sdtEndPr>
          <w:rPr>
            <w:rStyle w:val="CharacterStyle12"/>
          </w:rPr>
        </w:sdtEndPr>
        <w:sdtContent>
          <w:r w:rsidRPr="00E506B2">
            <w:rPr>
              <w:rStyle w:val="Textedelespacerserv"/>
              <w:color w:val="auto"/>
            </w:rPr>
            <w:t>Cliquez ici pour taper du texte.</w:t>
          </w:r>
        </w:sdtContent>
      </w:sdt>
    </w:p>
    <w:p w:rsidR="00CE4E17" w:rsidRPr="00E506B2" w:rsidRDefault="00CE4E17" w:rsidP="00CE4E17">
      <w:pPr>
        <w:rPr>
          <w:rFonts w:cs="Arial"/>
          <w:bCs/>
          <w:iCs/>
        </w:rPr>
      </w:pPr>
      <w:r w:rsidRPr="00E506B2">
        <w:rPr>
          <w:rFonts w:cs="Arial"/>
          <w:bCs/>
          <w:iCs/>
        </w:rPr>
        <w:t>Dont m</w:t>
      </w:r>
      <w:r w:rsidRPr="00E506B2">
        <w:rPr>
          <w:rFonts w:cs="Arial"/>
          <w:bCs/>
          <w:iCs/>
          <w:vertAlign w:val="superscript"/>
        </w:rPr>
        <w:t>2</w:t>
      </w:r>
      <w:r w:rsidRPr="00E506B2">
        <w:rPr>
          <w:rFonts w:cs="Arial"/>
          <w:bCs/>
          <w:iCs/>
        </w:rPr>
        <w:t xml:space="preserve"> dédiés à l’accueil du public </w:t>
      </w:r>
      <w:r w:rsidRPr="00E506B2">
        <w:t xml:space="preserve">: </w:t>
      </w:r>
      <w:r w:rsidRPr="00E506B2">
        <w:tab/>
      </w:r>
      <w:sdt>
        <w:sdtPr>
          <w:rPr>
            <w:rStyle w:val="CharacterStyle12"/>
            <w:szCs w:val="22"/>
          </w:rPr>
          <w:id w:val="2101828095"/>
          <w:placeholder>
            <w:docPart w:val="FEB1D697EB1443F8B252D299A1DFFD43"/>
          </w:placeholder>
          <w:showingPlcHdr/>
        </w:sdtPr>
        <w:sdtEndPr>
          <w:rPr>
            <w:rStyle w:val="CharacterStyle12"/>
          </w:rPr>
        </w:sdtEndPr>
        <w:sdtContent>
          <w:r w:rsidRPr="00E506B2">
            <w:rPr>
              <w:rStyle w:val="Textedelespacerserv"/>
              <w:color w:val="auto"/>
            </w:rPr>
            <w:t>Cliquez ici pour taper du texte.</w:t>
          </w:r>
        </w:sdtContent>
      </w:sdt>
    </w:p>
    <w:p w:rsidR="00CE4E17" w:rsidRPr="00E506B2" w:rsidRDefault="00CE4E17" w:rsidP="00CE4E17">
      <w:pPr>
        <w:rPr>
          <w:rFonts w:cs="Arial"/>
          <w:bCs/>
          <w:iCs/>
        </w:rPr>
      </w:pPr>
      <w:r w:rsidRPr="00E506B2">
        <w:rPr>
          <w:rFonts w:cs="Arial"/>
          <w:bCs/>
          <w:iCs/>
        </w:rPr>
        <w:t>Dont m</w:t>
      </w:r>
      <w:r w:rsidRPr="00E506B2">
        <w:rPr>
          <w:rFonts w:cs="Arial"/>
          <w:bCs/>
          <w:iCs/>
          <w:vertAlign w:val="superscript"/>
        </w:rPr>
        <w:t>2</w:t>
      </w:r>
      <w:r w:rsidRPr="00E506B2">
        <w:rPr>
          <w:rFonts w:cs="Arial"/>
          <w:bCs/>
          <w:iCs/>
        </w:rPr>
        <w:t xml:space="preserve"> dédiés au personnel </w:t>
      </w:r>
      <w:r w:rsidRPr="00E506B2">
        <w:t xml:space="preserve">: </w:t>
      </w:r>
      <w:r w:rsidRPr="00E506B2">
        <w:tab/>
      </w:r>
      <w:r w:rsidRPr="00E506B2">
        <w:tab/>
      </w:r>
      <w:sdt>
        <w:sdtPr>
          <w:rPr>
            <w:rStyle w:val="CharacterStyle12"/>
            <w:szCs w:val="22"/>
          </w:rPr>
          <w:id w:val="-1523083053"/>
          <w:placeholder>
            <w:docPart w:val="01A18D2211BC4EFAA635237DF6DE59D8"/>
          </w:placeholder>
          <w:showingPlcHdr/>
        </w:sdtPr>
        <w:sdtEndPr>
          <w:rPr>
            <w:rStyle w:val="CharacterStyle12"/>
          </w:rPr>
        </w:sdtEndPr>
        <w:sdtContent>
          <w:r w:rsidRPr="00E506B2">
            <w:rPr>
              <w:rStyle w:val="Textedelespacerserv"/>
              <w:color w:val="auto"/>
            </w:rPr>
            <w:t>Cliquez ici pour taper du texte.</w:t>
          </w:r>
        </w:sdtContent>
      </w:sdt>
    </w:p>
    <w:p w:rsidR="00CE4E17" w:rsidRPr="00E506B2" w:rsidRDefault="00CE4E17" w:rsidP="00CB677F">
      <w:pPr>
        <w:rPr>
          <w:rFonts w:cs="Arial"/>
          <w:bCs/>
          <w:iCs/>
        </w:rPr>
      </w:pPr>
    </w:p>
    <w:p w:rsidR="00CB677F" w:rsidRPr="00E506B2" w:rsidRDefault="00CE4E17" w:rsidP="00CB677F">
      <w:pPr>
        <w:rPr>
          <w:rFonts w:cs="Arial"/>
          <w:b/>
          <w:i/>
        </w:rPr>
      </w:pPr>
      <w:r w:rsidRPr="00E506B2">
        <w:rPr>
          <w:rFonts w:cs="Arial"/>
          <w:b/>
          <w:i/>
        </w:rPr>
        <w:t>Joindre un plan détaillé des locaux.</w:t>
      </w:r>
    </w:p>
    <w:p w:rsidR="00CB677F" w:rsidRPr="00E506B2" w:rsidRDefault="00CB677F" w:rsidP="00CB677F">
      <w:pPr>
        <w:rPr>
          <w:rFonts w:cs="Arial"/>
        </w:rPr>
      </w:pPr>
    </w:p>
    <w:p w:rsidR="00CB677F" w:rsidRPr="00E506B2" w:rsidRDefault="00CB677F" w:rsidP="00CB677F">
      <w:pPr>
        <w:rPr>
          <w:rFonts w:cs="Arial"/>
        </w:rPr>
      </w:pPr>
      <w:r w:rsidRPr="00E506B2">
        <w:rPr>
          <w:rFonts w:cs="Arial"/>
        </w:rPr>
        <w:t>Les prix des prestations proposées sont-ils affichés dans le local d’accueil du public et à jour ?</w:t>
      </w:r>
    </w:p>
    <w:p w:rsidR="00CB677F" w:rsidRPr="00E506B2" w:rsidRDefault="00CB677F" w:rsidP="003A7086">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CB677F" w:rsidRPr="00E506B2" w:rsidRDefault="00CB677F" w:rsidP="00CB677F">
      <w:pPr>
        <w:rPr>
          <w:rFonts w:cs="Arial"/>
        </w:rPr>
      </w:pPr>
    </w:p>
    <w:p w:rsidR="00CB677F" w:rsidRPr="00E506B2" w:rsidRDefault="00CB677F" w:rsidP="00CB677F">
      <w:pPr>
        <w:rPr>
          <w:rFonts w:cs="Arial"/>
        </w:rPr>
      </w:pPr>
      <w:r w:rsidRPr="00E506B2">
        <w:rPr>
          <w:rFonts w:cs="Arial"/>
        </w:rPr>
        <w:t>Les documents à disposition du public comportent-ils une information complète, à jour et précise sur tous les points suivants ?</w:t>
      </w:r>
    </w:p>
    <w:p w:rsidR="00CB677F" w:rsidRPr="00E506B2" w:rsidRDefault="00CB677F" w:rsidP="00CB677F">
      <w:pPr>
        <w:rPr>
          <w:rFonts w:cs="Arial"/>
        </w:rPr>
      </w:pPr>
    </w:p>
    <w:p w:rsidR="00CB677F" w:rsidRPr="00E506B2" w:rsidRDefault="00CB677F" w:rsidP="00CB677F">
      <w:pPr>
        <w:pStyle w:val="Paragraphedeliste"/>
        <w:numPr>
          <w:ilvl w:val="0"/>
          <w:numId w:val="22"/>
        </w:numPr>
        <w:rPr>
          <w:rFonts w:cs="Arial"/>
          <w:bCs/>
          <w:iCs/>
        </w:rPr>
      </w:pPr>
      <w:r w:rsidRPr="00E506B2">
        <w:rPr>
          <w:rFonts w:cs="Arial"/>
        </w:rPr>
        <w:t>les prestations proposées :</w:t>
      </w:r>
    </w:p>
    <w:p w:rsidR="003A7086" w:rsidRPr="00E506B2" w:rsidRDefault="00CB677F" w:rsidP="003A7086">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r w:rsidRPr="00E506B2">
        <w:rPr>
          <w:rFonts w:cs="Arial"/>
          <w:bCs/>
          <w:iCs/>
        </w:rPr>
        <w:tab/>
      </w:r>
    </w:p>
    <w:p w:rsidR="00CB677F" w:rsidRPr="00E506B2" w:rsidRDefault="00CB677F" w:rsidP="00CB677F">
      <w:pPr>
        <w:pStyle w:val="Paragraphedeliste"/>
        <w:rPr>
          <w:rFonts w:cs="Arial"/>
          <w:bCs/>
          <w:iCs/>
        </w:rPr>
      </w:pPr>
      <w:r w:rsidRPr="00E506B2">
        <w:rPr>
          <w:rFonts w:cs="Arial"/>
          <w:bCs/>
          <w:iCs/>
        </w:rPr>
        <w:tab/>
      </w:r>
      <w:r w:rsidRPr="00E506B2">
        <w:rPr>
          <w:rFonts w:cs="Arial"/>
          <w:bCs/>
          <w:iCs/>
        </w:rPr>
        <w:tab/>
      </w:r>
    </w:p>
    <w:p w:rsidR="00CB677F" w:rsidRPr="00E506B2" w:rsidRDefault="00CB677F" w:rsidP="00CB677F">
      <w:pPr>
        <w:pStyle w:val="Paragraphedeliste"/>
        <w:numPr>
          <w:ilvl w:val="0"/>
          <w:numId w:val="22"/>
        </w:numPr>
        <w:rPr>
          <w:rFonts w:cs="Arial"/>
        </w:rPr>
      </w:pPr>
      <w:r w:rsidRPr="00E506B2">
        <w:rPr>
          <w:rFonts w:cs="Arial"/>
        </w:rPr>
        <w:t>les tarifs des prestations TTC avant déduction d’aide ou de conventionnement :</w:t>
      </w:r>
    </w:p>
    <w:p w:rsidR="00CB677F" w:rsidRPr="00E506B2" w:rsidRDefault="00CB677F" w:rsidP="003A7086">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3A7086" w:rsidRPr="00E506B2" w:rsidRDefault="003A7086" w:rsidP="003A7086">
      <w:pPr>
        <w:pStyle w:val="Paragraphedeliste"/>
        <w:ind w:left="1428" w:firstLine="696"/>
        <w:rPr>
          <w:rFonts w:cs="Arial"/>
          <w:bCs/>
          <w:iCs/>
        </w:rPr>
      </w:pPr>
    </w:p>
    <w:p w:rsidR="00CB677F" w:rsidRPr="00E506B2" w:rsidRDefault="00CB677F" w:rsidP="00CB677F">
      <w:pPr>
        <w:pStyle w:val="Paragraphedeliste"/>
        <w:numPr>
          <w:ilvl w:val="0"/>
          <w:numId w:val="22"/>
        </w:numPr>
        <w:rPr>
          <w:rFonts w:cs="Arial"/>
        </w:rPr>
      </w:pPr>
      <w:r w:rsidRPr="00E506B2">
        <w:rPr>
          <w:rFonts w:cs="Arial"/>
        </w:rPr>
        <w:t>le détail des frais annexes éventuels, le taux horaire ou le prix forfaitaire :</w:t>
      </w:r>
    </w:p>
    <w:p w:rsidR="00CB677F" w:rsidRPr="00E506B2" w:rsidRDefault="00CB677F" w:rsidP="003A7086">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r w:rsidRPr="00E506B2">
        <w:rPr>
          <w:rFonts w:cs="Arial"/>
          <w:bCs/>
          <w:iCs/>
        </w:rPr>
        <w:tab/>
      </w:r>
    </w:p>
    <w:p w:rsidR="003A7086" w:rsidRPr="00E506B2" w:rsidRDefault="003A7086" w:rsidP="00CB677F">
      <w:pPr>
        <w:pStyle w:val="Paragraphedeliste"/>
        <w:rPr>
          <w:rFonts w:cs="Arial"/>
          <w:bCs/>
          <w:iCs/>
        </w:rPr>
      </w:pPr>
    </w:p>
    <w:p w:rsidR="00CB677F" w:rsidRPr="00E506B2" w:rsidRDefault="00CB677F" w:rsidP="00CB677F">
      <w:pPr>
        <w:pStyle w:val="Paragraphedeliste"/>
        <w:numPr>
          <w:ilvl w:val="0"/>
          <w:numId w:val="22"/>
        </w:numPr>
        <w:rPr>
          <w:rFonts w:cs="Arial"/>
        </w:rPr>
      </w:pPr>
      <w:r w:rsidRPr="00E506B2">
        <w:rPr>
          <w:rFonts w:cs="Arial"/>
        </w:rPr>
        <w:lastRenderedPageBreak/>
        <w:t>les modalités d’intervention :</w:t>
      </w:r>
    </w:p>
    <w:p w:rsidR="00CB677F" w:rsidRPr="00E506B2" w:rsidRDefault="00CB677F" w:rsidP="003A7086">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r w:rsidRPr="00E506B2">
        <w:rPr>
          <w:rFonts w:cs="Arial"/>
          <w:bCs/>
          <w:iCs/>
        </w:rPr>
        <w:tab/>
      </w:r>
    </w:p>
    <w:p w:rsidR="003A7086" w:rsidRPr="00E506B2" w:rsidRDefault="003A7086" w:rsidP="00CB677F">
      <w:pPr>
        <w:pStyle w:val="Paragraphedeliste"/>
        <w:rPr>
          <w:rFonts w:cs="Arial"/>
          <w:bCs/>
          <w:iCs/>
        </w:rPr>
      </w:pPr>
    </w:p>
    <w:p w:rsidR="00CB677F" w:rsidRPr="00E506B2" w:rsidRDefault="00CB677F" w:rsidP="00CB677F">
      <w:pPr>
        <w:pStyle w:val="Paragraphedeliste"/>
        <w:numPr>
          <w:ilvl w:val="0"/>
          <w:numId w:val="22"/>
        </w:numPr>
        <w:rPr>
          <w:rFonts w:cs="Arial"/>
        </w:rPr>
      </w:pPr>
      <w:r w:rsidRPr="00E506B2">
        <w:rPr>
          <w:rFonts w:cs="Arial"/>
        </w:rPr>
        <w:t>les conditions de remplacement et d’intervention en cas d’urgence</w:t>
      </w:r>
    </w:p>
    <w:p w:rsidR="00CB677F" w:rsidRPr="00E506B2" w:rsidRDefault="00CB677F" w:rsidP="003A7086">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r w:rsidRPr="00E506B2">
        <w:rPr>
          <w:rFonts w:cs="Arial"/>
          <w:bCs/>
          <w:iCs/>
        </w:rPr>
        <w:tab/>
      </w:r>
    </w:p>
    <w:p w:rsidR="003A7086" w:rsidRPr="00E506B2" w:rsidRDefault="003A7086" w:rsidP="003A7086">
      <w:pPr>
        <w:pStyle w:val="Paragraphedeliste"/>
        <w:ind w:left="1428" w:firstLine="696"/>
        <w:rPr>
          <w:rFonts w:cs="Arial"/>
          <w:bCs/>
          <w:iCs/>
        </w:rPr>
      </w:pPr>
    </w:p>
    <w:p w:rsidR="003A7086" w:rsidRPr="00E506B2" w:rsidRDefault="003A7086" w:rsidP="003A7086">
      <w:pPr>
        <w:pStyle w:val="Paragraphedeliste"/>
        <w:numPr>
          <w:ilvl w:val="0"/>
          <w:numId w:val="22"/>
        </w:numPr>
        <w:rPr>
          <w:rFonts w:cs="Arial"/>
        </w:rPr>
      </w:pPr>
      <w:r w:rsidRPr="00E506B2">
        <w:rPr>
          <w:rFonts w:cs="Arial"/>
        </w:rPr>
        <w:t>le recours à la sous-tra</w:t>
      </w:r>
      <w:r w:rsidR="00985652" w:rsidRPr="00E506B2">
        <w:rPr>
          <w:rFonts w:cs="Arial"/>
        </w:rPr>
        <w:t>i</w:t>
      </w:r>
      <w:r w:rsidRPr="00E506B2">
        <w:rPr>
          <w:rFonts w:cs="Arial"/>
        </w:rPr>
        <w:t>tance</w:t>
      </w:r>
    </w:p>
    <w:p w:rsidR="003A7086" w:rsidRPr="00E506B2" w:rsidRDefault="003A7086" w:rsidP="003A7086">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r w:rsidRPr="00E506B2">
        <w:rPr>
          <w:rFonts w:cs="Arial"/>
          <w:bCs/>
          <w:iCs/>
        </w:rPr>
        <w:tab/>
      </w:r>
    </w:p>
    <w:p w:rsidR="003A7086" w:rsidRPr="00E506B2" w:rsidRDefault="003A7086" w:rsidP="00CB677F">
      <w:pPr>
        <w:pStyle w:val="Paragraphedeliste"/>
        <w:rPr>
          <w:rFonts w:cs="Arial"/>
          <w:bCs/>
          <w:iCs/>
        </w:rPr>
      </w:pPr>
    </w:p>
    <w:p w:rsidR="00CB677F" w:rsidRPr="00E506B2" w:rsidRDefault="00CB677F" w:rsidP="00CB677F">
      <w:pPr>
        <w:pStyle w:val="Paragraphedeliste"/>
        <w:numPr>
          <w:ilvl w:val="0"/>
          <w:numId w:val="22"/>
        </w:numPr>
        <w:rPr>
          <w:rFonts w:cs="Arial"/>
        </w:rPr>
      </w:pPr>
      <w:r w:rsidRPr="00E506B2">
        <w:rPr>
          <w:rFonts w:cs="Arial"/>
        </w:rPr>
        <w:t>les modes de financement potentiels</w:t>
      </w:r>
    </w:p>
    <w:p w:rsidR="00CB677F" w:rsidRPr="00E506B2" w:rsidRDefault="00CB677F" w:rsidP="003A7086">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r w:rsidRPr="00E506B2">
        <w:rPr>
          <w:rFonts w:cs="Arial"/>
          <w:bCs/>
          <w:iCs/>
        </w:rPr>
        <w:tab/>
      </w:r>
    </w:p>
    <w:p w:rsidR="00CB677F" w:rsidRPr="00E506B2" w:rsidRDefault="00CB677F" w:rsidP="00CB677F">
      <w:pPr>
        <w:rPr>
          <w:rFonts w:cs="Arial"/>
          <w:b/>
        </w:rPr>
      </w:pPr>
    </w:p>
    <w:p w:rsidR="00985652" w:rsidRPr="00E506B2" w:rsidRDefault="00985652" w:rsidP="00CB677F">
      <w:pPr>
        <w:rPr>
          <w:rFonts w:cs="Arial"/>
          <w:b/>
          <w:i/>
        </w:rPr>
      </w:pPr>
      <w:r w:rsidRPr="00E506B2">
        <w:rPr>
          <w:rFonts w:cs="Arial"/>
          <w:b/>
          <w:i/>
        </w:rPr>
        <w:t>Joindre une copie des tarifs en vigueur tels que présentés au public.</w:t>
      </w:r>
    </w:p>
    <w:p w:rsidR="00BA5FEE" w:rsidRPr="00E506B2" w:rsidRDefault="00BA5FEE" w:rsidP="00CB677F">
      <w:pPr>
        <w:rPr>
          <w:rFonts w:cs="Arial"/>
          <w:i/>
        </w:rPr>
      </w:pPr>
    </w:p>
    <w:p w:rsidR="00BA5FEE" w:rsidRPr="00E506B2" w:rsidRDefault="00BA5FEE" w:rsidP="00CB677F">
      <w:pPr>
        <w:rPr>
          <w:rFonts w:cs="Arial"/>
          <w:i/>
        </w:rPr>
      </w:pPr>
    </w:p>
    <w:p w:rsidR="00CB677F" w:rsidRPr="00E506B2" w:rsidRDefault="00CB677F" w:rsidP="004B1EFC">
      <w:pPr>
        <w:pStyle w:val="Titre5"/>
      </w:pPr>
      <w:bookmarkStart w:id="15" w:name="_Toc480821224"/>
      <w:r w:rsidRPr="00E506B2">
        <w:t>Accueil téléphonique</w:t>
      </w:r>
      <w:bookmarkEnd w:id="15"/>
      <w:r w:rsidRPr="00E506B2">
        <w:t xml:space="preserve"> </w:t>
      </w:r>
    </w:p>
    <w:p w:rsidR="00CB677F" w:rsidRPr="00E506B2" w:rsidRDefault="00CB677F" w:rsidP="004B1EFC">
      <w:pPr>
        <w:ind w:left="863" w:firstLine="708"/>
        <w:rPr>
          <w:rFonts w:cs="Arial"/>
          <w:i/>
        </w:rPr>
      </w:pPr>
      <w:r w:rsidRPr="00E506B2">
        <w:rPr>
          <w:rFonts w:cs="Arial"/>
          <w:i/>
        </w:rPr>
        <w:t>(Points 4.1.2 et 5.3.5 du cahier des charges)</w:t>
      </w:r>
    </w:p>
    <w:p w:rsidR="00CB677F" w:rsidRPr="00E506B2" w:rsidRDefault="00CB677F" w:rsidP="00CB677F">
      <w:pPr>
        <w:rPr>
          <w:rFonts w:cs="Arial"/>
        </w:rPr>
      </w:pPr>
    </w:p>
    <w:p w:rsidR="00CB677F" w:rsidRPr="00E506B2" w:rsidRDefault="00CB677F" w:rsidP="00CB677F">
      <w:pPr>
        <w:rPr>
          <w:rFonts w:cs="Arial"/>
        </w:rPr>
      </w:pPr>
      <w:r w:rsidRPr="00E506B2">
        <w:rPr>
          <w:rFonts w:cs="Arial"/>
        </w:rPr>
        <w:t xml:space="preserve">L’accueil téléphonique est-il assuré ? </w:t>
      </w:r>
    </w:p>
    <w:p w:rsidR="009E091F" w:rsidRPr="00E506B2" w:rsidRDefault="009E091F" w:rsidP="00CB677F">
      <w:pPr>
        <w:rPr>
          <w:rFonts w:cs="Arial"/>
        </w:rPr>
      </w:pPr>
    </w:p>
    <w:p w:rsidR="00CB677F" w:rsidRPr="00E506B2" w:rsidRDefault="00CB677F" w:rsidP="00CB677F">
      <w:pPr>
        <w:pStyle w:val="Paragraphedeliste"/>
        <w:numPr>
          <w:ilvl w:val="0"/>
          <w:numId w:val="22"/>
        </w:numPr>
        <w:rPr>
          <w:rFonts w:cs="Arial"/>
        </w:rPr>
      </w:pPr>
      <w:r w:rsidRPr="00E506B2">
        <w:rPr>
          <w:rFonts w:cs="Arial"/>
        </w:rPr>
        <w:t>au minimum 5 jours sur 7 ?</w:t>
      </w:r>
    </w:p>
    <w:p w:rsidR="00CB677F" w:rsidRPr="00E506B2" w:rsidRDefault="00CB677F" w:rsidP="009E091F">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r w:rsidRPr="00E506B2">
        <w:rPr>
          <w:rFonts w:cs="Arial"/>
          <w:bCs/>
          <w:iCs/>
        </w:rPr>
        <w:tab/>
      </w:r>
    </w:p>
    <w:p w:rsidR="00CB677F" w:rsidRPr="00E506B2" w:rsidRDefault="00CB677F" w:rsidP="00CB677F">
      <w:pPr>
        <w:rPr>
          <w:rFonts w:cs="Arial"/>
        </w:rPr>
      </w:pPr>
    </w:p>
    <w:p w:rsidR="00CB677F" w:rsidRPr="00E506B2" w:rsidRDefault="00CB677F" w:rsidP="00CB677F">
      <w:pPr>
        <w:pStyle w:val="Paragraphedeliste"/>
        <w:numPr>
          <w:ilvl w:val="0"/>
          <w:numId w:val="22"/>
        </w:numPr>
        <w:rPr>
          <w:rFonts w:cs="Arial"/>
        </w:rPr>
      </w:pPr>
      <w:r w:rsidRPr="00E506B2">
        <w:rPr>
          <w:rFonts w:cs="Arial"/>
        </w:rPr>
        <w:t>sur une plage horaire de 7 heures par jour ?</w:t>
      </w:r>
    </w:p>
    <w:p w:rsidR="00CB677F" w:rsidRPr="00E506B2" w:rsidRDefault="00CB677F" w:rsidP="009E091F">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r w:rsidRPr="00E506B2">
        <w:rPr>
          <w:rFonts w:cs="Arial"/>
          <w:bCs/>
          <w:iCs/>
        </w:rPr>
        <w:tab/>
      </w:r>
    </w:p>
    <w:p w:rsidR="00CB677F" w:rsidRPr="00E506B2" w:rsidRDefault="00CB677F" w:rsidP="00CB677F">
      <w:pPr>
        <w:rPr>
          <w:rFonts w:cs="Arial"/>
        </w:rPr>
      </w:pPr>
    </w:p>
    <w:p w:rsidR="00CB677F" w:rsidRPr="00E506B2" w:rsidRDefault="00CB677F" w:rsidP="00CB677F">
      <w:pPr>
        <w:rPr>
          <w:rFonts w:cs="Arial"/>
        </w:rPr>
      </w:pPr>
      <w:r w:rsidRPr="00E506B2">
        <w:rPr>
          <w:rFonts w:cs="Arial"/>
        </w:rPr>
        <w:t xml:space="preserve">Une procédure de gestion des messages téléphoniques est-elle organisée ? </w:t>
      </w:r>
    </w:p>
    <w:p w:rsidR="00CB677F" w:rsidRPr="00E506B2" w:rsidRDefault="00CB677F" w:rsidP="009E091F">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CB677F" w:rsidRPr="00E506B2" w:rsidRDefault="00CB677F" w:rsidP="00CB677F">
      <w:pPr>
        <w:rPr>
          <w:rFonts w:cs="Arial"/>
          <w:bCs/>
          <w:iCs/>
        </w:rPr>
      </w:pPr>
    </w:p>
    <w:p w:rsidR="009E091F" w:rsidRPr="00E506B2" w:rsidRDefault="002D52E4" w:rsidP="009E091F">
      <w:pPr>
        <w:rPr>
          <w:rFonts w:cs="Arial"/>
          <w:bCs/>
          <w:iCs/>
        </w:rPr>
      </w:pPr>
      <w:r w:rsidRPr="00E506B2">
        <w:rPr>
          <w:rFonts w:cs="Arial"/>
          <w:bCs/>
          <w:iCs/>
        </w:rPr>
        <w:t>Si oui, p</w:t>
      </w:r>
      <w:r w:rsidR="009E091F" w:rsidRPr="00E506B2">
        <w:rPr>
          <w:rFonts w:cs="Arial"/>
          <w:bCs/>
          <w:iCs/>
        </w:rPr>
        <w:t xml:space="preserve">réciser laquelle </w:t>
      </w:r>
      <w:r w:rsidR="009E091F" w:rsidRPr="00E506B2">
        <w:t xml:space="preserve">: </w:t>
      </w:r>
      <w:r w:rsidR="009E091F" w:rsidRPr="00E506B2">
        <w:tab/>
      </w:r>
      <w:sdt>
        <w:sdtPr>
          <w:rPr>
            <w:rStyle w:val="CharacterStyle12"/>
            <w:szCs w:val="22"/>
          </w:rPr>
          <w:id w:val="732974668"/>
          <w:placeholder>
            <w:docPart w:val="7502D2976E9B44B6A242D721E32A8FBB"/>
          </w:placeholder>
          <w:showingPlcHdr/>
        </w:sdtPr>
        <w:sdtEndPr>
          <w:rPr>
            <w:rStyle w:val="CharacterStyle12"/>
          </w:rPr>
        </w:sdtEndPr>
        <w:sdtContent>
          <w:r w:rsidR="009E091F" w:rsidRPr="00E506B2">
            <w:rPr>
              <w:rStyle w:val="Textedelespacerserv"/>
              <w:color w:val="auto"/>
            </w:rPr>
            <w:t>Cliquez ici pour taper du texte.</w:t>
          </w:r>
        </w:sdtContent>
      </w:sdt>
    </w:p>
    <w:p w:rsidR="004A346E" w:rsidRPr="00E506B2" w:rsidRDefault="004A346E" w:rsidP="00CB677F">
      <w:pPr>
        <w:rPr>
          <w:rFonts w:cs="Arial"/>
          <w:bCs/>
          <w:i/>
          <w:iCs/>
        </w:rPr>
      </w:pPr>
    </w:p>
    <w:p w:rsidR="00CB677F" w:rsidRPr="00E506B2" w:rsidRDefault="00CB677F" w:rsidP="00CB677F">
      <w:pPr>
        <w:rPr>
          <w:rFonts w:cs="Arial"/>
          <w:bCs/>
          <w:iCs/>
        </w:rPr>
      </w:pPr>
      <w:r w:rsidRPr="00E506B2">
        <w:rPr>
          <w:rFonts w:cs="Arial"/>
          <w:bCs/>
          <w:iCs/>
        </w:rPr>
        <w:t>Avez-vous une procédure vous permettant d’assurer une permanence téléphonique afin de pouvoir répondre aux situations d’urgence durant les plages horaires de délivrance des services, le cas échéant par des moyens mutualisés avec d’autres organismes autorisés ou de téléassistance ?</w:t>
      </w:r>
    </w:p>
    <w:p w:rsidR="00CB677F" w:rsidRPr="00E506B2" w:rsidRDefault="00CB677F" w:rsidP="009E091F">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CB677F" w:rsidRPr="00E506B2" w:rsidRDefault="00CB677F" w:rsidP="00CB677F">
      <w:pPr>
        <w:rPr>
          <w:rFonts w:cs="Arial"/>
          <w:bCs/>
          <w:iCs/>
        </w:rPr>
      </w:pPr>
    </w:p>
    <w:p w:rsidR="009E091F" w:rsidRPr="00E506B2" w:rsidRDefault="009E091F" w:rsidP="009E091F">
      <w:pPr>
        <w:rPr>
          <w:rFonts w:cs="Arial"/>
          <w:bCs/>
          <w:iCs/>
        </w:rPr>
      </w:pPr>
      <w:r w:rsidRPr="00E506B2">
        <w:rPr>
          <w:rFonts w:cs="Arial"/>
          <w:bCs/>
          <w:iCs/>
        </w:rPr>
        <w:t xml:space="preserve">Préciser laquelle </w:t>
      </w:r>
      <w:r w:rsidRPr="00E506B2">
        <w:t xml:space="preserve">: </w:t>
      </w:r>
      <w:r w:rsidRPr="00E506B2">
        <w:tab/>
      </w:r>
      <w:sdt>
        <w:sdtPr>
          <w:rPr>
            <w:rStyle w:val="CharacterStyle12"/>
            <w:szCs w:val="22"/>
          </w:rPr>
          <w:id w:val="-1263295606"/>
          <w:placeholder>
            <w:docPart w:val="3FA92EE7101D4871B904D783029B4723"/>
          </w:placeholder>
          <w:showingPlcHdr/>
        </w:sdtPr>
        <w:sdtEndPr>
          <w:rPr>
            <w:rStyle w:val="CharacterStyle12"/>
          </w:rPr>
        </w:sdtEndPr>
        <w:sdtContent>
          <w:r w:rsidRPr="00E506B2">
            <w:rPr>
              <w:rStyle w:val="Textedelespacerserv"/>
              <w:color w:val="auto"/>
            </w:rPr>
            <w:t>Cliquez ici pour taper du texte.</w:t>
          </w:r>
        </w:sdtContent>
      </w:sdt>
    </w:p>
    <w:p w:rsidR="00CB677F" w:rsidRPr="00E506B2" w:rsidRDefault="00CB677F" w:rsidP="00CB677F">
      <w:pPr>
        <w:rPr>
          <w:rFonts w:cs="Arial"/>
          <w:bCs/>
          <w:iCs/>
        </w:rPr>
      </w:pPr>
    </w:p>
    <w:p w:rsidR="009E091F" w:rsidRPr="00E506B2" w:rsidRDefault="009E091F" w:rsidP="00CB677F">
      <w:pPr>
        <w:rPr>
          <w:rFonts w:cs="Arial"/>
          <w:b/>
          <w:bCs/>
          <w:i/>
          <w:iCs/>
        </w:rPr>
      </w:pPr>
      <w:r w:rsidRPr="00E506B2">
        <w:rPr>
          <w:rFonts w:cs="Arial"/>
          <w:b/>
          <w:bCs/>
          <w:i/>
          <w:iCs/>
        </w:rPr>
        <w:t>Joindre une copie de la procédure/outil de gestion des appels et une copie de la procédure de permanence téléphonique pour répondre aux situations d’urgence.</w:t>
      </w:r>
    </w:p>
    <w:p w:rsidR="00C66917" w:rsidRPr="00E506B2" w:rsidRDefault="00C66917" w:rsidP="00CB677F">
      <w:pPr>
        <w:rPr>
          <w:rFonts w:cs="Arial"/>
          <w:b/>
          <w:bCs/>
          <w:i/>
          <w:iCs/>
        </w:rPr>
      </w:pPr>
    </w:p>
    <w:p w:rsidR="00CB677F" w:rsidRPr="00E506B2" w:rsidRDefault="00CB677F" w:rsidP="00CB677F">
      <w:pPr>
        <w:rPr>
          <w:rFonts w:cs="Arial"/>
        </w:rPr>
      </w:pPr>
    </w:p>
    <w:p w:rsidR="00137293" w:rsidRPr="00E506B2" w:rsidRDefault="007F596D" w:rsidP="00BC2B74">
      <w:pPr>
        <w:pStyle w:val="Titre4"/>
        <w:rPr>
          <w:color w:val="auto"/>
        </w:rPr>
      </w:pPr>
      <w:r w:rsidRPr="00E506B2">
        <w:rPr>
          <w:color w:val="auto"/>
        </w:rPr>
        <w:t>Eléments contractuels</w:t>
      </w:r>
    </w:p>
    <w:p w:rsidR="00137293" w:rsidRPr="00E506B2" w:rsidRDefault="00137293" w:rsidP="00BC4338">
      <w:pPr>
        <w:pStyle w:val="CORPSDETEXTE"/>
      </w:pPr>
    </w:p>
    <w:p w:rsidR="007F596D" w:rsidRPr="00E506B2" w:rsidRDefault="00137293" w:rsidP="00546DE2">
      <w:pPr>
        <w:pStyle w:val="Titre5"/>
        <w:numPr>
          <w:ilvl w:val="0"/>
          <w:numId w:val="4"/>
        </w:numPr>
      </w:pPr>
      <w:r w:rsidRPr="00E506B2">
        <w:t>Proposition d’intervention individualisée, prenant en compte la demande du bénéficiaire et de l’entourage</w:t>
      </w:r>
    </w:p>
    <w:p w:rsidR="007F596D" w:rsidRPr="00E506B2" w:rsidRDefault="007F596D" w:rsidP="007F596D">
      <w:pPr>
        <w:ind w:left="863" w:firstLine="708"/>
        <w:rPr>
          <w:rFonts w:cs="Arial"/>
          <w:i/>
        </w:rPr>
      </w:pPr>
      <w:r w:rsidRPr="00E506B2">
        <w:rPr>
          <w:rFonts w:cs="Arial"/>
          <w:i/>
        </w:rPr>
        <w:t>(Points 4.2.1, 4.2.2, 4.2.4 et 4.2.7 du cahier des charges)</w:t>
      </w:r>
    </w:p>
    <w:p w:rsidR="007F596D" w:rsidRPr="00E506B2" w:rsidRDefault="007F596D" w:rsidP="007F596D">
      <w:pPr>
        <w:rPr>
          <w:rFonts w:cs="Arial"/>
        </w:rPr>
      </w:pPr>
    </w:p>
    <w:p w:rsidR="004A346E" w:rsidRPr="00E506B2" w:rsidRDefault="007F596D" w:rsidP="007F596D">
      <w:pPr>
        <w:rPr>
          <w:rFonts w:cs="Arial"/>
        </w:rPr>
      </w:pPr>
      <w:r w:rsidRPr="00E506B2">
        <w:rPr>
          <w:rFonts w:cs="Arial"/>
        </w:rPr>
        <w:t xml:space="preserve">Utilisez-vous un outil ou canevas d’évaluation globale et individualisée des besoins adaptés </w:t>
      </w:r>
    </w:p>
    <w:p w:rsidR="007F596D" w:rsidRPr="00E506B2" w:rsidRDefault="007F596D" w:rsidP="007F596D">
      <w:pPr>
        <w:rPr>
          <w:rFonts w:cs="Arial"/>
        </w:rPr>
      </w:pPr>
      <w:r w:rsidRPr="00E506B2">
        <w:rPr>
          <w:rFonts w:cs="Arial"/>
        </w:rPr>
        <w:t xml:space="preserve">à votre public ? </w:t>
      </w:r>
    </w:p>
    <w:p w:rsidR="007F596D" w:rsidRPr="00E506B2" w:rsidRDefault="007F596D" w:rsidP="007F596D">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7F596D" w:rsidRPr="00E506B2" w:rsidRDefault="007F596D" w:rsidP="007F596D">
      <w:pPr>
        <w:rPr>
          <w:rFonts w:cs="Arial"/>
        </w:rPr>
      </w:pPr>
    </w:p>
    <w:p w:rsidR="007F596D" w:rsidRPr="00E506B2" w:rsidRDefault="007F596D" w:rsidP="007F596D">
      <w:pPr>
        <w:rPr>
          <w:rFonts w:cs="Arial"/>
          <w:b/>
          <w:i/>
        </w:rPr>
      </w:pPr>
      <w:r w:rsidRPr="00E506B2">
        <w:rPr>
          <w:rFonts w:cs="Arial"/>
          <w:b/>
          <w:i/>
        </w:rPr>
        <w:t>Joindre une copie du modèle utilisé.</w:t>
      </w:r>
    </w:p>
    <w:p w:rsidR="007F596D" w:rsidRPr="00E506B2" w:rsidRDefault="007F596D" w:rsidP="007F596D">
      <w:pPr>
        <w:rPr>
          <w:rFonts w:cs="Arial"/>
        </w:rPr>
      </w:pPr>
    </w:p>
    <w:p w:rsidR="00837E98" w:rsidRPr="00E506B2" w:rsidRDefault="00837E98" w:rsidP="007F596D">
      <w:pPr>
        <w:rPr>
          <w:rFonts w:cs="Arial"/>
        </w:rPr>
      </w:pPr>
    </w:p>
    <w:p w:rsidR="00837E98" w:rsidRPr="00E506B2" w:rsidRDefault="00837E98" w:rsidP="007F596D">
      <w:pPr>
        <w:rPr>
          <w:rFonts w:cs="Arial"/>
        </w:rPr>
      </w:pPr>
    </w:p>
    <w:p w:rsidR="007F596D" w:rsidRPr="00E506B2" w:rsidRDefault="007F596D" w:rsidP="007F596D">
      <w:pPr>
        <w:rPr>
          <w:rFonts w:cs="Arial"/>
        </w:rPr>
      </w:pPr>
      <w:r w:rsidRPr="00E506B2">
        <w:rPr>
          <w:rFonts w:cs="Arial"/>
        </w:rPr>
        <w:lastRenderedPageBreak/>
        <w:t xml:space="preserve">L’évaluation est-elle réalisée par un personnel disposant des compétences pour le faire (expérience professionnelle, qualification, formation) ? </w:t>
      </w:r>
    </w:p>
    <w:p w:rsidR="007F596D" w:rsidRPr="00E506B2" w:rsidRDefault="007F596D" w:rsidP="007F596D">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7F596D" w:rsidRPr="00E506B2" w:rsidRDefault="007F596D" w:rsidP="007F596D">
      <w:pPr>
        <w:pStyle w:val="Paragraphedeliste"/>
        <w:ind w:left="1428" w:firstLine="696"/>
        <w:rPr>
          <w:rFonts w:cs="Arial"/>
          <w:bCs/>
          <w:iCs/>
        </w:rPr>
      </w:pPr>
    </w:p>
    <w:p w:rsidR="007F596D" w:rsidRPr="00E506B2" w:rsidRDefault="007F596D" w:rsidP="007F596D">
      <w:pPr>
        <w:rPr>
          <w:rFonts w:cs="Arial"/>
          <w:bCs/>
          <w:iCs/>
        </w:rPr>
      </w:pPr>
      <w:r w:rsidRPr="00E506B2">
        <w:rPr>
          <w:rFonts w:cs="Arial"/>
          <w:bCs/>
          <w:iCs/>
        </w:rPr>
        <w:t xml:space="preserve">Préciser lesquelles et/ou qualification de la personne chargée de l’évaluation </w:t>
      </w:r>
      <w:r w:rsidRPr="00E506B2">
        <w:t xml:space="preserve">: </w:t>
      </w:r>
      <w:r w:rsidRPr="00E506B2">
        <w:tab/>
      </w:r>
      <w:sdt>
        <w:sdtPr>
          <w:rPr>
            <w:rStyle w:val="CharacterStyle12"/>
            <w:szCs w:val="22"/>
          </w:rPr>
          <w:id w:val="1448352843"/>
          <w:placeholder>
            <w:docPart w:val="E1934C6F5236467AB92C6478B9C4A8ED"/>
          </w:placeholder>
          <w:showingPlcHdr/>
        </w:sdtPr>
        <w:sdtEndPr>
          <w:rPr>
            <w:rStyle w:val="CharacterStyle12"/>
          </w:rPr>
        </w:sdtEndPr>
        <w:sdtContent>
          <w:r w:rsidRPr="00E506B2">
            <w:rPr>
              <w:rStyle w:val="Textedelespacerserv"/>
              <w:color w:val="auto"/>
            </w:rPr>
            <w:t>Cliquez ici pour taper du texte.</w:t>
          </w:r>
        </w:sdtContent>
      </w:sdt>
    </w:p>
    <w:p w:rsidR="007F596D" w:rsidRPr="00E506B2" w:rsidRDefault="007F596D" w:rsidP="007F596D">
      <w:pPr>
        <w:rPr>
          <w:rFonts w:cs="Arial"/>
        </w:rPr>
      </w:pPr>
    </w:p>
    <w:p w:rsidR="007F596D" w:rsidRPr="00E506B2" w:rsidRDefault="007F596D" w:rsidP="007F596D">
      <w:pPr>
        <w:rPr>
          <w:rFonts w:cs="Arial"/>
        </w:rPr>
      </w:pPr>
      <w:r w:rsidRPr="00E506B2">
        <w:rPr>
          <w:rFonts w:cs="Arial"/>
        </w:rPr>
        <w:t>Si la prestation attendue n’est pas en adéquation avec les compétences et les moyens que vous pouvez mettre en œuvre, en faites-vous connaître les raisons au bénéficiaire ?</w:t>
      </w:r>
    </w:p>
    <w:p w:rsidR="007F596D" w:rsidRPr="00E506B2" w:rsidRDefault="007F596D" w:rsidP="007F596D">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7F596D" w:rsidRPr="00E506B2" w:rsidRDefault="007F596D" w:rsidP="007F596D">
      <w:pPr>
        <w:rPr>
          <w:rFonts w:cs="Arial"/>
        </w:rPr>
      </w:pPr>
    </w:p>
    <w:p w:rsidR="007F596D" w:rsidRPr="00E506B2" w:rsidRDefault="007F596D" w:rsidP="007F596D">
      <w:pPr>
        <w:rPr>
          <w:rFonts w:cs="Arial"/>
        </w:rPr>
      </w:pPr>
      <w:r w:rsidRPr="00E506B2">
        <w:rPr>
          <w:rFonts w:cs="Arial"/>
        </w:rPr>
        <w:t>En substitution ou en complément, l’orientez-vous vers une structure plus adaptée ?</w:t>
      </w:r>
    </w:p>
    <w:p w:rsidR="007F596D" w:rsidRPr="00E506B2" w:rsidRDefault="007F596D" w:rsidP="007F596D">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20472D" w:rsidRPr="00E506B2" w:rsidRDefault="0020472D" w:rsidP="007F596D">
      <w:pPr>
        <w:pStyle w:val="Paragraphedeliste"/>
        <w:ind w:left="1428" w:firstLine="696"/>
        <w:rPr>
          <w:rFonts w:cs="Arial"/>
          <w:bCs/>
          <w:iCs/>
        </w:rPr>
      </w:pPr>
    </w:p>
    <w:p w:rsidR="007F596D" w:rsidRPr="00E506B2" w:rsidRDefault="007F596D" w:rsidP="007F596D">
      <w:pPr>
        <w:rPr>
          <w:rFonts w:cs="Arial"/>
        </w:rPr>
      </w:pPr>
    </w:p>
    <w:p w:rsidR="007F596D" w:rsidRPr="00E506B2" w:rsidRDefault="007F596D" w:rsidP="007F596D">
      <w:pPr>
        <w:rPr>
          <w:rFonts w:cs="Arial"/>
        </w:rPr>
      </w:pPr>
      <w:r w:rsidRPr="00E506B2">
        <w:rPr>
          <w:rFonts w:cs="Arial"/>
        </w:rPr>
        <w:t xml:space="preserve">Un projet individualisé d’aide et d’accompagnement est-elle établi ? </w:t>
      </w:r>
    </w:p>
    <w:p w:rsidR="007F596D" w:rsidRPr="00E506B2" w:rsidRDefault="007F596D" w:rsidP="007F596D">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7F596D" w:rsidRPr="00E506B2" w:rsidRDefault="007F596D" w:rsidP="007F596D">
      <w:pPr>
        <w:rPr>
          <w:rFonts w:cs="Arial"/>
        </w:rPr>
      </w:pPr>
    </w:p>
    <w:p w:rsidR="007F596D" w:rsidRPr="00E506B2" w:rsidRDefault="007F596D" w:rsidP="007F596D">
      <w:pPr>
        <w:rPr>
          <w:rFonts w:cs="Arial"/>
          <w:b/>
          <w:i/>
        </w:rPr>
      </w:pPr>
      <w:r w:rsidRPr="00E506B2">
        <w:rPr>
          <w:rFonts w:cs="Arial"/>
          <w:b/>
          <w:i/>
        </w:rPr>
        <w:t>Joindre une copie du modèle type.</w:t>
      </w:r>
    </w:p>
    <w:p w:rsidR="007F596D" w:rsidRPr="00E506B2" w:rsidRDefault="007F596D" w:rsidP="007F596D">
      <w:pPr>
        <w:rPr>
          <w:rFonts w:cs="Arial"/>
        </w:rPr>
      </w:pPr>
    </w:p>
    <w:p w:rsidR="007F596D" w:rsidRPr="00E506B2" w:rsidRDefault="007F596D" w:rsidP="007F596D">
      <w:pPr>
        <w:rPr>
          <w:rFonts w:cs="Arial"/>
        </w:rPr>
      </w:pPr>
      <w:r w:rsidRPr="00E506B2">
        <w:rPr>
          <w:rFonts w:cs="Arial"/>
        </w:rPr>
        <w:t xml:space="preserve">La proposition d’intervention individualisée prend-elle en compte, </w:t>
      </w:r>
      <w:r w:rsidR="0020472D" w:rsidRPr="00E506B2">
        <w:rPr>
          <w:rFonts w:cs="Arial"/>
        </w:rPr>
        <w:t>si elle existe</w:t>
      </w:r>
      <w:r w:rsidRPr="00E506B2">
        <w:rPr>
          <w:rFonts w:cs="Arial"/>
        </w:rPr>
        <w:t xml:space="preserve">, l’évaluation réalisée par l’équipe médico-sociale du </w:t>
      </w:r>
      <w:r w:rsidR="0020472D" w:rsidRPr="00E506B2">
        <w:rPr>
          <w:rFonts w:cs="Arial"/>
        </w:rPr>
        <w:t xml:space="preserve">Département </w:t>
      </w:r>
      <w:r w:rsidRPr="00E506B2">
        <w:rPr>
          <w:rFonts w:cs="Arial"/>
        </w:rPr>
        <w:t xml:space="preserve">ou de la Maison Départementale des Personnes Handicapées ? </w:t>
      </w:r>
    </w:p>
    <w:p w:rsidR="007F596D" w:rsidRPr="00E506B2" w:rsidRDefault="007F596D" w:rsidP="0020472D">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7F596D" w:rsidRPr="00E506B2" w:rsidRDefault="007F596D" w:rsidP="007F596D">
      <w:pPr>
        <w:rPr>
          <w:rFonts w:cs="Arial"/>
        </w:rPr>
      </w:pPr>
    </w:p>
    <w:p w:rsidR="007F596D" w:rsidRPr="00E506B2" w:rsidRDefault="007F596D" w:rsidP="007F596D">
      <w:pPr>
        <w:rPr>
          <w:rFonts w:cs="Arial"/>
        </w:rPr>
      </w:pPr>
      <w:r w:rsidRPr="00E506B2">
        <w:rPr>
          <w:rFonts w:cs="Arial"/>
        </w:rPr>
        <w:t xml:space="preserve">La proposition d’intervention individualisée est-elle réalisée avec le bénéficiaire et/ou son entourage ? </w:t>
      </w:r>
    </w:p>
    <w:p w:rsidR="007F596D" w:rsidRPr="00E506B2" w:rsidRDefault="007F596D" w:rsidP="0020472D">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7F596D" w:rsidRPr="00E506B2" w:rsidRDefault="007F596D" w:rsidP="007F596D">
      <w:pPr>
        <w:rPr>
          <w:rFonts w:cs="Arial"/>
        </w:rPr>
      </w:pPr>
    </w:p>
    <w:p w:rsidR="007F596D" w:rsidRPr="00E506B2" w:rsidRDefault="007F596D" w:rsidP="007F596D">
      <w:pPr>
        <w:rPr>
          <w:rFonts w:cs="Arial"/>
        </w:rPr>
      </w:pPr>
      <w:r w:rsidRPr="00E506B2">
        <w:rPr>
          <w:rFonts w:cs="Arial"/>
        </w:rPr>
        <w:t xml:space="preserve">La proposition d’intervention prend-elle en compte les modalités de coordination avec d’éventuelles autres interventions ? </w:t>
      </w:r>
    </w:p>
    <w:p w:rsidR="007F596D" w:rsidRPr="00E506B2" w:rsidRDefault="007F596D" w:rsidP="0020472D">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7F596D" w:rsidRPr="00E506B2" w:rsidRDefault="007F596D" w:rsidP="007F596D"/>
    <w:p w:rsidR="00137293" w:rsidRPr="00E506B2" w:rsidRDefault="00137293" w:rsidP="00BC4338">
      <w:pPr>
        <w:pStyle w:val="CORPSDETEXTE"/>
      </w:pPr>
    </w:p>
    <w:p w:rsidR="00137293" w:rsidRPr="00E506B2" w:rsidRDefault="00137293" w:rsidP="000432FE">
      <w:pPr>
        <w:pStyle w:val="Titre5"/>
      </w:pPr>
      <w:r w:rsidRPr="00E506B2">
        <w:t>Information sur les financements potentiels et les démarches à effectuer</w:t>
      </w:r>
    </w:p>
    <w:p w:rsidR="002377FD" w:rsidRPr="00E506B2" w:rsidRDefault="002377FD" w:rsidP="002377FD">
      <w:pPr>
        <w:ind w:left="863" w:firstLine="708"/>
        <w:rPr>
          <w:rFonts w:cs="Arial"/>
          <w:i/>
        </w:rPr>
      </w:pPr>
      <w:r w:rsidRPr="00E506B2">
        <w:rPr>
          <w:rFonts w:cs="Arial"/>
          <w:i/>
        </w:rPr>
        <w:t>(Points 4.1.3, 4.1.4, 4.1.6 et 4.2.3 du cahier des charges)</w:t>
      </w:r>
    </w:p>
    <w:p w:rsidR="002377FD" w:rsidRPr="00E506B2" w:rsidRDefault="002377FD" w:rsidP="002377FD">
      <w:pPr>
        <w:rPr>
          <w:rFonts w:cs="Arial"/>
        </w:rPr>
      </w:pPr>
    </w:p>
    <w:p w:rsidR="002377FD" w:rsidRPr="00E506B2" w:rsidRDefault="002377FD" w:rsidP="002377FD">
      <w:pPr>
        <w:rPr>
          <w:rFonts w:cs="Arial"/>
        </w:rPr>
      </w:pPr>
      <w:r w:rsidRPr="00E506B2">
        <w:rPr>
          <w:rFonts w:cs="Arial"/>
        </w:rPr>
        <w:t xml:space="preserve">Connaissez-vous les financements potentiels et les démarches à effectuer pour vos bénéficiaires par rapport à votre secteur et à votre activité ? </w:t>
      </w:r>
    </w:p>
    <w:p w:rsidR="002377FD" w:rsidRPr="00E506B2" w:rsidRDefault="002377FD" w:rsidP="002377FD">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2377FD" w:rsidRPr="00E506B2" w:rsidRDefault="002377FD" w:rsidP="002377FD">
      <w:pPr>
        <w:rPr>
          <w:rFonts w:cs="Arial"/>
        </w:rPr>
      </w:pPr>
    </w:p>
    <w:p w:rsidR="002377FD" w:rsidRPr="00E506B2" w:rsidRDefault="002377FD" w:rsidP="002377FD">
      <w:pPr>
        <w:rPr>
          <w:rFonts w:cs="Arial"/>
        </w:rPr>
      </w:pPr>
      <w:r w:rsidRPr="00E506B2">
        <w:rPr>
          <w:rFonts w:cs="Arial"/>
        </w:rPr>
        <w:t xml:space="preserve">Les faites-vous connaître à vos bénéficiaires ? </w:t>
      </w:r>
    </w:p>
    <w:p w:rsidR="002377FD" w:rsidRPr="00E506B2" w:rsidRDefault="002377FD" w:rsidP="002377FD">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2377FD" w:rsidRPr="00E506B2" w:rsidRDefault="002377FD" w:rsidP="002377FD">
      <w:pPr>
        <w:pStyle w:val="Paragraphedeliste"/>
        <w:ind w:left="1428" w:firstLine="696"/>
        <w:rPr>
          <w:rFonts w:cs="Arial"/>
          <w:bCs/>
          <w:iCs/>
        </w:rPr>
      </w:pPr>
    </w:p>
    <w:p w:rsidR="002377FD" w:rsidRPr="00E506B2" w:rsidRDefault="002377FD" w:rsidP="002377FD">
      <w:pPr>
        <w:rPr>
          <w:rFonts w:cs="Arial"/>
          <w:bCs/>
          <w:iCs/>
        </w:rPr>
      </w:pPr>
      <w:r w:rsidRPr="00E506B2">
        <w:rPr>
          <w:rFonts w:cs="Arial"/>
          <w:bCs/>
          <w:iCs/>
        </w:rPr>
        <w:t>Disposez-vous d’un document d’information à remettre aux bénéficiaires à ce sujet, distinct du livret d’accueil ?</w:t>
      </w:r>
    </w:p>
    <w:p w:rsidR="002377FD" w:rsidRPr="00E506B2" w:rsidRDefault="002377FD" w:rsidP="002377FD">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2377FD" w:rsidRPr="00E506B2" w:rsidRDefault="002377FD" w:rsidP="002377FD">
      <w:pPr>
        <w:rPr>
          <w:rFonts w:cs="Arial"/>
          <w:bCs/>
          <w:iCs/>
        </w:rPr>
      </w:pPr>
    </w:p>
    <w:p w:rsidR="002377FD" w:rsidRPr="00E506B2" w:rsidRDefault="002377FD" w:rsidP="002377FD">
      <w:pPr>
        <w:rPr>
          <w:rFonts w:cs="Arial"/>
          <w:b/>
          <w:bCs/>
          <w:i/>
          <w:iCs/>
        </w:rPr>
      </w:pPr>
      <w:r w:rsidRPr="00E506B2">
        <w:rPr>
          <w:rFonts w:cs="Arial"/>
          <w:b/>
          <w:bCs/>
          <w:i/>
          <w:iCs/>
        </w:rPr>
        <w:t>Joindre une copie de ce document.</w:t>
      </w:r>
    </w:p>
    <w:p w:rsidR="00E00DFB" w:rsidRPr="00E506B2" w:rsidRDefault="00E00DFB" w:rsidP="002377FD">
      <w:pPr>
        <w:rPr>
          <w:rFonts w:cs="Arial"/>
          <w:b/>
          <w:bCs/>
          <w:i/>
          <w:iCs/>
        </w:rPr>
      </w:pPr>
    </w:p>
    <w:p w:rsidR="00E00DFB" w:rsidRPr="00E506B2" w:rsidRDefault="00E00DFB" w:rsidP="002377FD">
      <w:pPr>
        <w:rPr>
          <w:rFonts w:cs="Arial"/>
          <w:b/>
          <w:bCs/>
          <w:i/>
          <w:iCs/>
        </w:rPr>
      </w:pPr>
    </w:p>
    <w:p w:rsidR="00E00DFB" w:rsidRPr="00E506B2" w:rsidRDefault="00E00DFB" w:rsidP="002377FD">
      <w:pPr>
        <w:rPr>
          <w:rFonts w:cs="Arial"/>
          <w:b/>
          <w:bCs/>
          <w:i/>
          <w:iCs/>
        </w:rPr>
      </w:pPr>
    </w:p>
    <w:p w:rsidR="00E00DFB" w:rsidRPr="00E506B2" w:rsidRDefault="00E00DFB" w:rsidP="002377FD">
      <w:pPr>
        <w:rPr>
          <w:rFonts w:cs="Arial"/>
          <w:b/>
          <w:bCs/>
          <w:i/>
          <w:iCs/>
        </w:rPr>
      </w:pPr>
    </w:p>
    <w:p w:rsidR="00E00DFB" w:rsidRPr="00E506B2" w:rsidRDefault="00E00DFB" w:rsidP="002377FD">
      <w:pPr>
        <w:rPr>
          <w:rFonts w:cs="Arial"/>
          <w:b/>
          <w:bCs/>
          <w:i/>
          <w:iCs/>
        </w:rPr>
      </w:pPr>
    </w:p>
    <w:p w:rsidR="00E00DFB" w:rsidRPr="00E506B2" w:rsidRDefault="00E00DFB" w:rsidP="002377FD">
      <w:pPr>
        <w:rPr>
          <w:rFonts w:cs="Arial"/>
          <w:b/>
          <w:bCs/>
          <w:i/>
          <w:iCs/>
        </w:rPr>
      </w:pPr>
    </w:p>
    <w:p w:rsidR="00E00DFB" w:rsidRPr="00E506B2" w:rsidRDefault="00E00DFB" w:rsidP="002377FD">
      <w:pPr>
        <w:rPr>
          <w:rFonts w:cs="Arial"/>
          <w:b/>
          <w:bCs/>
          <w:i/>
          <w:iCs/>
        </w:rPr>
      </w:pPr>
    </w:p>
    <w:p w:rsidR="00E00DFB" w:rsidRPr="00E506B2" w:rsidRDefault="00E00DFB" w:rsidP="002377FD">
      <w:pPr>
        <w:rPr>
          <w:rFonts w:cs="Arial"/>
          <w:b/>
          <w:bCs/>
          <w:i/>
          <w:iCs/>
        </w:rPr>
      </w:pPr>
    </w:p>
    <w:p w:rsidR="00E00DFB" w:rsidRPr="00E506B2" w:rsidRDefault="00E00DFB" w:rsidP="002377FD">
      <w:pPr>
        <w:rPr>
          <w:rFonts w:cs="Arial"/>
          <w:b/>
          <w:bCs/>
          <w:i/>
          <w:iCs/>
        </w:rPr>
      </w:pPr>
    </w:p>
    <w:p w:rsidR="002377FD" w:rsidRPr="00E506B2" w:rsidRDefault="002377FD" w:rsidP="002377FD"/>
    <w:p w:rsidR="00137293" w:rsidRPr="00E506B2" w:rsidRDefault="00137293" w:rsidP="000432FE">
      <w:pPr>
        <w:pStyle w:val="Titre5"/>
      </w:pPr>
      <w:r w:rsidRPr="00E506B2">
        <w:lastRenderedPageBreak/>
        <w:t>Devis, modèle de contrat, liste des documents laissés aux clients</w:t>
      </w:r>
    </w:p>
    <w:p w:rsidR="00546DE2" w:rsidRPr="00E506B2" w:rsidRDefault="00546DE2" w:rsidP="00546DE2">
      <w:pPr>
        <w:ind w:left="863" w:firstLine="708"/>
        <w:rPr>
          <w:rFonts w:cs="Arial"/>
          <w:i/>
        </w:rPr>
      </w:pPr>
      <w:r w:rsidRPr="00E506B2">
        <w:rPr>
          <w:rFonts w:cs="Arial"/>
          <w:i/>
        </w:rPr>
        <w:t>(Points 4.1.5 et 4.3.2 du cahier des charges)</w:t>
      </w:r>
    </w:p>
    <w:p w:rsidR="00546DE2" w:rsidRPr="00E506B2" w:rsidRDefault="00546DE2" w:rsidP="00546DE2">
      <w:pPr>
        <w:rPr>
          <w:rFonts w:cs="Arial"/>
        </w:rPr>
      </w:pPr>
    </w:p>
    <w:p w:rsidR="00546DE2" w:rsidRPr="00E506B2" w:rsidRDefault="00546DE2" w:rsidP="00546DE2">
      <w:pPr>
        <w:rPr>
          <w:rFonts w:cs="Arial"/>
        </w:rPr>
      </w:pPr>
      <w:r w:rsidRPr="00E506B2">
        <w:rPr>
          <w:rFonts w:cs="Arial"/>
        </w:rPr>
        <w:t>Établissez-vous un devis pour :</w:t>
      </w:r>
    </w:p>
    <w:p w:rsidR="00546DE2" w:rsidRPr="00E506B2" w:rsidRDefault="00546DE2" w:rsidP="00546DE2">
      <w:pPr>
        <w:rPr>
          <w:rFonts w:cs="Arial"/>
        </w:rPr>
      </w:pPr>
    </w:p>
    <w:p w:rsidR="00546DE2" w:rsidRPr="00E506B2" w:rsidRDefault="00546DE2" w:rsidP="00546DE2">
      <w:pPr>
        <w:pStyle w:val="Paragraphedeliste"/>
        <w:numPr>
          <w:ilvl w:val="0"/>
          <w:numId w:val="22"/>
        </w:numPr>
        <w:rPr>
          <w:rFonts w:cs="Arial"/>
        </w:rPr>
      </w:pPr>
      <w:r w:rsidRPr="00E506B2">
        <w:rPr>
          <w:rFonts w:cs="Arial"/>
        </w:rPr>
        <w:t>toute prestation dont le prix mensuel est égal ou supérieur à 100 € TTC ?</w:t>
      </w:r>
    </w:p>
    <w:p w:rsidR="00546DE2" w:rsidRPr="00E506B2" w:rsidRDefault="00546DE2" w:rsidP="00546DE2">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546DE2" w:rsidRPr="00E506B2" w:rsidRDefault="00546DE2" w:rsidP="00546DE2">
      <w:pPr>
        <w:rPr>
          <w:rFonts w:cs="Arial"/>
        </w:rPr>
      </w:pPr>
    </w:p>
    <w:p w:rsidR="00546DE2" w:rsidRPr="00E506B2" w:rsidRDefault="00546DE2" w:rsidP="00546DE2">
      <w:pPr>
        <w:pStyle w:val="Paragraphedeliste"/>
        <w:numPr>
          <w:ilvl w:val="0"/>
          <w:numId w:val="22"/>
        </w:numPr>
        <w:rPr>
          <w:rFonts w:cs="Arial"/>
        </w:rPr>
      </w:pPr>
      <w:r w:rsidRPr="00E506B2">
        <w:rPr>
          <w:rFonts w:cs="Arial"/>
        </w:rPr>
        <w:t>tout bénéficiaire qui en fait la demande ?</w:t>
      </w:r>
    </w:p>
    <w:p w:rsidR="00546DE2" w:rsidRPr="00E506B2" w:rsidRDefault="00546DE2" w:rsidP="00546DE2">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546DE2" w:rsidRPr="00E506B2" w:rsidRDefault="00546DE2" w:rsidP="00546DE2">
      <w:pPr>
        <w:rPr>
          <w:rFonts w:cs="Arial"/>
        </w:rPr>
      </w:pPr>
    </w:p>
    <w:p w:rsidR="008D30AA" w:rsidRPr="00E506B2" w:rsidRDefault="00546DE2" w:rsidP="00546DE2">
      <w:pPr>
        <w:rPr>
          <w:rFonts w:cs="Arial"/>
          <w:b/>
          <w:i/>
        </w:rPr>
      </w:pPr>
      <w:r w:rsidRPr="00E506B2">
        <w:rPr>
          <w:rFonts w:cs="Arial"/>
          <w:b/>
          <w:i/>
        </w:rPr>
        <w:t>Joindre un exemplaire comportant</w:t>
      </w:r>
      <w:r w:rsidR="008D30AA" w:rsidRPr="00E506B2">
        <w:rPr>
          <w:rFonts w:cs="Arial"/>
          <w:b/>
          <w:i/>
        </w:rPr>
        <w:t xml:space="preserve"> : </w:t>
      </w:r>
    </w:p>
    <w:p w:rsidR="00BE55F1" w:rsidRPr="00E506B2" w:rsidRDefault="00546DE2" w:rsidP="00BC4338">
      <w:pPr>
        <w:pStyle w:val="CORPSDETEXTE"/>
        <w:numPr>
          <w:ilvl w:val="0"/>
          <w:numId w:val="22"/>
        </w:numPr>
      </w:pPr>
      <w:r w:rsidRPr="00E506B2">
        <w:t>les mentions obligatoires définies dans l’arrêté mentionné à l’article L.113-3 du Code de la con</w:t>
      </w:r>
      <w:r w:rsidR="00BE55F1" w:rsidRPr="00E506B2">
        <w:t>sommation ;</w:t>
      </w:r>
    </w:p>
    <w:p w:rsidR="00DD421A" w:rsidRDefault="00DD421A" w:rsidP="00BC4338">
      <w:pPr>
        <w:pStyle w:val="CORPSDETEXTE"/>
      </w:pPr>
    </w:p>
    <w:p w:rsidR="008D30AA" w:rsidRPr="005E33E6" w:rsidRDefault="008D30AA" w:rsidP="00BC4338">
      <w:pPr>
        <w:pStyle w:val="CORPSDETEXTE"/>
      </w:pPr>
      <w:r w:rsidRPr="005E33E6">
        <w:t>Depuis le 1</w:t>
      </w:r>
      <w:r w:rsidRPr="005E33E6">
        <w:rPr>
          <w:vertAlign w:val="superscript"/>
        </w:rPr>
        <w:t>er</w:t>
      </w:r>
      <w:r w:rsidRPr="005E33E6">
        <w:t xml:space="preserve"> janvier 2021, le Département de Saône-et-Loire a remplacé le financement aux bénéficiaires de l’Allocation personnalisée autonomie (APA) et de la Prestation de compensation du handicap (PCH) via les « CESU prestataires » pa</w:t>
      </w:r>
      <w:r w:rsidR="008D5830">
        <w:t>r un mode de financement direct</w:t>
      </w:r>
      <w:r w:rsidRPr="005E33E6">
        <w:t xml:space="preserve"> aux SAAD.</w:t>
      </w:r>
      <w:r w:rsidR="00950717" w:rsidRPr="005E33E6">
        <w:t xml:space="preserve"> Dès lors que le SAAD en a connaissance, le devis proposé doit faire mention de ces aides départementales</w:t>
      </w:r>
      <w:r w:rsidR="008D5830">
        <w:t xml:space="preserve"> et mentionner</w:t>
      </w:r>
      <w:r w:rsidR="00950717" w:rsidRPr="005E33E6">
        <w:t xml:space="preserve"> impérativement les deux éléments suivants : « Montant APA/PCH pris en charge par le Département de Saône-et-Loire :      € TTC » et « Montant restant à charge de l’usager :       € TTC ».</w:t>
      </w:r>
    </w:p>
    <w:p w:rsidR="00546DE2" w:rsidRPr="00E506B2" w:rsidRDefault="00546DE2" w:rsidP="00546DE2">
      <w:pPr>
        <w:rPr>
          <w:rFonts w:cs="Arial"/>
        </w:rPr>
      </w:pPr>
    </w:p>
    <w:p w:rsidR="00BE55F1" w:rsidRPr="00E506B2" w:rsidRDefault="00BE55F1" w:rsidP="00546DE2">
      <w:pPr>
        <w:rPr>
          <w:rFonts w:cs="Arial"/>
        </w:rPr>
      </w:pPr>
    </w:p>
    <w:p w:rsidR="00546DE2" w:rsidRPr="00E506B2" w:rsidRDefault="00546DE2" w:rsidP="00546DE2">
      <w:pPr>
        <w:rPr>
          <w:rFonts w:cs="Arial"/>
        </w:rPr>
      </w:pPr>
      <w:r w:rsidRPr="00E506B2">
        <w:rPr>
          <w:rFonts w:cs="Arial"/>
        </w:rPr>
        <w:t>Communiquez-vous au bénéficiaire un modèle de contrat-type (contrat de prestation ou de mandat) ?</w:t>
      </w:r>
    </w:p>
    <w:p w:rsidR="00546DE2" w:rsidRPr="00E506B2" w:rsidRDefault="00546DE2" w:rsidP="00961A94">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546DE2" w:rsidRPr="00E506B2" w:rsidRDefault="00546DE2" w:rsidP="00546DE2">
      <w:pPr>
        <w:rPr>
          <w:rFonts w:cs="Arial"/>
        </w:rPr>
      </w:pPr>
    </w:p>
    <w:p w:rsidR="00546DE2" w:rsidRPr="00E506B2" w:rsidRDefault="00961A94" w:rsidP="00546DE2">
      <w:pPr>
        <w:rPr>
          <w:rFonts w:cs="Arial"/>
          <w:b/>
        </w:rPr>
      </w:pPr>
      <w:r w:rsidRPr="00E506B2">
        <w:rPr>
          <w:rFonts w:cs="Arial"/>
          <w:b/>
          <w:i/>
        </w:rPr>
        <w:t>Joindre un exemplaire du contrat-type.</w:t>
      </w:r>
    </w:p>
    <w:p w:rsidR="00546DE2" w:rsidRPr="00E506B2" w:rsidRDefault="00546DE2" w:rsidP="00BC4338">
      <w:pPr>
        <w:pStyle w:val="CORPSDETEXTE"/>
        <w:rPr>
          <w:highlight w:val="lightGray"/>
        </w:rPr>
      </w:pPr>
    </w:p>
    <w:p w:rsidR="00961A94" w:rsidRPr="00E506B2" w:rsidRDefault="00961A94" w:rsidP="00961A94">
      <w:pPr>
        <w:rPr>
          <w:rFonts w:cs="Arial"/>
        </w:rPr>
      </w:pPr>
      <w:r w:rsidRPr="00E506B2">
        <w:rPr>
          <w:rFonts w:cs="Arial"/>
        </w:rPr>
        <w:t>Communiquez-vous au bénéficiaire la proposition d’intervention individualisée ?</w:t>
      </w:r>
    </w:p>
    <w:p w:rsidR="00961A94" w:rsidRPr="00E506B2" w:rsidRDefault="00961A94" w:rsidP="00961A94">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961A94" w:rsidRPr="00E506B2" w:rsidRDefault="00961A94" w:rsidP="00961A94">
      <w:pPr>
        <w:rPr>
          <w:rFonts w:cs="Arial"/>
        </w:rPr>
      </w:pPr>
    </w:p>
    <w:p w:rsidR="00546DE2" w:rsidRPr="00E506B2" w:rsidRDefault="00546DE2" w:rsidP="00BC4338">
      <w:pPr>
        <w:pStyle w:val="CORPSDETEXTE"/>
        <w:rPr>
          <w:highlight w:val="lightGray"/>
        </w:rPr>
      </w:pPr>
    </w:p>
    <w:p w:rsidR="00137293" w:rsidRPr="00E506B2" w:rsidRDefault="00137293" w:rsidP="00AA062F">
      <w:pPr>
        <w:pStyle w:val="Titre5"/>
      </w:pPr>
      <w:r w:rsidRPr="00E506B2">
        <w:t>Contrats de prestation avec droit de rétractation</w:t>
      </w:r>
    </w:p>
    <w:p w:rsidR="009E3585" w:rsidRPr="00E506B2" w:rsidRDefault="009E3585" w:rsidP="009E3585">
      <w:pPr>
        <w:ind w:left="708" w:firstLine="708"/>
        <w:rPr>
          <w:rFonts w:cs="Arial"/>
          <w:i/>
        </w:rPr>
      </w:pPr>
      <w:r w:rsidRPr="00E506B2">
        <w:rPr>
          <w:rFonts w:cs="Arial"/>
          <w:i/>
        </w:rPr>
        <w:t xml:space="preserve">  (Point 4.3.3 du cahier des charges)</w:t>
      </w:r>
    </w:p>
    <w:p w:rsidR="009E3585" w:rsidRPr="00E506B2" w:rsidRDefault="009E3585" w:rsidP="009E3585">
      <w:pPr>
        <w:rPr>
          <w:rFonts w:cs="Arial"/>
        </w:rPr>
      </w:pPr>
    </w:p>
    <w:p w:rsidR="009E3585" w:rsidRPr="00E506B2" w:rsidRDefault="009E3585" w:rsidP="009E3585">
      <w:pPr>
        <w:rPr>
          <w:rFonts w:cs="Arial"/>
        </w:rPr>
      </w:pPr>
      <w:r w:rsidRPr="00E506B2">
        <w:rPr>
          <w:rFonts w:cs="Arial"/>
        </w:rPr>
        <w:t xml:space="preserve">En cas de démarchage à domicile, le contrat comporte-t-il un bordereau de rétractation (dont les conditions de présentation et les mentions sont précisées en annexe de l’article R.121-1 du Code de la      consommation) ? </w:t>
      </w:r>
    </w:p>
    <w:p w:rsidR="009E3585" w:rsidRPr="00E506B2" w:rsidRDefault="009E3585" w:rsidP="009E3585">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9E3585" w:rsidRPr="00E506B2" w:rsidRDefault="009E3585" w:rsidP="009E3585">
      <w:pPr>
        <w:rPr>
          <w:rFonts w:cs="Arial"/>
        </w:rPr>
      </w:pPr>
    </w:p>
    <w:p w:rsidR="009E3585" w:rsidRPr="00E506B2" w:rsidRDefault="009E3585" w:rsidP="009E3585">
      <w:pPr>
        <w:rPr>
          <w:rFonts w:cs="Arial"/>
          <w:b/>
        </w:rPr>
      </w:pPr>
      <w:r w:rsidRPr="00E506B2">
        <w:rPr>
          <w:rFonts w:cs="Arial"/>
          <w:b/>
          <w:i/>
        </w:rPr>
        <w:t>Joindre une copie du bordereau de rétractation.</w:t>
      </w:r>
    </w:p>
    <w:p w:rsidR="009E3585" w:rsidRPr="00E506B2" w:rsidRDefault="009E3585" w:rsidP="00BC4338">
      <w:pPr>
        <w:pStyle w:val="CORPSDETEXTE"/>
        <w:rPr>
          <w:highlight w:val="lightGray"/>
        </w:rPr>
      </w:pPr>
    </w:p>
    <w:p w:rsidR="00137293" w:rsidRPr="00E506B2" w:rsidRDefault="00137293" w:rsidP="00BC4338">
      <w:pPr>
        <w:pStyle w:val="CORPSDETEXTE"/>
      </w:pPr>
    </w:p>
    <w:p w:rsidR="00137293" w:rsidRPr="00E506B2" w:rsidRDefault="00137293" w:rsidP="00AA062F">
      <w:pPr>
        <w:pStyle w:val="Titre5"/>
      </w:pPr>
      <w:r w:rsidRPr="00E506B2">
        <w:t>Signature du contrat</w:t>
      </w:r>
    </w:p>
    <w:p w:rsidR="00360B2E" w:rsidRPr="00E506B2" w:rsidRDefault="00360B2E" w:rsidP="00360B2E">
      <w:pPr>
        <w:ind w:left="708" w:firstLine="708"/>
        <w:rPr>
          <w:rFonts w:cs="Arial"/>
          <w:i/>
        </w:rPr>
      </w:pPr>
      <w:r w:rsidRPr="00E506B2">
        <w:rPr>
          <w:rFonts w:cs="Arial"/>
          <w:i/>
        </w:rPr>
        <w:t xml:space="preserve">  (Points 4.3.2, 4.4.2, 4.5.2 et 6.3 du cahier des charges)</w:t>
      </w:r>
    </w:p>
    <w:p w:rsidR="00360B2E" w:rsidRPr="00E506B2" w:rsidRDefault="00360B2E" w:rsidP="00360B2E">
      <w:pPr>
        <w:rPr>
          <w:rFonts w:cs="Arial"/>
        </w:rPr>
      </w:pPr>
    </w:p>
    <w:p w:rsidR="00360B2E" w:rsidRPr="00E506B2" w:rsidRDefault="00360B2E" w:rsidP="00360B2E">
      <w:pPr>
        <w:rPr>
          <w:rFonts w:cs="Arial"/>
        </w:rPr>
      </w:pPr>
      <w:r w:rsidRPr="00E506B2">
        <w:rPr>
          <w:rFonts w:cs="Arial"/>
        </w:rPr>
        <w:t>Vos prestations donnent-elles lieu à l’établissement d’un contrat écrit précisant la durée, la fréquence, les horaires d’intervention, le type et le prix de la prestation avant toute prise en charge ?</w:t>
      </w:r>
    </w:p>
    <w:p w:rsidR="00360B2E" w:rsidRPr="00E506B2" w:rsidRDefault="00360B2E" w:rsidP="00360B2E">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360B2E" w:rsidRPr="00E506B2" w:rsidRDefault="00360B2E" w:rsidP="00360B2E">
      <w:pPr>
        <w:rPr>
          <w:rFonts w:cs="Arial"/>
          <w:bCs/>
          <w:iCs/>
        </w:rPr>
      </w:pPr>
    </w:p>
    <w:p w:rsidR="00360B2E" w:rsidRPr="00E506B2" w:rsidRDefault="00360B2E" w:rsidP="00360B2E">
      <w:pPr>
        <w:rPr>
          <w:rFonts w:cs="Arial"/>
          <w:bCs/>
          <w:iCs/>
        </w:rPr>
      </w:pPr>
      <w:r w:rsidRPr="00E506B2">
        <w:rPr>
          <w:rFonts w:cs="Arial"/>
          <w:bCs/>
          <w:iCs/>
        </w:rPr>
        <w:t>Formalisez-vous l’accord du bénéficiaire sur la prestation proposée et ses modalités avant la signature du contrat ?</w:t>
      </w:r>
    </w:p>
    <w:p w:rsidR="00360B2E" w:rsidRDefault="00360B2E" w:rsidP="00360B2E">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F69A5" w:rsidRPr="00E506B2" w:rsidRDefault="00BF69A5" w:rsidP="00360B2E">
      <w:pPr>
        <w:pStyle w:val="Paragraphedeliste"/>
        <w:ind w:left="1428" w:firstLine="696"/>
        <w:rPr>
          <w:rFonts w:cs="Arial"/>
          <w:bCs/>
          <w:iCs/>
        </w:rPr>
      </w:pPr>
    </w:p>
    <w:p w:rsidR="00360B2E" w:rsidRPr="00E506B2" w:rsidRDefault="00360B2E" w:rsidP="00360B2E">
      <w:pPr>
        <w:rPr>
          <w:rFonts w:cs="Arial"/>
          <w:bCs/>
          <w:iCs/>
        </w:rPr>
      </w:pPr>
    </w:p>
    <w:p w:rsidR="00360B2E" w:rsidRPr="00E506B2" w:rsidRDefault="00360B2E" w:rsidP="00360B2E">
      <w:pPr>
        <w:rPr>
          <w:rFonts w:cs="Arial"/>
          <w:bCs/>
          <w:iCs/>
        </w:rPr>
      </w:pPr>
      <w:r w:rsidRPr="00E506B2">
        <w:rPr>
          <w:rFonts w:cs="Arial"/>
          <w:bCs/>
          <w:iCs/>
        </w:rPr>
        <w:t>En cas d’urgence avéré</w:t>
      </w:r>
      <w:r w:rsidR="0071247E" w:rsidRPr="00E506B2">
        <w:rPr>
          <w:rFonts w:cs="Arial"/>
          <w:bCs/>
          <w:iCs/>
        </w:rPr>
        <w:t>e</w:t>
      </w:r>
      <w:r w:rsidRPr="00E506B2">
        <w:rPr>
          <w:rFonts w:cs="Arial"/>
          <w:bCs/>
          <w:iCs/>
        </w:rPr>
        <w:t>, recherchez-vous l’accord du proche aidant ?</w:t>
      </w:r>
    </w:p>
    <w:p w:rsidR="00360B2E" w:rsidRPr="00E506B2" w:rsidRDefault="00360B2E" w:rsidP="00360B2E">
      <w:pPr>
        <w:pStyle w:val="Paragraphedeliste"/>
        <w:ind w:left="1428" w:firstLine="696"/>
        <w:rPr>
          <w:rFonts w:cs="Arial"/>
          <w:bCs/>
          <w:iCs/>
        </w:rPr>
      </w:pPr>
      <w:r w:rsidRPr="00E506B2">
        <w:rPr>
          <w:bCs/>
          <w:iCs/>
        </w:rPr>
        <w:lastRenderedPageBreak/>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360B2E" w:rsidRPr="00E506B2" w:rsidRDefault="00360B2E" w:rsidP="00360B2E">
      <w:pPr>
        <w:rPr>
          <w:rFonts w:cs="Arial"/>
          <w:bCs/>
          <w:iCs/>
        </w:rPr>
      </w:pPr>
    </w:p>
    <w:p w:rsidR="00360B2E" w:rsidRPr="00E506B2" w:rsidRDefault="00360B2E" w:rsidP="00360B2E">
      <w:pPr>
        <w:rPr>
          <w:rFonts w:cs="Arial"/>
          <w:bCs/>
          <w:iCs/>
        </w:rPr>
      </w:pPr>
      <w:r w:rsidRPr="00E506B2">
        <w:rPr>
          <w:rFonts w:cs="Arial"/>
          <w:bCs/>
          <w:iCs/>
        </w:rPr>
        <w:t>Lorsque cette information est disponible, l’estimation du montant restant à charge de la personne accompagnée est-elle jointe au contrat initial ?</w:t>
      </w:r>
    </w:p>
    <w:p w:rsidR="00360B2E" w:rsidRPr="00E506B2" w:rsidRDefault="00360B2E" w:rsidP="00360B2E">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360B2E" w:rsidRPr="00E506B2" w:rsidRDefault="00360B2E" w:rsidP="00360B2E">
      <w:pPr>
        <w:rPr>
          <w:rFonts w:cs="Arial"/>
          <w:bCs/>
          <w:iCs/>
        </w:rPr>
      </w:pPr>
    </w:p>
    <w:p w:rsidR="00360B2E" w:rsidRPr="00E506B2" w:rsidRDefault="00360B2E" w:rsidP="00360B2E">
      <w:pPr>
        <w:rPr>
          <w:rFonts w:cs="Arial"/>
          <w:bCs/>
          <w:iCs/>
        </w:rPr>
      </w:pPr>
      <w:r w:rsidRPr="00E506B2">
        <w:rPr>
          <w:rFonts w:cs="Arial"/>
          <w:bCs/>
          <w:iCs/>
        </w:rPr>
        <w:t>Le contrat précise-t-il les conditions et modalités de changements éventuels des horaires d’intervention, de mise en œuvre et évolution des prestations ?</w:t>
      </w:r>
    </w:p>
    <w:p w:rsidR="00360B2E" w:rsidRPr="00E506B2" w:rsidRDefault="00360B2E" w:rsidP="00360B2E">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360B2E" w:rsidRPr="00E506B2" w:rsidRDefault="00360B2E" w:rsidP="00360B2E">
      <w:pPr>
        <w:rPr>
          <w:rFonts w:cs="Arial"/>
          <w:bCs/>
          <w:iCs/>
        </w:rPr>
      </w:pPr>
    </w:p>
    <w:p w:rsidR="00360B2E" w:rsidRPr="00E506B2" w:rsidRDefault="00360B2E" w:rsidP="00360B2E">
      <w:pPr>
        <w:rPr>
          <w:rFonts w:cs="Arial"/>
          <w:bCs/>
          <w:iCs/>
        </w:rPr>
      </w:pPr>
      <w:r w:rsidRPr="00E506B2">
        <w:rPr>
          <w:rFonts w:cs="Arial"/>
          <w:bCs/>
          <w:iCs/>
        </w:rPr>
        <w:t>Le contrat définit-il les conditions et modalités de réactualisation de l’intervention individualisée ?</w:t>
      </w:r>
    </w:p>
    <w:p w:rsidR="00360B2E" w:rsidRPr="00E506B2" w:rsidRDefault="00360B2E" w:rsidP="00360B2E">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360B2E" w:rsidRPr="00E506B2" w:rsidRDefault="00360B2E" w:rsidP="00BC4338">
      <w:pPr>
        <w:pStyle w:val="CORPSDETEXTE"/>
        <w:rPr>
          <w:highlight w:val="lightGray"/>
        </w:rPr>
      </w:pPr>
    </w:p>
    <w:p w:rsidR="00137293" w:rsidRPr="00E506B2" w:rsidRDefault="00137293" w:rsidP="00BC4338">
      <w:pPr>
        <w:pStyle w:val="CORPSDETEXTE"/>
      </w:pPr>
    </w:p>
    <w:p w:rsidR="00137293" w:rsidRPr="00E506B2" w:rsidRDefault="00137293" w:rsidP="00AA062F">
      <w:pPr>
        <w:pStyle w:val="Titre5"/>
      </w:pPr>
      <w:r w:rsidRPr="00E506B2">
        <w:t>Facturation claire et détaillée et attestation fiscale annuelle</w:t>
      </w:r>
    </w:p>
    <w:p w:rsidR="00360B2E" w:rsidRPr="00E506B2" w:rsidRDefault="00360B2E" w:rsidP="00360B2E">
      <w:pPr>
        <w:ind w:left="708" w:firstLine="708"/>
        <w:rPr>
          <w:rFonts w:cs="Arial"/>
          <w:i/>
        </w:rPr>
      </w:pPr>
      <w:r w:rsidRPr="00E506B2">
        <w:rPr>
          <w:rFonts w:cs="Arial"/>
          <w:i/>
        </w:rPr>
        <w:t xml:space="preserve">  (Point 4.4.4 du cahier des charges)</w:t>
      </w:r>
    </w:p>
    <w:p w:rsidR="00360B2E" w:rsidRPr="00E506B2" w:rsidRDefault="00360B2E" w:rsidP="00360B2E">
      <w:pPr>
        <w:rPr>
          <w:rFonts w:cs="Arial"/>
          <w:i/>
        </w:rPr>
      </w:pPr>
    </w:p>
    <w:p w:rsidR="00360B2E" w:rsidRPr="00E506B2" w:rsidRDefault="00360B2E" w:rsidP="00360B2E">
      <w:pPr>
        <w:rPr>
          <w:rFonts w:cs="Arial"/>
        </w:rPr>
      </w:pPr>
      <w:r w:rsidRPr="00E506B2">
        <w:rPr>
          <w:rFonts w:cs="Arial"/>
        </w:rPr>
        <w:t>Etablissez-vous une facturation claire et détaillée ?</w:t>
      </w:r>
    </w:p>
    <w:p w:rsidR="00360B2E" w:rsidRPr="00E506B2" w:rsidRDefault="00360B2E" w:rsidP="00360B2E">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360B2E" w:rsidRPr="00E506B2" w:rsidRDefault="00360B2E" w:rsidP="00360B2E">
      <w:pPr>
        <w:rPr>
          <w:rFonts w:cs="Arial"/>
        </w:rPr>
      </w:pPr>
    </w:p>
    <w:p w:rsidR="00360B2E" w:rsidRPr="00E506B2" w:rsidRDefault="00360B2E" w:rsidP="00360B2E">
      <w:pPr>
        <w:rPr>
          <w:rFonts w:cs="Arial"/>
        </w:rPr>
      </w:pPr>
      <w:r w:rsidRPr="00E506B2">
        <w:rPr>
          <w:rFonts w:cs="Arial"/>
        </w:rPr>
        <w:t>Délivrez-vous cette facture avant paiement de la prestation ?</w:t>
      </w:r>
    </w:p>
    <w:p w:rsidR="00360B2E" w:rsidRPr="00E506B2" w:rsidRDefault="00360B2E" w:rsidP="00360B2E">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360B2E" w:rsidRPr="00E506B2" w:rsidRDefault="00360B2E" w:rsidP="00360B2E">
      <w:pPr>
        <w:rPr>
          <w:rFonts w:cs="Arial"/>
        </w:rPr>
      </w:pPr>
    </w:p>
    <w:p w:rsidR="00360B2E" w:rsidRPr="00E506B2" w:rsidRDefault="00360B2E" w:rsidP="00360B2E">
      <w:pPr>
        <w:rPr>
          <w:rFonts w:cs="Arial"/>
          <w:b/>
        </w:rPr>
      </w:pPr>
      <w:r w:rsidRPr="00E506B2">
        <w:rPr>
          <w:rFonts w:cs="Arial"/>
          <w:b/>
          <w:i/>
        </w:rPr>
        <w:t>Joindre un modèle de facture</w:t>
      </w:r>
      <w:r w:rsidR="000C1E24" w:rsidRPr="00E506B2">
        <w:rPr>
          <w:rFonts w:cs="Arial"/>
          <w:b/>
          <w:i/>
        </w:rPr>
        <w:t>.</w:t>
      </w:r>
    </w:p>
    <w:p w:rsidR="00360B2E" w:rsidRPr="00E506B2" w:rsidRDefault="00360B2E" w:rsidP="00360B2E">
      <w:pPr>
        <w:rPr>
          <w:rFonts w:cs="Arial"/>
        </w:rPr>
      </w:pPr>
    </w:p>
    <w:p w:rsidR="00360B2E" w:rsidRPr="00E506B2" w:rsidRDefault="00360B2E" w:rsidP="00360B2E">
      <w:pPr>
        <w:rPr>
          <w:rFonts w:cs="Arial"/>
        </w:rPr>
      </w:pPr>
      <w:r w:rsidRPr="00E506B2">
        <w:rPr>
          <w:rFonts w:cs="Arial"/>
        </w:rPr>
        <w:t>Conformément à l’article D.7233-1 du code du travail, la facture doit contenir les informations suivantes :</w:t>
      </w:r>
    </w:p>
    <w:p w:rsidR="00360B2E" w:rsidRPr="00E506B2" w:rsidRDefault="00360B2E" w:rsidP="00360B2E">
      <w:pPr>
        <w:pStyle w:val="Paragraphedeliste"/>
        <w:numPr>
          <w:ilvl w:val="0"/>
          <w:numId w:val="23"/>
        </w:numPr>
        <w:rPr>
          <w:rFonts w:cs="Arial"/>
        </w:rPr>
      </w:pPr>
      <w:r w:rsidRPr="00E506B2">
        <w:rPr>
          <w:rFonts w:cs="Arial"/>
        </w:rPr>
        <w:t>Le nom et l'adresse de la personne morale ou de l'entrepreneur individuel ;</w:t>
      </w:r>
    </w:p>
    <w:p w:rsidR="00360B2E" w:rsidRPr="00E506B2" w:rsidRDefault="00360B2E" w:rsidP="00360B2E">
      <w:pPr>
        <w:pStyle w:val="Paragraphedeliste"/>
        <w:numPr>
          <w:ilvl w:val="0"/>
          <w:numId w:val="23"/>
        </w:numPr>
        <w:rPr>
          <w:rFonts w:cs="Arial"/>
        </w:rPr>
      </w:pPr>
      <w:r w:rsidRPr="00E506B2">
        <w:rPr>
          <w:rFonts w:cs="Arial"/>
        </w:rPr>
        <w:t>Le numéro et la date d'enregistrement de la déclaration si celle-ci a été demandée ainsi que le numéro et la date de délivrance de l'agrément lorsque les activités relèvent de l'article L.7232-1 du code du travail ;</w:t>
      </w:r>
    </w:p>
    <w:p w:rsidR="00360B2E" w:rsidRPr="00E506B2" w:rsidRDefault="00360B2E" w:rsidP="00360B2E">
      <w:pPr>
        <w:pStyle w:val="Paragraphedeliste"/>
        <w:numPr>
          <w:ilvl w:val="0"/>
          <w:numId w:val="23"/>
        </w:numPr>
        <w:rPr>
          <w:rFonts w:cs="Arial"/>
        </w:rPr>
      </w:pPr>
      <w:r w:rsidRPr="00E506B2">
        <w:rPr>
          <w:rFonts w:cs="Arial"/>
        </w:rPr>
        <w:t>Le nom et l'adresse du bénéficiaire de la prestation de service ;</w:t>
      </w:r>
    </w:p>
    <w:p w:rsidR="00360B2E" w:rsidRPr="00E506B2" w:rsidRDefault="00360B2E" w:rsidP="00360B2E">
      <w:pPr>
        <w:pStyle w:val="Paragraphedeliste"/>
        <w:numPr>
          <w:ilvl w:val="0"/>
          <w:numId w:val="23"/>
        </w:numPr>
        <w:rPr>
          <w:rFonts w:cs="Arial"/>
        </w:rPr>
      </w:pPr>
      <w:r w:rsidRPr="00E506B2">
        <w:rPr>
          <w:rFonts w:cs="Arial"/>
        </w:rPr>
        <w:t>La nature exacte des services fournis ;</w:t>
      </w:r>
    </w:p>
    <w:p w:rsidR="00360B2E" w:rsidRPr="00E506B2" w:rsidRDefault="00360B2E" w:rsidP="00360B2E">
      <w:pPr>
        <w:pStyle w:val="Paragraphedeliste"/>
        <w:numPr>
          <w:ilvl w:val="0"/>
          <w:numId w:val="23"/>
        </w:numPr>
        <w:rPr>
          <w:rFonts w:cs="Arial"/>
        </w:rPr>
      </w:pPr>
      <w:r w:rsidRPr="00E506B2">
        <w:rPr>
          <w:rFonts w:cs="Arial"/>
        </w:rPr>
        <w:t>Le montant des sommes effectivement acquittées au titre de la prestation de service ;</w:t>
      </w:r>
    </w:p>
    <w:p w:rsidR="00360B2E" w:rsidRPr="00E506B2" w:rsidRDefault="00360B2E" w:rsidP="00360B2E">
      <w:pPr>
        <w:pStyle w:val="Paragraphedeliste"/>
        <w:numPr>
          <w:ilvl w:val="0"/>
          <w:numId w:val="23"/>
        </w:numPr>
        <w:rPr>
          <w:rFonts w:cs="Arial"/>
        </w:rPr>
      </w:pPr>
      <w:r w:rsidRPr="00E506B2">
        <w:rPr>
          <w:rFonts w:cs="Arial"/>
        </w:rPr>
        <w:t>Un numéro d'immatriculation de l'intervenant permettant son identification dans les registres des salariés de l'entreprise ou de l'association prestataire ;</w:t>
      </w:r>
    </w:p>
    <w:p w:rsidR="00360B2E" w:rsidRPr="00E506B2" w:rsidRDefault="00360B2E" w:rsidP="00360B2E">
      <w:pPr>
        <w:pStyle w:val="Paragraphedeliste"/>
        <w:numPr>
          <w:ilvl w:val="0"/>
          <w:numId w:val="23"/>
        </w:numPr>
        <w:rPr>
          <w:rFonts w:cs="Arial"/>
        </w:rPr>
      </w:pPr>
      <w:r w:rsidRPr="00E506B2">
        <w:rPr>
          <w:rFonts w:cs="Arial"/>
        </w:rPr>
        <w:t>Les taux horaires de main-d’œuvre ou, le cas échéant, le prix forfaitaire de la prestation ;</w:t>
      </w:r>
    </w:p>
    <w:p w:rsidR="00360B2E" w:rsidRPr="00E506B2" w:rsidRDefault="00360B2E" w:rsidP="00360B2E">
      <w:pPr>
        <w:pStyle w:val="Paragraphedeliste"/>
        <w:numPr>
          <w:ilvl w:val="0"/>
          <w:numId w:val="23"/>
        </w:numPr>
        <w:rPr>
          <w:rFonts w:cs="Arial"/>
        </w:rPr>
      </w:pPr>
      <w:r w:rsidRPr="00E506B2">
        <w:rPr>
          <w:rFonts w:cs="Arial"/>
        </w:rPr>
        <w:t>Le décompte du temps passé ;</w:t>
      </w:r>
    </w:p>
    <w:p w:rsidR="00360B2E" w:rsidRPr="00E506B2" w:rsidRDefault="00360B2E" w:rsidP="00360B2E">
      <w:pPr>
        <w:pStyle w:val="Paragraphedeliste"/>
        <w:numPr>
          <w:ilvl w:val="0"/>
          <w:numId w:val="23"/>
        </w:numPr>
        <w:rPr>
          <w:rFonts w:cs="Arial"/>
        </w:rPr>
      </w:pPr>
      <w:r w:rsidRPr="00E506B2">
        <w:rPr>
          <w:rFonts w:cs="Arial"/>
        </w:rPr>
        <w:t>Les prix des différentes prestations ;</w:t>
      </w:r>
    </w:p>
    <w:p w:rsidR="00360B2E" w:rsidRDefault="00360B2E" w:rsidP="00360B2E">
      <w:pPr>
        <w:pStyle w:val="Paragraphedeliste"/>
        <w:numPr>
          <w:ilvl w:val="0"/>
          <w:numId w:val="23"/>
        </w:numPr>
        <w:rPr>
          <w:rFonts w:cs="Arial"/>
        </w:rPr>
      </w:pPr>
      <w:r w:rsidRPr="00E506B2">
        <w:rPr>
          <w:rFonts w:cs="Arial"/>
        </w:rPr>
        <w:t>Le cas échéant, les frais de déplacement.</w:t>
      </w:r>
    </w:p>
    <w:p w:rsidR="00BF69A5" w:rsidRPr="00E506B2" w:rsidRDefault="00BF69A5" w:rsidP="00BF69A5">
      <w:pPr>
        <w:pStyle w:val="Paragraphedeliste"/>
        <w:rPr>
          <w:rFonts w:cs="Arial"/>
        </w:rPr>
      </w:pPr>
    </w:p>
    <w:p w:rsidR="00450637" w:rsidRPr="00BF69A5" w:rsidRDefault="00450637" w:rsidP="00BC4338">
      <w:pPr>
        <w:pStyle w:val="CORPSDETEXTE"/>
      </w:pPr>
      <w:r w:rsidRPr="00BF69A5">
        <w:t>Depuis le 1</w:t>
      </w:r>
      <w:r w:rsidRPr="00BF69A5">
        <w:rPr>
          <w:vertAlign w:val="superscript"/>
        </w:rPr>
        <w:t>er</w:t>
      </w:r>
      <w:r w:rsidRPr="00BF69A5">
        <w:t xml:space="preserve"> janvier 2021, le Département de Saône-et-Loire a remplacé le financement aux bénéficiaires de l’Allocation personnalisée autonomie (APA) et de la Prestation de compensation du handicap (PCH) via les « CESU prestataires » pa</w:t>
      </w:r>
      <w:r w:rsidR="008D5830">
        <w:t>r un mode de financement direct</w:t>
      </w:r>
      <w:r w:rsidRPr="00BF69A5">
        <w:t xml:space="preserve"> aux SAAD. </w:t>
      </w:r>
      <w:r w:rsidR="00EF45B7" w:rsidRPr="00BF69A5">
        <w:t xml:space="preserve">La </w:t>
      </w:r>
      <w:r w:rsidRPr="00BF69A5">
        <w:t>facture doit faire mention de ces aides départementales</w:t>
      </w:r>
      <w:r w:rsidR="008D5830">
        <w:t xml:space="preserve"> et mentionner </w:t>
      </w:r>
      <w:r w:rsidRPr="00BF69A5">
        <w:t>impérativement les deux éléments suivants : « Montant APA/PCH pris en charge par le Département de Saône-et-Loire :      € TTC » et « Montant restant à charge de l’usager :       € TTC ».</w:t>
      </w:r>
    </w:p>
    <w:p w:rsidR="00450637" w:rsidRPr="00E506B2" w:rsidRDefault="00450637" w:rsidP="00450637">
      <w:pPr>
        <w:rPr>
          <w:rFonts w:cs="Arial"/>
        </w:rPr>
      </w:pPr>
    </w:p>
    <w:p w:rsidR="00343B8B" w:rsidRPr="00E506B2" w:rsidRDefault="00343B8B" w:rsidP="00450637">
      <w:pPr>
        <w:rPr>
          <w:rFonts w:cs="Arial"/>
        </w:rPr>
      </w:pPr>
    </w:p>
    <w:p w:rsidR="00360B2E" w:rsidRPr="00E506B2" w:rsidRDefault="00360B2E" w:rsidP="00360B2E">
      <w:pPr>
        <w:rPr>
          <w:rFonts w:cs="Arial"/>
        </w:rPr>
      </w:pPr>
      <w:r w:rsidRPr="00E506B2">
        <w:rPr>
          <w:rFonts w:cs="Arial"/>
        </w:rPr>
        <w:t>Etablissez-vous une attestation fiscale annuelle ?</w:t>
      </w:r>
    </w:p>
    <w:p w:rsidR="00360B2E" w:rsidRPr="00E506B2" w:rsidRDefault="00360B2E" w:rsidP="00360B2E">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360B2E" w:rsidRPr="00E506B2" w:rsidRDefault="00360B2E" w:rsidP="00360B2E">
      <w:pPr>
        <w:rPr>
          <w:rFonts w:cs="Arial"/>
        </w:rPr>
      </w:pPr>
    </w:p>
    <w:p w:rsidR="00360B2E" w:rsidRPr="00E506B2" w:rsidRDefault="00360B2E" w:rsidP="00360B2E">
      <w:pPr>
        <w:rPr>
          <w:rFonts w:cs="Arial"/>
          <w:b/>
        </w:rPr>
      </w:pPr>
      <w:r w:rsidRPr="00E506B2">
        <w:rPr>
          <w:rFonts w:cs="Arial"/>
          <w:b/>
          <w:i/>
        </w:rPr>
        <w:t>Joindre un modèle d’attestation fiscale.</w:t>
      </w:r>
    </w:p>
    <w:p w:rsidR="00360B2E" w:rsidRPr="00E506B2" w:rsidRDefault="00360B2E" w:rsidP="00360B2E">
      <w:pPr>
        <w:rPr>
          <w:rFonts w:cs="Arial"/>
        </w:rPr>
      </w:pPr>
    </w:p>
    <w:p w:rsidR="00360B2E" w:rsidRPr="001C77FC" w:rsidRDefault="00360B2E" w:rsidP="00360B2E">
      <w:pPr>
        <w:rPr>
          <w:rFonts w:cs="Arial"/>
        </w:rPr>
      </w:pPr>
      <w:r w:rsidRPr="001C77FC">
        <w:rPr>
          <w:rFonts w:cs="Arial"/>
        </w:rPr>
        <w:t>Conformément à l’article D.7233-4 du code du travail, l’attestation fiscale doit contenir les informations suivantes :</w:t>
      </w:r>
    </w:p>
    <w:p w:rsidR="00360B2E" w:rsidRPr="001C77FC" w:rsidRDefault="00360B2E" w:rsidP="00360B2E">
      <w:pPr>
        <w:pStyle w:val="Paragraphedeliste"/>
        <w:numPr>
          <w:ilvl w:val="0"/>
          <w:numId w:val="24"/>
        </w:numPr>
        <w:rPr>
          <w:rFonts w:cs="Arial"/>
        </w:rPr>
      </w:pPr>
      <w:r w:rsidRPr="001C77FC">
        <w:rPr>
          <w:rFonts w:cs="Arial"/>
        </w:rPr>
        <w:t>Le nom, l'adresse et le numéro d'identification de la personne morale ou de l'entrepreneur individuel ;</w:t>
      </w:r>
    </w:p>
    <w:p w:rsidR="00360B2E" w:rsidRPr="001C77FC" w:rsidRDefault="00360B2E" w:rsidP="00360B2E">
      <w:pPr>
        <w:pStyle w:val="Paragraphedeliste"/>
        <w:numPr>
          <w:ilvl w:val="0"/>
          <w:numId w:val="24"/>
        </w:numPr>
        <w:rPr>
          <w:rFonts w:cs="Arial"/>
        </w:rPr>
      </w:pPr>
      <w:r w:rsidRPr="001C77FC">
        <w:rPr>
          <w:rFonts w:cs="Arial"/>
        </w:rPr>
        <w:lastRenderedPageBreak/>
        <w:t>Le numéro et la date d'enregistrement de la déclaration ;</w:t>
      </w:r>
    </w:p>
    <w:p w:rsidR="00360B2E" w:rsidRPr="001C77FC" w:rsidRDefault="00360B2E" w:rsidP="00360B2E">
      <w:pPr>
        <w:pStyle w:val="Paragraphedeliste"/>
        <w:numPr>
          <w:ilvl w:val="0"/>
          <w:numId w:val="24"/>
        </w:numPr>
        <w:rPr>
          <w:rFonts w:cs="Arial"/>
        </w:rPr>
      </w:pPr>
      <w:r w:rsidRPr="001C77FC">
        <w:rPr>
          <w:rFonts w:cs="Arial"/>
        </w:rPr>
        <w:t>Le nom de la personne ayant bénéficié du service, son adresse, le numéro de son compte débité le cas échéant, le montant effectivement acquitté ;</w:t>
      </w:r>
    </w:p>
    <w:p w:rsidR="00360B2E" w:rsidRPr="001C77FC" w:rsidRDefault="00360B2E" w:rsidP="0071247E">
      <w:pPr>
        <w:pStyle w:val="Paragraphedeliste"/>
        <w:numPr>
          <w:ilvl w:val="0"/>
          <w:numId w:val="24"/>
        </w:numPr>
        <w:rPr>
          <w:rFonts w:cs="Arial"/>
        </w:rPr>
      </w:pPr>
      <w:r w:rsidRPr="001C77FC">
        <w:rPr>
          <w:rFonts w:cs="Arial"/>
        </w:rPr>
        <w:t>Un récapitulatif des interventions faisant apparaître le nom et le code identifiant de l'intervenant, ainsi que la date et la durée de l'intervention.</w:t>
      </w:r>
    </w:p>
    <w:p w:rsidR="00CD577F" w:rsidRPr="001C77FC" w:rsidRDefault="00CD577F" w:rsidP="00360B2E">
      <w:pPr>
        <w:rPr>
          <w:rFonts w:cs="Arial"/>
        </w:rPr>
      </w:pPr>
    </w:p>
    <w:p w:rsidR="00360B2E" w:rsidRPr="001C77FC" w:rsidRDefault="00360B2E" w:rsidP="00360B2E">
      <w:pPr>
        <w:rPr>
          <w:rFonts w:cs="Arial"/>
        </w:rPr>
      </w:pPr>
      <w:r w:rsidRPr="001C77FC">
        <w:rPr>
          <w:rFonts w:cs="Arial"/>
        </w:rPr>
        <w:t>Lorsque la personne morale ou l'entrepreneur individuel est agréé en application de l'article L.7231- 1 du code du travail mais non déclaré au titre de l'article L.7232-1-1 du même code, les devis, factures et documents commerciaux indiquent que les prestations fournies n'ouvrent pas droit aux avantages fiscaux prévus par l'article L.7233-2 du code du travail.</w:t>
      </w:r>
    </w:p>
    <w:p w:rsidR="00CD577F" w:rsidRPr="00E506B2" w:rsidRDefault="00CD577F" w:rsidP="00360B2E">
      <w:pPr>
        <w:rPr>
          <w:rFonts w:cs="Arial"/>
        </w:rPr>
      </w:pPr>
    </w:p>
    <w:p w:rsidR="00360B2E" w:rsidRPr="00E506B2" w:rsidRDefault="00360B2E" w:rsidP="00BC4338">
      <w:pPr>
        <w:pStyle w:val="CORPSDETEXTE"/>
        <w:rPr>
          <w:highlight w:val="lightGray"/>
        </w:rPr>
      </w:pPr>
    </w:p>
    <w:p w:rsidR="00CD577F" w:rsidRPr="00E506B2" w:rsidRDefault="00CD577F" w:rsidP="00CD577F">
      <w:pPr>
        <w:rPr>
          <w:rStyle w:val="CharacterStyle12"/>
          <w:szCs w:val="22"/>
        </w:rPr>
      </w:pPr>
      <w:r w:rsidRPr="00E506B2">
        <w:rPr>
          <w:rFonts w:cs="Arial"/>
          <w:bCs/>
          <w:iCs/>
        </w:rPr>
        <w:t xml:space="preserve">Le tarif horaire en € TTC facturé est de </w:t>
      </w:r>
      <w:r w:rsidRPr="00E506B2">
        <w:t xml:space="preserve">: </w:t>
      </w:r>
      <w:r w:rsidRPr="00E506B2">
        <w:tab/>
      </w:r>
      <w:sdt>
        <w:sdtPr>
          <w:rPr>
            <w:rStyle w:val="CharacterStyle12"/>
            <w:szCs w:val="22"/>
          </w:rPr>
          <w:id w:val="-576360610"/>
          <w:placeholder>
            <w:docPart w:val="908DCE51886847759D6DE5108A91007D"/>
          </w:placeholder>
          <w:showingPlcHdr/>
        </w:sdtPr>
        <w:sdtEndPr>
          <w:rPr>
            <w:rStyle w:val="CharacterStyle12"/>
          </w:rPr>
        </w:sdtEndPr>
        <w:sdtContent>
          <w:r w:rsidRPr="00E506B2">
            <w:rPr>
              <w:rStyle w:val="Textedelespacerserv"/>
              <w:color w:val="auto"/>
            </w:rPr>
            <w:t>Cliquez ici pour taper du texte.</w:t>
          </w:r>
        </w:sdtContent>
      </w:sdt>
    </w:p>
    <w:p w:rsidR="00CD577F" w:rsidRPr="00E506B2" w:rsidRDefault="00CD577F" w:rsidP="00CD577F">
      <w:pPr>
        <w:rPr>
          <w:rStyle w:val="CharacterStyle12"/>
          <w:szCs w:val="22"/>
        </w:rPr>
      </w:pPr>
    </w:p>
    <w:p w:rsidR="00CD577F" w:rsidRPr="00E506B2" w:rsidRDefault="00CD577F" w:rsidP="00CD577F">
      <w:pPr>
        <w:rPr>
          <w:rFonts w:cs="Arial"/>
        </w:rPr>
      </w:pPr>
      <w:r w:rsidRPr="00E506B2">
        <w:rPr>
          <w:rFonts w:cs="Arial"/>
        </w:rPr>
        <w:t>Ce tarif comprend-il les frais de dossier ?</w:t>
      </w:r>
    </w:p>
    <w:p w:rsidR="00CD577F" w:rsidRPr="00E506B2" w:rsidRDefault="00CD577F" w:rsidP="00CD577F">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CD577F" w:rsidRPr="00E506B2" w:rsidRDefault="00CD577F" w:rsidP="00CD577F">
      <w:pPr>
        <w:pStyle w:val="Paragraphedeliste"/>
        <w:ind w:left="1428" w:firstLine="696"/>
        <w:rPr>
          <w:rFonts w:cs="Arial"/>
          <w:bCs/>
          <w:iCs/>
        </w:rPr>
      </w:pPr>
    </w:p>
    <w:p w:rsidR="00CD577F" w:rsidRPr="00E506B2" w:rsidRDefault="00CD577F" w:rsidP="00CD577F">
      <w:pPr>
        <w:rPr>
          <w:rFonts w:cs="Arial"/>
        </w:rPr>
      </w:pPr>
      <w:r w:rsidRPr="00E506B2">
        <w:rPr>
          <w:rFonts w:cs="Arial"/>
        </w:rPr>
        <w:t>Ce tarif comprend-il les frais de déplacements ?</w:t>
      </w:r>
    </w:p>
    <w:p w:rsidR="00CD577F" w:rsidRPr="00E506B2" w:rsidRDefault="00CD577F" w:rsidP="00CD577F">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CD577F" w:rsidRPr="00E506B2" w:rsidRDefault="00CD577F" w:rsidP="00CD577F">
      <w:pPr>
        <w:pStyle w:val="Paragraphedeliste"/>
        <w:ind w:left="1428" w:firstLine="696"/>
        <w:rPr>
          <w:rFonts w:cs="Arial"/>
          <w:bCs/>
          <w:iCs/>
        </w:rPr>
      </w:pPr>
    </w:p>
    <w:p w:rsidR="00CD577F" w:rsidRPr="00E506B2" w:rsidRDefault="00CD577F" w:rsidP="00CD577F">
      <w:pPr>
        <w:rPr>
          <w:rFonts w:cs="Arial"/>
        </w:rPr>
      </w:pPr>
      <w:r w:rsidRPr="00E506B2">
        <w:rPr>
          <w:rFonts w:cs="Arial"/>
        </w:rPr>
        <w:t>Ce tarif comprend-il une intervention 7 jours / 7 ?</w:t>
      </w:r>
    </w:p>
    <w:p w:rsidR="00CD577F" w:rsidRPr="00E506B2" w:rsidRDefault="00CD577F" w:rsidP="00CD577F">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CD577F" w:rsidRPr="00E506B2" w:rsidRDefault="00CD577F" w:rsidP="00CD577F">
      <w:pPr>
        <w:rPr>
          <w:rFonts w:cs="Arial"/>
          <w:bCs/>
          <w:iCs/>
        </w:rPr>
      </w:pPr>
    </w:p>
    <w:p w:rsidR="00CD577F" w:rsidRPr="00E506B2" w:rsidRDefault="00CD577F" w:rsidP="00CD577F">
      <w:pPr>
        <w:rPr>
          <w:rFonts w:cs="Arial"/>
          <w:bCs/>
          <w:iCs/>
        </w:rPr>
      </w:pPr>
      <w:r w:rsidRPr="00E506B2">
        <w:rPr>
          <w:rFonts w:cs="Arial"/>
          <w:bCs/>
          <w:iCs/>
        </w:rPr>
        <w:t xml:space="preserve">Indiquez les prestations facturées en sus du tarif horaire </w:t>
      </w:r>
      <w:r w:rsidRPr="00E506B2">
        <w:t xml:space="preserve">: </w:t>
      </w:r>
      <w:r w:rsidRPr="00E506B2">
        <w:tab/>
      </w:r>
      <w:sdt>
        <w:sdtPr>
          <w:rPr>
            <w:rStyle w:val="CharacterStyle12"/>
            <w:szCs w:val="22"/>
          </w:rPr>
          <w:id w:val="-1648894432"/>
          <w:placeholder>
            <w:docPart w:val="97AD6247D5A24A76A38830F9DEAA5EE0"/>
          </w:placeholder>
          <w:showingPlcHdr/>
        </w:sdtPr>
        <w:sdtEndPr>
          <w:rPr>
            <w:rStyle w:val="CharacterStyle12"/>
          </w:rPr>
        </w:sdtEndPr>
        <w:sdtContent>
          <w:r w:rsidRPr="00E506B2">
            <w:rPr>
              <w:rStyle w:val="Textedelespacerserv"/>
              <w:color w:val="auto"/>
            </w:rPr>
            <w:t>Cliquez ici pour taper du texte.</w:t>
          </w:r>
        </w:sdtContent>
      </w:sdt>
    </w:p>
    <w:p w:rsidR="00CD577F" w:rsidRPr="00E506B2" w:rsidRDefault="00CD577F" w:rsidP="00BC4338">
      <w:pPr>
        <w:pStyle w:val="CORPSDETEXTE"/>
      </w:pPr>
    </w:p>
    <w:p w:rsidR="00CD577F" w:rsidRPr="00E506B2" w:rsidRDefault="00CD577F" w:rsidP="00BC4338">
      <w:pPr>
        <w:pStyle w:val="CORPSDETEXTE"/>
      </w:pPr>
      <w:r w:rsidRPr="00E506B2">
        <w:t>Remplir l</w:t>
      </w:r>
      <w:r w:rsidR="00505F09" w:rsidRPr="00E506B2">
        <w:t>a grille tarifaire (annexe 3.1.3</w:t>
      </w:r>
      <w:r w:rsidRPr="00E506B2">
        <w:t>).</w:t>
      </w:r>
    </w:p>
    <w:p w:rsidR="00343B8B" w:rsidRPr="00E506B2" w:rsidRDefault="00343B8B" w:rsidP="00BC4338">
      <w:pPr>
        <w:pStyle w:val="CORPSDETEXTE"/>
      </w:pPr>
    </w:p>
    <w:p w:rsidR="00343B8B" w:rsidRPr="00E506B2" w:rsidRDefault="00343B8B" w:rsidP="00BC4338">
      <w:pPr>
        <w:pStyle w:val="CORPSDETEXTE"/>
      </w:pPr>
    </w:p>
    <w:p w:rsidR="00137293" w:rsidRPr="00E506B2" w:rsidRDefault="00F73D37" w:rsidP="00BC2B74">
      <w:pPr>
        <w:pStyle w:val="Titre4"/>
        <w:rPr>
          <w:color w:val="auto"/>
        </w:rPr>
      </w:pPr>
      <w:r w:rsidRPr="00E506B2">
        <w:rPr>
          <w:color w:val="auto"/>
        </w:rPr>
        <w:t>Lancement de la prestation</w:t>
      </w:r>
    </w:p>
    <w:p w:rsidR="00137293" w:rsidRPr="00E506B2" w:rsidRDefault="00137293" w:rsidP="00BC4338">
      <w:pPr>
        <w:pStyle w:val="CORPSDETEXTE"/>
      </w:pPr>
    </w:p>
    <w:p w:rsidR="00137293" w:rsidRPr="00E506B2" w:rsidRDefault="00137293" w:rsidP="00F92C80">
      <w:pPr>
        <w:pStyle w:val="Titre5"/>
        <w:numPr>
          <w:ilvl w:val="0"/>
          <w:numId w:val="5"/>
        </w:numPr>
      </w:pPr>
      <w:r w:rsidRPr="00E506B2">
        <w:t>Délai de m</w:t>
      </w:r>
      <w:r w:rsidR="00692BDC" w:rsidRPr="00E506B2">
        <w:t xml:space="preserve">ise en place de l’intervention </w:t>
      </w:r>
    </w:p>
    <w:p w:rsidR="002C46F5" w:rsidRPr="00E506B2" w:rsidRDefault="002C46F5" w:rsidP="00BC4338">
      <w:pPr>
        <w:pStyle w:val="CORPSDETEXTE"/>
      </w:pPr>
    </w:p>
    <w:p w:rsidR="002C46F5" w:rsidRPr="00E506B2" w:rsidRDefault="002C46F5" w:rsidP="002C46F5">
      <w:pPr>
        <w:pStyle w:val="Paragraphedeliste"/>
        <w:rPr>
          <w:rFonts w:cs="Arial"/>
          <w:bCs/>
          <w:iCs/>
        </w:rPr>
      </w:pPr>
      <w:r w:rsidRPr="00E506B2">
        <w:rPr>
          <w:bCs/>
          <w:iCs/>
        </w:rPr>
        <w:sym w:font="Wingdings" w:char="F06F"/>
      </w:r>
      <w:r w:rsidRPr="00E506B2">
        <w:rPr>
          <w:rFonts w:cs="Arial"/>
          <w:bCs/>
          <w:iCs/>
        </w:rPr>
        <w:t xml:space="preserve"> 24 h</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au-delà de 24 h</w:t>
      </w:r>
    </w:p>
    <w:p w:rsidR="002C46F5" w:rsidRPr="00E506B2" w:rsidRDefault="002C46F5" w:rsidP="00BC4338">
      <w:pPr>
        <w:pStyle w:val="CORPSDETEXTE"/>
      </w:pPr>
    </w:p>
    <w:p w:rsidR="00137293" w:rsidRPr="00E506B2" w:rsidRDefault="00137293" w:rsidP="00BC4338">
      <w:pPr>
        <w:pStyle w:val="CORPSDETEXTE"/>
      </w:pPr>
    </w:p>
    <w:p w:rsidR="00137293" w:rsidRPr="00E506B2" w:rsidRDefault="00137293" w:rsidP="00AA062F">
      <w:pPr>
        <w:pStyle w:val="Titre5"/>
      </w:pPr>
      <w:r w:rsidRPr="00E506B2">
        <w:t>Le référent de l’intervention</w:t>
      </w:r>
    </w:p>
    <w:p w:rsidR="00F17406" w:rsidRPr="00E506B2" w:rsidRDefault="00F17406" w:rsidP="00F17406">
      <w:pPr>
        <w:ind w:left="708" w:firstLine="708"/>
        <w:rPr>
          <w:rFonts w:cs="Arial"/>
          <w:i/>
        </w:rPr>
      </w:pPr>
      <w:r w:rsidRPr="00E506B2">
        <w:rPr>
          <w:rFonts w:cs="Arial"/>
          <w:i/>
        </w:rPr>
        <w:t xml:space="preserve">  (Point 4.5.1 du cahier des charges)</w:t>
      </w:r>
    </w:p>
    <w:p w:rsidR="00F17406" w:rsidRPr="00E506B2" w:rsidRDefault="00F17406" w:rsidP="00F17406">
      <w:pPr>
        <w:rPr>
          <w:rFonts w:cs="Arial"/>
        </w:rPr>
      </w:pPr>
    </w:p>
    <w:p w:rsidR="00F17406" w:rsidRPr="00E506B2" w:rsidRDefault="00F17406" w:rsidP="00F17406">
      <w:pPr>
        <w:rPr>
          <w:rFonts w:cs="Arial"/>
        </w:rPr>
      </w:pPr>
      <w:r w:rsidRPr="00E506B2">
        <w:rPr>
          <w:rFonts w:cs="Arial"/>
        </w:rPr>
        <w:t>Disposez-vous d’un interlocuteur désigné (gestionnaire, encadrant ou référent) au sein de la structure pour chaque bénéficiaire ?</w:t>
      </w:r>
    </w:p>
    <w:p w:rsidR="00F17406" w:rsidRPr="00E506B2" w:rsidRDefault="00F17406" w:rsidP="00F17406">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F17406" w:rsidRPr="00E506B2" w:rsidRDefault="00F17406" w:rsidP="00F17406">
      <w:pPr>
        <w:rPr>
          <w:rFonts w:cs="Arial"/>
        </w:rPr>
      </w:pPr>
    </w:p>
    <w:p w:rsidR="00F17406" w:rsidRPr="00E506B2" w:rsidRDefault="00F17406" w:rsidP="00F17406">
      <w:pPr>
        <w:rPr>
          <w:rFonts w:cs="Arial"/>
        </w:rPr>
      </w:pPr>
      <w:r w:rsidRPr="00E506B2">
        <w:rPr>
          <w:rFonts w:cs="Arial"/>
        </w:rPr>
        <w:t>Communiquez-vous ses coordonnées au bénéficiaire ou à son représentant légal ou à l’entourage ?</w:t>
      </w:r>
    </w:p>
    <w:p w:rsidR="00F17406" w:rsidRPr="00E506B2" w:rsidRDefault="00F17406" w:rsidP="00F17406">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F17406" w:rsidRPr="00E506B2" w:rsidRDefault="00F17406" w:rsidP="00BC4338">
      <w:pPr>
        <w:pStyle w:val="CORPSDETEXTE"/>
        <w:rPr>
          <w:highlight w:val="lightGray"/>
        </w:rPr>
      </w:pPr>
    </w:p>
    <w:p w:rsidR="003F135F" w:rsidRDefault="003F135F" w:rsidP="00BC4338">
      <w:pPr>
        <w:pStyle w:val="CORPSDETEXTE"/>
      </w:pPr>
    </w:p>
    <w:p w:rsidR="00343B8B" w:rsidRPr="00E506B2" w:rsidRDefault="00343B8B" w:rsidP="00BC4338">
      <w:pPr>
        <w:pStyle w:val="CORPSDETEXTE"/>
      </w:pPr>
    </w:p>
    <w:p w:rsidR="00137293" w:rsidRPr="00E506B2" w:rsidRDefault="00214A32" w:rsidP="00AA062F">
      <w:pPr>
        <w:pStyle w:val="Titre5"/>
      </w:pPr>
      <w:r w:rsidRPr="00E506B2">
        <w:t>I</w:t>
      </w:r>
      <w:r w:rsidR="00137293" w:rsidRPr="00E506B2">
        <w:t>nformation des intervenants</w:t>
      </w:r>
    </w:p>
    <w:p w:rsidR="00800784" w:rsidRPr="00E506B2" w:rsidRDefault="00800784" w:rsidP="00800784">
      <w:pPr>
        <w:ind w:left="708" w:firstLine="708"/>
        <w:rPr>
          <w:rFonts w:cs="Arial"/>
          <w:i/>
        </w:rPr>
      </w:pPr>
      <w:r w:rsidRPr="00E506B2">
        <w:rPr>
          <w:rFonts w:cs="Arial"/>
          <w:i/>
        </w:rPr>
        <w:t xml:space="preserve">  (Point 4.3.4 du cahier des charges)</w:t>
      </w:r>
    </w:p>
    <w:p w:rsidR="00800784" w:rsidRPr="00E506B2" w:rsidRDefault="00800784" w:rsidP="00800784">
      <w:pPr>
        <w:rPr>
          <w:rFonts w:cs="Arial"/>
        </w:rPr>
      </w:pPr>
    </w:p>
    <w:p w:rsidR="00800784" w:rsidRPr="00E506B2" w:rsidRDefault="00800784" w:rsidP="00800784">
      <w:pPr>
        <w:rPr>
          <w:rFonts w:cs="Arial"/>
        </w:rPr>
      </w:pPr>
      <w:r w:rsidRPr="00E506B2">
        <w:rPr>
          <w:rFonts w:cs="Arial"/>
        </w:rPr>
        <w:t>Transmettez-vous à l’intervenant, en amont de son intervention, les informations sur les besoins spécifiques de la personne accompagnée ?</w:t>
      </w:r>
    </w:p>
    <w:p w:rsidR="00800784" w:rsidRPr="00E506B2" w:rsidRDefault="00800784" w:rsidP="00800784">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800784" w:rsidRPr="00E506B2" w:rsidRDefault="00800784" w:rsidP="00800784">
      <w:pPr>
        <w:rPr>
          <w:rFonts w:cs="Arial"/>
        </w:rPr>
      </w:pPr>
    </w:p>
    <w:p w:rsidR="00800784" w:rsidRPr="00E506B2" w:rsidRDefault="00800784" w:rsidP="00800784">
      <w:pPr>
        <w:rPr>
          <w:rFonts w:cs="Arial"/>
        </w:rPr>
      </w:pPr>
      <w:r w:rsidRPr="00E506B2">
        <w:rPr>
          <w:rFonts w:cs="Arial"/>
        </w:rPr>
        <w:t xml:space="preserve">Et notamment : </w:t>
      </w:r>
    </w:p>
    <w:p w:rsidR="00800784" w:rsidRPr="00E506B2" w:rsidRDefault="00800784" w:rsidP="00800784">
      <w:pPr>
        <w:rPr>
          <w:rFonts w:cs="Arial"/>
        </w:rPr>
      </w:pPr>
    </w:p>
    <w:p w:rsidR="00800784" w:rsidRPr="00E506B2" w:rsidRDefault="00800784" w:rsidP="00800784">
      <w:pPr>
        <w:pStyle w:val="Paragraphedeliste"/>
        <w:numPr>
          <w:ilvl w:val="0"/>
          <w:numId w:val="25"/>
        </w:numPr>
        <w:rPr>
          <w:rFonts w:cs="Arial"/>
        </w:rPr>
      </w:pPr>
      <w:r w:rsidRPr="00E506B2">
        <w:rPr>
          <w:rFonts w:cs="Arial"/>
        </w:rPr>
        <w:lastRenderedPageBreak/>
        <w:t>les horaires d’intervention</w:t>
      </w:r>
    </w:p>
    <w:p w:rsidR="00800784" w:rsidRPr="00E506B2" w:rsidRDefault="00800784" w:rsidP="00800784">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800784" w:rsidRPr="00E506B2" w:rsidRDefault="00800784" w:rsidP="00800784">
      <w:pPr>
        <w:pStyle w:val="Paragraphedeliste"/>
        <w:rPr>
          <w:rFonts w:cs="Arial"/>
          <w:bCs/>
          <w:iCs/>
        </w:rPr>
      </w:pPr>
    </w:p>
    <w:p w:rsidR="00800784" w:rsidRPr="00E506B2" w:rsidRDefault="00800784" w:rsidP="00800784">
      <w:pPr>
        <w:pStyle w:val="Paragraphedeliste"/>
        <w:numPr>
          <w:ilvl w:val="0"/>
          <w:numId w:val="25"/>
        </w:numPr>
        <w:rPr>
          <w:rFonts w:cs="Arial"/>
        </w:rPr>
      </w:pPr>
      <w:r w:rsidRPr="00E506B2">
        <w:rPr>
          <w:rFonts w:cs="Arial"/>
        </w:rPr>
        <w:t>les consignes d’accès</w:t>
      </w:r>
    </w:p>
    <w:p w:rsidR="00800784" w:rsidRPr="00E506B2" w:rsidRDefault="00800784" w:rsidP="00800784">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800784" w:rsidRPr="00E506B2" w:rsidRDefault="00800784" w:rsidP="00800784">
      <w:pPr>
        <w:pStyle w:val="Paragraphedeliste"/>
        <w:rPr>
          <w:rFonts w:cs="Arial"/>
          <w:bCs/>
          <w:iCs/>
        </w:rPr>
      </w:pPr>
    </w:p>
    <w:p w:rsidR="00800784" w:rsidRPr="00E506B2" w:rsidRDefault="00800784" w:rsidP="00800784">
      <w:pPr>
        <w:pStyle w:val="Paragraphedeliste"/>
        <w:numPr>
          <w:ilvl w:val="0"/>
          <w:numId w:val="25"/>
        </w:numPr>
        <w:rPr>
          <w:rFonts w:cs="Arial"/>
        </w:rPr>
      </w:pPr>
      <w:r w:rsidRPr="00E506B2">
        <w:rPr>
          <w:rFonts w:cs="Arial"/>
        </w:rPr>
        <w:t>les éléments techniques utiles sur le contenu de l’intervention</w:t>
      </w:r>
    </w:p>
    <w:p w:rsidR="00800784" w:rsidRPr="00E506B2" w:rsidRDefault="00800784" w:rsidP="00800784">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800784" w:rsidRPr="00E506B2" w:rsidRDefault="00800784" w:rsidP="00800784">
      <w:pPr>
        <w:pStyle w:val="Paragraphedeliste"/>
        <w:rPr>
          <w:rFonts w:cs="Arial"/>
          <w:bCs/>
          <w:iCs/>
        </w:rPr>
      </w:pPr>
    </w:p>
    <w:p w:rsidR="00800784" w:rsidRPr="00E506B2" w:rsidRDefault="00800784" w:rsidP="00800784">
      <w:pPr>
        <w:pStyle w:val="Paragraphedeliste"/>
        <w:numPr>
          <w:ilvl w:val="0"/>
          <w:numId w:val="25"/>
        </w:numPr>
        <w:rPr>
          <w:rFonts w:cs="Arial"/>
        </w:rPr>
      </w:pPr>
      <w:r w:rsidRPr="00E506B2">
        <w:rPr>
          <w:rFonts w:cs="Arial"/>
        </w:rPr>
        <w:t xml:space="preserve">les informations sur la situation du bénéficiaire qui permettent de personnaliser la prestation </w:t>
      </w:r>
    </w:p>
    <w:p w:rsidR="00800784" w:rsidRPr="00E506B2" w:rsidRDefault="00800784" w:rsidP="00800784">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800784" w:rsidRPr="00E506B2" w:rsidRDefault="00800784" w:rsidP="00800784">
      <w:pPr>
        <w:rPr>
          <w:rFonts w:cs="Arial"/>
        </w:rPr>
      </w:pPr>
    </w:p>
    <w:p w:rsidR="007C6711" w:rsidRPr="00E506B2" w:rsidRDefault="007C6711" w:rsidP="00800784">
      <w:pPr>
        <w:rPr>
          <w:rFonts w:cs="Arial"/>
        </w:rPr>
      </w:pPr>
    </w:p>
    <w:p w:rsidR="00800784" w:rsidRPr="00E506B2" w:rsidRDefault="00800784" w:rsidP="00800784">
      <w:pPr>
        <w:rPr>
          <w:rFonts w:cs="Arial"/>
        </w:rPr>
      </w:pPr>
      <w:r w:rsidRPr="00E506B2">
        <w:rPr>
          <w:rFonts w:cs="Arial"/>
        </w:rPr>
        <w:t xml:space="preserve">Ces informations sont-elles transmises ? </w:t>
      </w:r>
    </w:p>
    <w:p w:rsidR="00800784" w:rsidRPr="00E506B2" w:rsidRDefault="00800784" w:rsidP="00800784">
      <w:pPr>
        <w:rPr>
          <w:rFonts w:cs="Arial"/>
        </w:rPr>
      </w:pPr>
    </w:p>
    <w:p w:rsidR="00800784" w:rsidRPr="00E506B2" w:rsidRDefault="00800784" w:rsidP="00800784">
      <w:pPr>
        <w:pStyle w:val="Paragraphedeliste"/>
        <w:rPr>
          <w:rFonts w:cs="Arial"/>
          <w:bCs/>
          <w:iCs/>
        </w:rPr>
      </w:pPr>
      <w:r w:rsidRPr="00E506B2">
        <w:rPr>
          <w:rFonts w:cs="Arial"/>
        </w:rPr>
        <w:t xml:space="preserve">Par écrit : </w:t>
      </w:r>
      <w:r w:rsidRPr="00E506B2">
        <w:rPr>
          <w:rFonts w:cs="Arial"/>
        </w:rPr>
        <w:tab/>
      </w: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800784" w:rsidRPr="00E506B2" w:rsidRDefault="00800784" w:rsidP="00800784">
      <w:pPr>
        <w:pStyle w:val="Paragraphedeliste"/>
        <w:rPr>
          <w:rFonts w:cs="Arial"/>
          <w:bCs/>
          <w:iCs/>
        </w:rPr>
      </w:pPr>
    </w:p>
    <w:p w:rsidR="00800784" w:rsidRPr="00E506B2" w:rsidRDefault="00800784" w:rsidP="00800784">
      <w:pPr>
        <w:pStyle w:val="Paragraphedeliste"/>
        <w:rPr>
          <w:rFonts w:cs="Arial"/>
          <w:bCs/>
          <w:iCs/>
        </w:rPr>
      </w:pPr>
      <w:r w:rsidRPr="00E506B2">
        <w:rPr>
          <w:rFonts w:cs="Arial"/>
        </w:rPr>
        <w:t xml:space="preserve">Par oral : </w:t>
      </w:r>
      <w:r w:rsidRPr="00E506B2">
        <w:rPr>
          <w:rFonts w:cs="Arial"/>
        </w:rPr>
        <w:tab/>
      </w: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800784" w:rsidRPr="00E506B2" w:rsidRDefault="00800784" w:rsidP="00800784">
      <w:pPr>
        <w:pStyle w:val="Paragraphedeliste"/>
        <w:rPr>
          <w:rFonts w:cs="Arial"/>
          <w:bCs/>
          <w:iCs/>
        </w:rPr>
      </w:pPr>
    </w:p>
    <w:p w:rsidR="00800784" w:rsidRPr="00E506B2" w:rsidRDefault="00800784" w:rsidP="00800784">
      <w:pPr>
        <w:rPr>
          <w:rFonts w:cs="Arial"/>
        </w:rPr>
      </w:pPr>
      <w:r w:rsidRPr="00E506B2">
        <w:rPr>
          <w:rFonts w:cs="Arial"/>
        </w:rPr>
        <w:t>Vérifiez-vous la bonne compréhension du protocole d’intervention ?</w:t>
      </w:r>
    </w:p>
    <w:p w:rsidR="00800784" w:rsidRPr="00E506B2" w:rsidRDefault="00800784" w:rsidP="00800784">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800784" w:rsidRPr="00E506B2" w:rsidRDefault="00800784" w:rsidP="00800784">
      <w:pPr>
        <w:pStyle w:val="Paragraphedeliste"/>
        <w:rPr>
          <w:rFonts w:cs="Arial"/>
          <w:bCs/>
          <w:iCs/>
        </w:rPr>
      </w:pPr>
    </w:p>
    <w:p w:rsidR="00800784" w:rsidRPr="00E506B2" w:rsidRDefault="00800784" w:rsidP="00800784">
      <w:pPr>
        <w:rPr>
          <w:rFonts w:cs="Arial"/>
          <w:bCs/>
          <w:iCs/>
        </w:rPr>
      </w:pPr>
      <w:r w:rsidRPr="00E506B2">
        <w:rPr>
          <w:rFonts w:cs="Arial"/>
          <w:bCs/>
          <w:iCs/>
        </w:rPr>
        <w:t xml:space="preserve">Si oui, par quel moyen ? </w:t>
      </w:r>
      <w:r w:rsidRPr="00E506B2">
        <w:t>:</w:t>
      </w:r>
      <w:r w:rsidRPr="00E506B2">
        <w:tab/>
      </w:r>
      <w:sdt>
        <w:sdtPr>
          <w:rPr>
            <w:rStyle w:val="CharacterStyle12"/>
            <w:szCs w:val="22"/>
          </w:rPr>
          <w:id w:val="1332490554"/>
          <w:placeholder>
            <w:docPart w:val="7A87A216048449F3A82D5E03A9A38947"/>
          </w:placeholder>
          <w:showingPlcHdr/>
        </w:sdtPr>
        <w:sdtEndPr>
          <w:rPr>
            <w:rStyle w:val="CharacterStyle12"/>
          </w:rPr>
        </w:sdtEndPr>
        <w:sdtContent>
          <w:r w:rsidRPr="00E506B2">
            <w:rPr>
              <w:rStyle w:val="Textedelespacerserv"/>
              <w:color w:val="auto"/>
            </w:rPr>
            <w:t>Cliquez ici pour taper du texte.</w:t>
          </w:r>
        </w:sdtContent>
      </w:sdt>
    </w:p>
    <w:p w:rsidR="00800784" w:rsidRPr="00E506B2" w:rsidRDefault="00800784" w:rsidP="00800784">
      <w:pPr>
        <w:rPr>
          <w:rFonts w:cs="Arial"/>
        </w:rPr>
      </w:pPr>
    </w:p>
    <w:p w:rsidR="00800784" w:rsidRPr="00E506B2" w:rsidRDefault="00800784" w:rsidP="00BC4338">
      <w:pPr>
        <w:pStyle w:val="CORPSDETEXTE"/>
        <w:rPr>
          <w:highlight w:val="lightGray"/>
        </w:rPr>
      </w:pPr>
    </w:p>
    <w:p w:rsidR="00137293" w:rsidRPr="00E506B2" w:rsidRDefault="00AA062F" w:rsidP="00AA062F">
      <w:pPr>
        <w:pStyle w:val="Titre5"/>
      </w:pPr>
      <w:r w:rsidRPr="00E506B2">
        <w:t>I</w:t>
      </w:r>
      <w:r w:rsidR="00137293" w:rsidRPr="00E506B2">
        <w:t>dentification des intervenants</w:t>
      </w:r>
    </w:p>
    <w:p w:rsidR="00060F99" w:rsidRPr="00E506B2" w:rsidRDefault="00060F99" w:rsidP="00060F99">
      <w:pPr>
        <w:ind w:left="708" w:firstLine="708"/>
        <w:rPr>
          <w:rFonts w:cs="Arial"/>
          <w:i/>
        </w:rPr>
      </w:pPr>
      <w:r w:rsidRPr="00E506B2">
        <w:rPr>
          <w:rFonts w:cs="Arial"/>
          <w:i/>
        </w:rPr>
        <w:t xml:space="preserve">  (Point 4.4.1 du cahier des charges)</w:t>
      </w:r>
    </w:p>
    <w:p w:rsidR="00060F99" w:rsidRPr="00E506B2" w:rsidRDefault="00060F99" w:rsidP="00060F99">
      <w:pPr>
        <w:rPr>
          <w:rFonts w:cs="Arial"/>
        </w:rPr>
      </w:pPr>
    </w:p>
    <w:p w:rsidR="00060F99" w:rsidRPr="00E506B2" w:rsidRDefault="00060F99" w:rsidP="00060F99">
      <w:pPr>
        <w:rPr>
          <w:rFonts w:cs="Arial"/>
        </w:rPr>
      </w:pPr>
      <w:r w:rsidRPr="00E506B2">
        <w:rPr>
          <w:rFonts w:cs="Arial"/>
        </w:rPr>
        <w:t>Organisez-vous une présentation systématique des intervenants au bénéficiaire ?</w:t>
      </w:r>
    </w:p>
    <w:p w:rsidR="00060F99" w:rsidRPr="00E506B2" w:rsidRDefault="00060F99" w:rsidP="00060F99">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060F99" w:rsidRPr="00E506B2" w:rsidRDefault="00060F99" w:rsidP="00060F99">
      <w:pPr>
        <w:rPr>
          <w:rFonts w:cs="Arial"/>
        </w:rPr>
      </w:pPr>
    </w:p>
    <w:p w:rsidR="00060F99" w:rsidRPr="00E506B2" w:rsidRDefault="00060F99" w:rsidP="00060F99">
      <w:pPr>
        <w:rPr>
          <w:rFonts w:cs="Arial"/>
        </w:rPr>
      </w:pPr>
      <w:r w:rsidRPr="00E506B2">
        <w:rPr>
          <w:rFonts w:cs="Arial"/>
        </w:rPr>
        <w:t>Informez-vous le bénéficiaire de l’identité des intervenants ?</w:t>
      </w:r>
    </w:p>
    <w:p w:rsidR="00060F99" w:rsidRPr="00E506B2" w:rsidRDefault="00060F99" w:rsidP="00060F99">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060F99" w:rsidRPr="00E506B2" w:rsidRDefault="00060F99" w:rsidP="00060F99">
      <w:pPr>
        <w:rPr>
          <w:rFonts w:cs="Arial"/>
        </w:rPr>
      </w:pPr>
    </w:p>
    <w:p w:rsidR="00060F99" w:rsidRPr="00E506B2" w:rsidRDefault="00060F99" w:rsidP="00060F99">
      <w:r w:rsidRPr="00E506B2">
        <w:rPr>
          <w:rFonts w:cs="Arial"/>
          <w:bCs/>
          <w:iCs/>
        </w:rPr>
        <w:t xml:space="preserve">Si oui, par quels moyens le bénéficiaire peut-il identifier l’intervenant (badge, tenue,…) ? </w:t>
      </w:r>
      <w:r w:rsidRPr="00E506B2">
        <w:t>:</w:t>
      </w:r>
    </w:p>
    <w:p w:rsidR="00060F99" w:rsidRPr="00E506B2" w:rsidRDefault="0098412D" w:rsidP="00060F99">
      <w:pPr>
        <w:rPr>
          <w:rStyle w:val="CharacterStyle12"/>
          <w:szCs w:val="22"/>
        </w:rPr>
      </w:pPr>
      <w:sdt>
        <w:sdtPr>
          <w:rPr>
            <w:rStyle w:val="CharacterStyle12"/>
            <w:szCs w:val="22"/>
          </w:rPr>
          <w:id w:val="1461849772"/>
          <w:placeholder>
            <w:docPart w:val="36DADE3934B64F048D1975CC95D5767A"/>
          </w:placeholder>
          <w:showingPlcHdr/>
        </w:sdtPr>
        <w:sdtEndPr>
          <w:rPr>
            <w:rStyle w:val="CharacterStyle12"/>
          </w:rPr>
        </w:sdtEndPr>
        <w:sdtContent>
          <w:r w:rsidR="00060F99" w:rsidRPr="00E506B2">
            <w:rPr>
              <w:rStyle w:val="Textedelespacerserv"/>
              <w:color w:val="auto"/>
            </w:rPr>
            <w:t>Cliquez ici pour taper du texte.</w:t>
          </w:r>
        </w:sdtContent>
      </w:sdt>
    </w:p>
    <w:p w:rsidR="00060F99" w:rsidRPr="00E506B2" w:rsidRDefault="00060F99" w:rsidP="00060F99">
      <w:pPr>
        <w:rPr>
          <w:rFonts w:cs="Arial"/>
        </w:rPr>
      </w:pPr>
      <w:r w:rsidRPr="00E506B2">
        <w:rPr>
          <w:rFonts w:cs="Arial"/>
        </w:rPr>
        <w:t xml:space="preserve"> </w:t>
      </w:r>
    </w:p>
    <w:p w:rsidR="00060F99" w:rsidRPr="00E506B2" w:rsidRDefault="00060F99" w:rsidP="00060F99">
      <w:pPr>
        <w:rPr>
          <w:rFonts w:cs="Arial"/>
        </w:rPr>
      </w:pPr>
      <w:r w:rsidRPr="00E506B2">
        <w:rPr>
          <w:rFonts w:cs="Arial"/>
        </w:rPr>
        <w:t>Informez-vous le bénéficiaire de l’identité des remplaçants ?</w:t>
      </w:r>
    </w:p>
    <w:p w:rsidR="00060F99" w:rsidRPr="00E506B2" w:rsidRDefault="00060F99" w:rsidP="00060F99">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060F99" w:rsidRPr="00E506B2" w:rsidRDefault="00060F99" w:rsidP="00060F99">
      <w:pPr>
        <w:rPr>
          <w:rFonts w:cs="Arial"/>
        </w:rPr>
      </w:pPr>
    </w:p>
    <w:p w:rsidR="00060F99" w:rsidRPr="00E506B2" w:rsidRDefault="00060F99" w:rsidP="00060F99">
      <w:pPr>
        <w:rPr>
          <w:rStyle w:val="CharacterStyle12"/>
          <w:szCs w:val="22"/>
        </w:rPr>
      </w:pPr>
      <w:r w:rsidRPr="00E506B2">
        <w:rPr>
          <w:rFonts w:cs="Arial"/>
          <w:bCs/>
          <w:iCs/>
        </w:rPr>
        <w:t xml:space="preserve">Si oui, par quels moyens ? </w:t>
      </w:r>
      <w:r w:rsidRPr="00E506B2">
        <w:t>:</w:t>
      </w:r>
      <w:r w:rsidRPr="00E506B2">
        <w:tab/>
      </w:r>
      <w:sdt>
        <w:sdtPr>
          <w:rPr>
            <w:rStyle w:val="CharacterStyle12"/>
            <w:szCs w:val="22"/>
          </w:rPr>
          <w:id w:val="1943959093"/>
          <w:placeholder>
            <w:docPart w:val="1B2ACC344F4C470ABCB2408032CCFD35"/>
          </w:placeholder>
          <w:showingPlcHdr/>
        </w:sdtPr>
        <w:sdtEndPr>
          <w:rPr>
            <w:rStyle w:val="CharacterStyle12"/>
          </w:rPr>
        </w:sdtEndPr>
        <w:sdtContent>
          <w:r w:rsidRPr="00E506B2">
            <w:rPr>
              <w:rStyle w:val="Textedelespacerserv"/>
              <w:color w:val="auto"/>
            </w:rPr>
            <w:t>Cliquez ici pour taper du texte.</w:t>
          </w:r>
        </w:sdtContent>
      </w:sdt>
    </w:p>
    <w:p w:rsidR="00060F99" w:rsidRPr="00E506B2" w:rsidRDefault="00060F99" w:rsidP="00060F99">
      <w:pPr>
        <w:rPr>
          <w:rFonts w:cs="Arial"/>
        </w:rPr>
      </w:pPr>
    </w:p>
    <w:p w:rsidR="00137293" w:rsidRDefault="00137293" w:rsidP="00BC4338">
      <w:pPr>
        <w:pStyle w:val="CORPSDETEXTE"/>
      </w:pPr>
    </w:p>
    <w:p w:rsidR="00AB78DC" w:rsidRPr="00E506B2" w:rsidRDefault="00AB78DC" w:rsidP="00BC4338">
      <w:pPr>
        <w:pStyle w:val="CORPSDETEXTE"/>
      </w:pPr>
    </w:p>
    <w:p w:rsidR="00137293" w:rsidRPr="00E506B2" w:rsidRDefault="00137293" w:rsidP="00AA062F">
      <w:pPr>
        <w:pStyle w:val="Titre5"/>
      </w:pPr>
      <w:r w:rsidRPr="00E506B2">
        <w:t>Un livret d’accueil, une information sur les droits et libertés individuels</w:t>
      </w:r>
    </w:p>
    <w:p w:rsidR="00B9630C" w:rsidRPr="00E506B2" w:rsidRDefault="00B9630C" w:rsidP="00B9630C">
      <w:pPr>
        <w:ind w:left="708" w:firstLine="708"/>
        <w:rPr>
          <w:rFonts w:cs="Arial"/>
          <w:i/>
        </w:rPr>
      </w:pPr>
      <w:r w:rsidRPr="00E506B2">
        <w:rPr>
          <w:rFonts w:cs="Arial"/>
          <w:i/>
        </w:rPr>
        <w:t xml:space="preserve">  (Point 4.3.1 du cahier des charges)</w:t>
      </w:r>
    </w:p>
    <w:p w:rsidR="00B9630C" w:rsidRPr="00E506B2" w:rsidRDefault="00B9630C" w:rsidP="00B9630C">
      <w:pPr>
        <w:rPr>
          <w:rFonts w:cs="Arial"/>
        </w:rPr>
      </w:pPr>
    </w:p>
    <w:p w:rsidR="00B9630C" w:rsidRPr="00E506B2" w:rsidRDefault="00B9630C" w:rsidP="00B9630C">
      <w:pPr>
        <w:rPr>
          <w:rFonts w:cs="Arial"/>
        </w:rPr>
      </w:pPr>
      <w:r w:rsidRPr="00E506B2">
        <w:rPr>
          <w:rFonts w:cs="Arial"/>
        </w:rPr>
        <w:t>Remettez-vous un livret d’accueil, sous forme papier, à de vos bénéficiaires ou à leurs représentants      légaux ?</w:t>
      </w:r>
    </w:p>
    <w:p w:rsidR="00B9630C" w:rsidRPr="00E506B2" w:rsidRDefault="00B9630C" w:rsidP="00B9630C">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9630C" w:rsidRPr="00E506B2" w:rsidRDefault="00B9630C" w:rsidP="00B9630C">
      <w:pPr>
        <w:rPr>
          <w:rFonts w:cs="Arial"/>
        </w:rPr>
      </w:pPr>
    </w:p>
    <w:p w:rsidR="00B9630C" w:rsidRPr="00E506B2" w:rsidRDefault="00B9630C" w:rsidP="00B9630C">
      <w:pPr>
        <w:rPr>
          <w:rFonts w:cs="Arial"/>
        </w:rPr>
      </w:pPr>
      <w:r w:rsidRPr="00E506B2">
        <w:rPr>
          <w:rFonts w:cs="Arial"/>
        </w:rPr>
        <w:t xml:space="preserve">Comporte-t-il toutes les mentions prévues au point 4.3.1 du cahier des charges ? </w:t>
      </w:r>
    </w:p>
    <w:p w:rsidR="00B9630C" w:rsidRPr="00E506B2" w:rsidRDefault="00B9630C" w:rsidP="00B9630C">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9630C" w:rsidRPr="00E506B2" w:rsidRDefault="00B9630C" w:rsidP="00B9630C">
      <w:pPr>
        <w:pStyle w:val="Paragraphedeliste"/>
        <w:ind w:left="1428" w:firstLine="696"/>
        <w:rPr>
          <w:rFonts w:cs="Arial"/>
        </w:rPr>
      </w:pPr>
    </w:p>
    <w:p w:rsidR="00B9630C" w:rsidRPr="00DA4EBE" w:rsidRDefault="00B9630C" w:rsidP="00B9630C">
      <w:pPr>
        <w:keepNext/>
        <w:keepLines/>
        <w:rPr>
          <w:rFonts w:cs="Arial"/>
        </w:rPr>
      </w:pPr>
      <w:r w:rsidRPr="00DA4EBE">
        <w:rPr>
          <w:rFonts w:cs="Arial"/>
        </w:rPr>
        <w:lastRenderedPageBreak/>
        <w:t>Le livret d’accueil doit contenir, au minimum, les informations suivantes :</w:t>
      </w:r>
    </w:p>
    <w:p w:rsidR="00B9630C" w:rsidRPr="00DA4EBE" w:rsidRDefault="00B9630C" w:rsidP="00B9630C">
      <w:pPr>
        <w:pStyle w:val="Paragraphedeliste"/>
        <w:keepNext/>
        <w:keepLines/>
        <w:numPr>
          <w:ilvl w:val="0"/>
          <w:numId w:val="26"/>
        </w:numPr>
        <w:rPr>
          <w:rFonts w:cs="Arial"/>
        </w:rPr>
      </w:pPr>
      <w:r w:rsidRPr="00DA4EBE">
        <w:rPr>
          <w:rFonts w:cs="Arial"/>
        </w:rPr>
        <w:t>le nom, le statut, les coordonnées de la personne morale, et la référence d'autorisation ;</w:t>
      </w:r>
    </w:p>
    <w:p w:rsidR="00B9630C" w:rsidRPr="00DA4EBE" w:rsidRDefault="00B9630C" w:rsidP="00B9630C">
      <w:pPr>
        <w:pStyle w:val="Paragraphedeliste"/>
        <w:keepNext/>
        <w:keepLines/>
        <w:numPr>
          <w:ilvl w:val="0"/>
          <w:numId w:val="26"/>
        </w:numPr>
        <w:rPr>
          <w:rFonts w:cs="Arial"/>
        </w:rPr>
      </w:pPr>
      <w:r w:rsidRPr="00DA4EBE">
        <w:rPr>
          <w:rFonts w:cs="Arial"/>
        </w:rPr>
        <w:t>les coordonnées du ou des lieux d'accueil, les jours et les heures d'ouverture ;</w:t>
      </w:r>
    </w:p>
    <w:p w:rsidR="00B9630C" w:rsidRPr="00DA4EBE" w:rsidRDefault="00B9630C" w:rsidP="00B9630C">
      <w:pPr>
        <w:pStyle w:val="Paragraphedeliste"/>
        <w:keepNext/>
        <w:keepLines/>
        <w:numPr>
          <w:ilvl w:val="0"/>
          <w:numId w:val="26"/>
        </w:numPr>
        <w:rPr>
          <w:rFonts w:cs="Arial"/>
        </w:rPr>
      </w:pPr>
      <w:r w:rsidRPr="00DA4EBE">
        <w:rPr>
          <w:rFonts w:cs="Arial"/>
        </w:rPr>
        <w:t>les principales prestations proposées, leurs tarifs avant déduction d'aide et les conventionnements ;</w:t>
      </w:r>
    </w:p>
    <w:p w:rsidR="00B9630C" w:rsidRPr="00DA4EBE" w:rsidRDefault="00B9630C" w:rsidP="00B9630C">
      <w:pPr>
        <w:pStyle w:val="Paragraphedeliste"/>
        <w:keepNext/>
        <w:keepLines/>
        <w:numPr>
          <w:ilvl w:val="0"/>
          <w:numId w:val="26"/>
        </w:numPr>
        <w:rPr>
          <w:rFonts w:cs="Arial"/>
        </w:rPr>
      </w:pPr>
      <w:r w:rsidRPr="00DA4EBE">
        <w:rPr>
          <w:rFonts w:cs="Arial"/>
        </w:rPr>
        <w:t>les périodes d'intervention et les conditions générales de remplacement des intervenants en cas d'absence ;</w:t>
      </w:r>
    </w:p>
    <w:p w:rsidR="00B9630C" w:rsidRPr="00DA4EBE" w:rsidRDefault="00B9630C" w:rsidP="00B9630C">
      <w:pPr>
        <w:pStyle w:val="Paragraphedeliste"/>
        <w:keepNext/>
        <w:keepLines/>
        <w:numPr>
          <w:ilvl w:val="0"/>
          <w:numId w:val="26"/>
        </w:numPr>
        <w:rPr>
          <w:rFonts w:cs="Arial"/>
        </w:rPr>
      </w:pPr>
      <w:r w:rsidRPr="00DA4EBE">
        <w:rPr>
          <w:rFonts w:cs="Arial"/>
        </w:rPr>
        <w:t>les recours possibles en cas de litige à une procédure de médiation conventionnelle ou à tout autre mode alternatif de règlement des différends, en application des dispositions de l’article L.133-4 du Code de la consommation et, pour les prestations destinées aux personnes âgées, aux personnes handicapées ou aux familles fragiles, la liste des personnes qualifiées prévue à l'article L.311-5 du code de l'action sociale et des familles à laquelle la personne accompagnée peut avoir recours en cas de conflit ;</w:t>
      </w:r>
    </w:p>
    <w:p w:rsidR="00B9630C" w:rsidRPr="00DA4EBE" w:rsidRDefault="00B9630C" w:rsidP="00B9630C">
      <w:pPr>
        <w:pStyle w:val="Paragraphedeliste"/>
        <w:keepNext/>
        <w:keepLines/>
        <w:numPr>
          <w:ilvl w:val="0"/>
          <w:numId w:val="26"/>
        </w:numPr>
        <w:rPr>
          <w:rFonts w:cs="Arial"/>
        </w:rPr>
      </w:pPr>
      <w:r w:rsidRPr="00DA4EBE">
        <w:rPr>
          <w:rFonts w:cs="Arial"/>
        </w:rPr>
        <w:t>la possibilité de recourir à une personne de confiance en application des dispositions de l’article L.311-5-1 du Code de l’action sociale et des familles, au cas où la personne accompagnée rencontre des difficultés dans la connaissance et la compréhension de ses droits, ou si elle le souhaite, pour l’accompagner dans ses démarches ;</w:t>
      </w:r>
    </w:p>
    <w:p w:rsidR="00B9630C" w:rsidRPr="00DA4EBE" w:rsidRDefault="00B9630C" w:rsidP="00B9630C">
      <w:pPr>
        <w:pStyle w:val="Paragraphedeliste"/>
        <w:keepNext/>
        <w:keepLines/>
        <w:numPr>
          <w:ilvl w:val="0"/>
          <w:numId w:val="26"/>
        </w:numPr>
        <w:rPr>
          <w:rFonts w:cs="Arial"/>
        </w:rPr>
      </w:pPr>
      <w:r w:rsidRPr="00DA4EBE">
        <w:rPr>
          <w:rFonts w:cs="Arial"/>
        </w:rPr>
        <w:t>les coordonnées des services du Président du Département de Saône-et-Loire.</w:t>
      </w:r>
    </w:p>
    <w:p w:rsidR="00B9630C" w:rsidRPr="00E506B2" w:rsidRDefault="00B9630C" w:rsidP="00B9630C">
      <w:pPr>
        <w:keepNext/>
        <w:keepLines/>
        <w:rPr>
          <w:rFonts w:cs="Arial"/>
        </w:rPr>
      </w:pPr>
    </w:p>
    <w:p w:rsidR="00B9630C" w:rsidRPr="00E506B2" w:rsidRDefault="00B9630C" w:rsidP="00B9630C">
      <w:pPr>
        <w:keepNext/>
        <w:keepLines/>
        <w:rPr>
          <w:rFonts w:cs="Arial"/>
          <w:i/>
        </w:rPr>
      </w:pPr>
      <w:r w:rsidRPr="00934F8E">
        <w:rPr>
          <w:rFonts w:cs="Arial"/>
        </w:rPr>
        <w:t>Les tarifs des prestations proposées avant déduction d'aide et les conventionnements peuvent figurer dans un document annexe joint au livret d'accueil à condition que celui-ci précise que ce document est remis avec le livret</w:t>
      </w:r>
      <w:r w:rsidRPr="00E506B2">
        <w:rPr>
          <w:rFonts w:cs="Arial"/>
          <w:i/>
        </w:rPr>
        <w:t>.</w:t>
      </w:r>
    </w:p>
    <w:p w:rsidR="00B9630C" w:rsidRPr="00E506B2" w:rsidRDefault="00B9630C" w:rsidP="00B9630C">
      <w:pPr>
        <w:keepNext/>
        <w:keepLines/>
        <w:rPr>
          <w:rFonts w:cs="Arial"/>
          <w:i/>
        </w:rPr>
      </w:pPr>
    </w:p>
    <w:p w:rsidR="00B9630C" w:rsidRPr="00B751C6" w:rsidRDefault="00B9630C" w:rsidP="00B9630C">
      <w:pPr>
        <w:keepNext/>
        <w:keepLines/>
        <w:rPr>
          <w:rFonts w:cs="Arial"/>
        </w:rPr>
      </w:pPr>
      <w:r w:rsidRPr="00B751C6">
        <w:rPr>
          <w:rFonts w:cs="Arial"/>
        </w:rPr>
        <w:t>Sont annexés au livret d’accueil :</w:t>
      </w:r>
    </w:p>
    <w:p w:rsidR="00B9630C" w:rsidRPr="00B751C6" w:rsidRDefault="00B9630C" w:rsidP="00B9630C">
      <w:pPr>
        <w:pStyle w:val="Paragraphedeliste"/>
        <w:keepNext/>
        <w:keepLines/>
        <w:numPr>
          <w:ilvl w:val="0"/>
          <w:numId w:val="26"/>
        </w:numPr>
        <w:rPr>
          <w:rFonts w:cs="Arial"/>
        </w:rPr>
      </w:pPr>
      <w:r w:rsidRPr="00B751C6">
        <w:rPr>
          <w:rFonts w:cs="Arial"/>
        </w:rPr>
        <w:t>La Charte des droits et libertés de la personne accompagnée ;</w:t>
      </w:r>
    </w:p>
    <w:p w:rsidR="00B9630C" w:rsidRPr="00B751C6" w:rsidRDefault="00B9630C" w:rsidP="00B9630C">
      <w:pPr>
        <w:pStyle w:val="Paragraphedeliste"/>
        <w:keepNext/>
        <w:keepLines/>
        <w:numPr>
          <w:ilvl w:val="0"/>
          <w:numId w:val="26"/>
        </w:numPr>
        <w:rPr>
          <w:rFonts w:cs="Arial"/>
        </w:rPr>
      </w:pPr>
      <w:r w:rsidRPr="00B751C6">
        <w:rPr>
          <w:rFonts w:cs="Arial"/>
        </w:rPr>
        <w:t>Le règlement de fonctionnement ;</w:t>
      </w:r>
    </w:p>
    <w:p w:rsidR="00B9630C" w:rsidRPr="00B751C6" w:rsidRDefault="00B9630C" w:rsidP="00B9630C">
      <w:pPr>
        <w:pStyle w:val="Paragraphedeliste"/>
        <w:keepNext/>
        <w:keepLines/>
        <w:numPr>
          <w:ilvl w:val="0"/>
          <w:numId w:val="26"/>
        </w:numPr>
        <w:rPr>
          <w:rFonts w:cs="Arial"/>
        </w:rPr>
      </w:pPr>
      <w:r w:rsidRPr="00B751C6">
        <w:rPr>
          <w:rFonts w:cs="Arial"/>
        </w:rPr>
        <w:t xml:space="preserve">La liste des personnes qualifiées établie par le représentant de l’Etat et le Président du </w:t>
      </w:r>
      <w:r w:rsidR="00224FDC" w:rsidRPr="00B751C6">
        <w:rPr>
          <w:rFonts w:cs="Arial"/>
        </w:rPr>
        <w:t>Département de Saône-et-Loire ;</w:t>
      </w:r>
    </w:p>
    <w:p w:rsidR="00B9630C" w:rsidRPr="00B751C6" w:rsidRDefault="00B9630C" w:rsidP="00B9630C">
      <w:pPr>
        <w:pStyle w:val="Paragraphedeliste"/>
        <w:keepNext/>
        <w:keepLines/>
        <w:numPr>
          <w:ilvl w:val="0"/>
          <w:numId w:val="26"/>
        </w:numPr>
        <w:rPr>
          <w:rFonts w:cs="Arial"/>
        </w:rPr>
      </w:pPr>
      <w:r w:rsidRPr="00B751C6">
        <w:rPr>
          <w:rFonts w:cs="Arial"/>
        </w:rPr>
        <w:t>Le formulaire de désignation d’une personne de confiance, si celle-ci n’a pas été désignée.</w:t>
      </w:r>
    </w:p>
    <w:p w:rsidR="00B9630C" w:rsidRPr="00E506B2" w:rsidRDefault="00B9630C" w:rsidP="00B9630C">
      <w:pPr>
        <w:rPr>
          <w:rFonts w:cs="Arial"/>
        </w:rPr>
      </w:pPr>
    </w:p>
    <w:p w:rsidR="00B9630C" w:rsidRPr="00E506B2" w:rsidRDefault="00B9630C" w:rsidP="00B9630C">
      <w:pPr>
        <w:rPr>
          <w:rFonts w:cs="Arial"/>
          <w:b/>
        </w:rPr>
      </w:pPr>
      <w:r w:rsidRPr="00E506B2">
        <w:rPr>
          <w:rFonts w:cs="Arial"/>
          <w:b/>
          <w:i/>
        </w:rPr>
        <w:t>Joindre un exemplaire du livret d’accueil</w:t>
      </w:r>
      <w:r w:rsidR="009C16A7" w:rsidRPr="00E506B2">
        <w:rPr>
          <w:rFonts w:cs="Arial"/>
          <w:b/>
          <w:i/>
        </w:rPr>
        <w:t xml:space="preserve"> et des pièces qui y sont annexées.</w:t>
      </w:r>
    </w:p>
    <w:p w:rsidR="00B9630C" w:rsidRPr="00E506B2" w:rsidRDefault="00B9630C" w:rsidP="00BC4338">
      <w:pPr>
        <w:pStyle w:val="CORPSDETEXTE"/>
        <w:rPr>
          <w:highlight w:val="lightGray"/>
        </w:rPr>
      </w:pPr>
    </w:p>
    <w:p w:rsidR="00892FEC" w:rsidRPr="00E506B2" w:rsidRDefault="00892FEC" w:rsidP="00BC4338">
      <w:pPr>
        <w:pStyle w:val="CORPSDETEXTE"/>
        <w:rPr>
          <w:highlight w:val="lightGray"/>
        </w:rPr>
      </w:pPr>
    </w:p>
    <w:p w:rsidR="00137293" w:rsidRPr="00E506B2" w:rsidRDefault="00137293" w:rsidP="00BC2B74">
      <w:pPr>
        <w:pStyle w:val="Titre3"/>
        <w:rPr>
          <w:color w:val="auto"/>
        </w:rPr>
      </w:pPr>
      <w:bookmarkStart w:id="16" w:name="_Toc81819840"/>
      <w:r w:rsidRPr="00E506B2">
        <w:rPr>
          <w:color w:val="auto"/>
        </w:rPr>
        <w:t>Organisation et fonctionnement interne du service d’aide et d’accompagnement à domicile</w:t>
      </w:r>
      <w:bookmarkEnd w:id="16"/>
    </w:p>
    <w:p w:rsidR="00137293" w:rsidRPr="00E506B2" w:rsidRDefault="00137293" w:rsidP="00BC4338">
      <w:pPr>
        <w:pStyle w:val="CORPSDETEXTE"/>
      </w:pPr>
    </w:p>
    <w:p w:rsidR="00137293" w:rsidRPr="00E506B2" w:rsidRDefault="00807270" w:rsidP="00F92C80">
      <w:pPr>
        <w:pStyle w:val="Titre4"/>
        <w:numPr>
          <w:ilvl w:val="0"/>
          <w:numId w:val="14"/>
        </w:numPr>
        <w:rPr>
          <w:color w:val="auto"/>
        </w:rPr>
      </w:pPr>
      <w:r w:rsidRPr="00E506B2">
        <w:rPr>
          <w:color w:val="auto"/>
        </w:rPr>
        <w:t>Organisation, management et coordination</w:t>
      </w:r>
    </w:p>
    <w:p w:rsidR="00137293" w:rsidRPr="00E506B2" w:rsidRDefault="00137293" w:rsidP="00BC4338">
      <w:pPr>
        <w:pStyle w:val="CORPSDETEXTE"/>
      </w:pPr>
    </w:p>
    <w:p w:rsidR="00137293" w:rsidRPr="00E506B2" w:rsidRDefault="00137293" w:rsidP="00F92C80">
      <w:pPr>
        <w:pStyle w:val="Titre5"/>
        <w:numPr>
          <w:ilvl w:val="0"/>
          <w:numId w:val="6"/>
        </w:numPr>
      </w:pPr>
      <w:r w:rsidRPr="00E506B2">
        <w:t>Modalités d’organisation, d’encadrement et de coordination des interventions</w:t>
      </w:r>
    </w:p>
    <w:p w:rsidR="00B57593" w:rsidRPr="00E506B2" w:rsidRDefault="00B57593" w:rsidP="00B57593">
      <w:pPr>
        <w:ind w:left="708" w:firstLine="708"/>
        <w:rPr>
          <w:rFonts w:cs="Arial"/>
          <w:i/>
        </w:rPr>
      </w:pPr>
      <w:r w:rsidRPr="00E506B2">
        <w:rPr>
          <w:rFonts w:cs="Arial"/>
          <w:i/>
        </w:rPr>
        <w:t xml:space="preserve">  (Points 3.5, 4.3.4, 4.4.3, 4.5.3, 5.3.2 et 5.3.3 du cahier des charges)</w:t>
      </w:r>
    </w:p>
    <w:p w:rsidR="00B57593" w:rsidRPr="00E506B2" w:rsidRDefault="00B57593" w:rsidP="00B57593">
      <w:pPr>
        <w:rPr>
          <w:rFonts w:cs="Arial"/>
        </w:rPr>
      </w:pPr>
    </w:p>
    <w:p w:rsidR="00B57593" w:rsidRPr="00E506B2" w:rsidRDefault="00B57593" w:rsidP="00B57593">
      <w:pPr>
        <w:rPr>
          <w:rFonts w:cs="Arial"/>
        </w:rPr>
      </w:pPr>
      <w:r w:rsidRPr="00E506B2">
        <w:rPr>
          <w:rFonts w:cs="Arial"/>
        </w:rPr>
        <w:t>Avez-vous des référentiels ou des pratiques d’intervention formalisées ?</w:t>
      </w:r>
    </w:p>
    <w:p w:rsidR="00B57593" w:rsidRPr="00E506B2" w:rsidRDefault="00B57593" w:rsidP="00B71E8C">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57593" w:rsidRPr="00E506B2" w:rsidRDefault="00B57593" w:rsidP="00B57593">
      <w:pPr>
        <w:rPr>
          <w:rFonts w:cs="Arial"/>
        </w:rPr>
      </w:pPr>
    </w:p>
    <w:p w:rsidR="00B57593" w:rsidRPr="00E506B2" w:rsidRDefault="00B57593" w:rsidP="00B57593">
      <w:pPr>
        <w:pStyle w:val="Paragraphedeliste"/>
        <w:numPr>
          <w:ilvl w:val="0"/>
          <w:numId w:val="27"/>
        </w:numPr>
        <w:rPr>
          <w:rFonts w:cs="Arial"/>
        </w:rPr>
      </w:pPr>
      <w:r w:rsidRPr="00E506B2">
        <w:rPr>
          <w:rFonts w:cs="Arial"/>
        </w:rPr>
        <w:t>Fiches de poste ou de fonction détaillées</w:t>
      </w:r>
    </w:p>
    <w:p w:rsidR="00B57593" w:rsidRPr="00E506B2" w:rsidRDefault="00B57593" w:rsidP="00B71E8C">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71E8C" w:rsidRPr="00E506B2" w:rsidRDefault="00B71E8C" w:rsidP="00B57593">
      <w:pPr>
        <w:pStyle w:val="Paragraphedeliste"/>
        <w:rPr>
          <w:rFonts w:cs="Arial"/>
          <w:bCs/>
          <w:iCs/>
        </w:rPr>
      </w:pPr>
    </w:p>
    <w:p w:rsidR="00B57593" w:rsidRPr="00E506B2" w:rsidRDefault="00B57593" w:rsidP="00B57593">
      <w:pPr>
        <w:pStyle w:val="Paragraphedeliste"/>
        <w:numPr>
          <w:ilvl w:val="0"/>
          <w:numId w:val="27"/>
        </w:numPr>
        <w:rPr>
          <w:rFonts w:cs="Arial"/>
        </w:rPr>
      </w:pPr>
      <w:r w:rsidRPr="00E506B2">
        <w:rPr>
          <w:rFonts w:cs="Arial"/>
        </w:rPr>
        <w:t>Référentiel d’intervention (détail des prestations par type de mission)</w:t>
      </w:r>
    </w:p>
    <w:p w:rsidR="00B57593" w:rsidRPr="00E506B2" w:rsidRDefault="00B57593" w:rsidP="00B71E8C">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71E8C" w:rsidRPr="00E506B2" w:rsidRDefault="00B71E8C" w:rsidP="00B71E8C">
      <w:pPr>
        <w:rPr>
          <w:rFonts w:cs="Arial"/>
          <w:bCs/>
          <w:iCs/>
        </w:rPr>
      </w:pPr>
    </w:p>
    <w:p w:rsidR="00B71E8C" w:rsidRPr="00E506B2" w:rsidRDefault="00B71E8C" w:rsidP="00B71E8C">
      <w:pPr>
        <w:pStyle w:val="Paragraphedeliste"/>
        <w:numPr>
          <w:ilvl w:val="0"/>
          <w:numId w:val="27"/>
        </w:numPr>
        <w:rPr>
          <w:rStyle w:val="CharacterStyle12"/>
          <w:szCs w:val="22"/>
        </w:rPr>
      </w:pPr>
      <w:r w:rsidRPr="00E506B2">
        <w:rPr>
          <w:rFonts w:cs="Arial"/>
          <w:bCs/>
          <w:iCs/>
        </w:rPr>
        <w:t xml:space="preserve">Autres, précisez </w:t>
      </w:r>
      <w:r w:rsidRPr="00E506B2">
        <w:t>:</w:t>
      </w:r>
      <w:r w:rsidRPr="00E506B2">
        <w:tab/>
      </w:r>
      <w:sdt>
        <w:sdtPr>
          <w:rPr>
            <w:rStyle w:val="CharacterStyle12"/>
            <w:szCs w:val="22"/>
          </w:rPr>
          <w:id w:val="-1783571877"/>
          <w:placeholder>
            <w:docPart w:val="5410CBA061BE41D48ED74E17E6B08B4F"/>
          </w:placeholder>
          <w:showingPlcHdr/>
        </w:sdtPr>
        <w:sdtEndPr>
          <w:rPr>
            <w:rStyle w:val="CharacterStyle12"/>
          </w:rPr>
        </w:sdtEndPr>
        <w:sdtContent>
          <w:r w:rsidRPr="00E506B2">
            <w:rPr>
              <w:rStyle w:val="Textedelespacerserv"/>
              <w:color w:val="auto"/>
            </w:rPr>
            <w:t>Cliquez ici pour taper du texte.</w:t>
          </w:r>
        </w:sdtContent>
      </w:sdt>
    </w:p>
    <w:p w:rsidR="00B71E8C" w:rsidRPr="00E506B2" w:rsidRDefault="00B71E8C" w:rsidP="00B71E8C">
      <w:pPr>
        <w:rPr>
          <w:rFonts w:cs="Arial"/>
          <w:bCs/>
          <w:iCs/>
        </w:rPr>
      </w:pPr>
    </w:p>
    <w:p w:rsidR="00B57593" w:rsidRPr="00E506B2" w:rsidRDefault="00B57593" w:rsidP="00B57593">
      <w:pPr>
        <w:rPr>
          <w:rFonts w:cs="Arial"/>
        </w:rPr>
      </w:pPr>
    </w:p>
    <w:p w:rsidR="00B57593" w:rsidRPr="00E506B2" w:rsidRDefault="00B57593" w:rsidP="00B57593">
      <w:pPr>
        <w:rPr>
          <w:rFonts w:cs="Arial"/>
        </w:rPr>
      </w:pPr>
      <w:r w:rsidRPr="00E506B2">
        <w:rPr>
          <w:rFonts w:cs="Arial"/>
        </w:rPr>
        <w:t>Organisez-vous des réunions de service avec l’encadrement et les intervenants ?</w:t>
      </w:r>
    </w:p>
    <w:p w:rsidR="00B57593" w:rsidRPr="00E506B2" w:rsidRDefault="00B57593" w:rsidP="00B71E8C">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71E8C" w:rsidRPr="00E506B2" w:rsidRDefault="00B71E8C" w:rsidP="00B57593">
      <w:pPr>
        <w:rPr>
          <w:rFonts w:cs="Arial"/>
        </w:rPr>
      </w:pPr>
    </w:p>
    <w:p w:rsidR="00B71E8C" w:rsidRPr="00E506B2" w:rsidRDefault="00B71E8C" w:rsidP="00B71E8C">
      <w:pPr>
        <w:rPr>
          <w:rStyle w:val="CharacterStyle12"/>
          <w:szCs w:val="22"/>
        </w:rPr>
      </w:pPr>
      <w:r w:rsidRPr="00E506B2">
        <w:rPr>
          <w:rFonts w:cs="Arial"/>
          <w:bCs/>
          <w:iCs/>
        </w:rPr>
        <w:t xml:space="preserve">Précisez la fréquence </w:t>
      </w:r>
      <w:r w:rsidRPr="00E506B2">
        <w:t>:</w:t>
      </w:r>
      <w:r w:rsidRPr="00E506B2">
        <w:tab/>
      </w:r>
      <w:sdt>
        <w:sdtPr>
          <w:rPr>
            <w:rStyle w:val="CharacterStyle12"/>
            <w:szCs w:val="22"/>
          </w:rPr>
          <w:id w:val="-1104334855"/>
          <w:placeholder>
            <w:docPart w:val="05CAE2FC189B40179BCA10A4D7D6913F"/>
          </w:placeholder>
          <w:showingPlcHdr/>
        </w:sdtPr>
        <w:sdtEndPr>
          <w:rPr>
            <w:rStyle w:val="CharacterStyle12"/>
          </w:rPr>
        </w:sdtEndPr>
        <w:sdtContent>
          <w:r w:rsidRPr="00E506B2">
            <w:rPr>
              <w:rStyle w:val="Textedelespacerserv"/>
              <w:color w:val="auto"/>
            </w:rPr>
            <w:t>Cliquez ici pour taper du texte.</w:t>
          </w:r>
        </w:sdtContent>
      </w:sdt>
    </w:p>
    <w:p w:rsidR="00B71E8C" w:rsidRPr="00E506B2" w:rsidRDefault="00B71E8C" w:rsidP="00B57593">
      <w:pPr>
        <w:rPr>
          <w:rFonts w:cs="Arial"/>
        </w:rPr>
      </w:pPr>
    </w:p>
    <w:p w:rsidR="00B57593" w:rsidRPr="00E506B2" w:rsidRDefault="00B57593" w:rsidP="00B57593">
      <w:pPr>
        <w:rPr>
          <w:rFonts w:cs="Arial"/>
        </w:rPr>
      </w:pPr>
      <w:r w:rsidRPr="00E506B2">
        <w:rPr>
          <w:rFonts w:cs="Arial"/>
        </w:rPr>
        <w:t xml:space="preserve">Existe-t-il une formalisation de ces réunions ? (ordre du jour, fiche de présence, compte-rendu) ? </w:t>
      </w:r>
    </w:p>
    <w:p w:rsidR="00B57593" w:rsidRPr="00E506B2" w:rsidRDefault="00B57593" w:rsidP="00B71E8C">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71E8C" w:rsidRPr="00E506B2" w:rsidRDefault="00B71E8C" w:rsidP="00B57593">
      <w:pPr>
        <w:rPr>
          <w:rFonts w:cs="Arial"/>
        </w:rPr>
      </w:pPr>
    </w:p>
    <w:p w:rsidR="00B71E8C" w:rsidRPr="00E506B2" w:rsidRDefault="00B71E8C" w:rsidP="00B71E8C">
      <w:pPr>
        <w:rPr>
          <w:rStyle w:val="CharacterStyle12"/>
          <w:szCs w:val="22"/>
        </w:rPr>
      </w:pPr>
      <w:r w:rsidRPr="00E506B2">
        <w:rPr>
          <w:rFonts w:cs="Arial"/>
          <w:bCs/>
          <w:iCs/>
        </w:rPr>
        <w:t xml:space="preserve">Précisez </w:t>
      </w:r>
      <w:r w:rsidRPr="00E506B2">
        <w:t>:</w:t>
      </w:r>
      <w:r w:rsidRPr="00E506B2">
        <w:tab/>
      </w:r>
      <w:sdt>
        <w:sdtPr>
          <w:rPr>
            <w:rStyle w:val="CharacterStyle12"/>
            <w:szCs w:val="22"/>
          </w:rPr>
          <w:id w:val="-237944801"/>
          <w:placeholder>
            <w:docPart w:val="70171C41F6DF4E4C8B8C5D3F256ED02B"/>
          </w:placeholder>
          <w:showingPlcHdr/>
        </w:sdtPr>
        <w:sdtEndPr>
          <w:rPr>
            <w:rStyle w:val="CharacterStyle12"/>
          </w:rPr>
        </w:sdtEndPr>
        <w:sdtContent>
          <w:r w:rsidRPr="00E506B2">
            <w:rPr>
              <w:rStyle w:val="Textedelespacerserv"/>
              <w:color w:val="auto"/>
            </w:rPr>
            <w:t>Cliquez ici pour taper du texte.</w:t>
          </w:r>
        </w:sdtContent>
      </w:sdt>
    </w:p>
    <w:p w:rsidR="00B71E8C" w:rsidRPr="00E506B2" w:rsidRDefault="00B71E8C" w:rsidP="00B57593">
      <w:pPr>
        <w:rPr>
          <w:rFonts w:cs="Arial"/>
        </w:rPr>
      </w:pPr>
    </w:p>
    <w:p w:rsidR="00B57593" w:rsidRPr="00E506B2" w:rsidRDefault="00B57593" w:rsidP="00B57593">
      <w:pPr>
        <w:rPr>
          <w:rFonts w:cs="Arial"/>
        </w:rPr>
      </w:pPr>
      <w:r w:rsidRPr="00E506B2">
        <w:rPr>
          <w:rFonts w:cs="Arial"/>
        </w:rPr>
        <w:t xml:space="preserve">Les modalités d’association des intervenants à la coordination avec les autres intervenants et aux réflexions entraînant des modifications d’intervention sont-elles définies ? </w:t>
      </w:r>
    </w:p>
    <w:p w:rsidR="00B57593" w:rsidRPr="00E506B2" w:rsidRDefault="00B57593" w:rsidP="00B71E8C">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71E8C" w:rsidRPr="00E506B2" w:rsidRDefault="00B71E8C" w:rsidP="00B57593">
      <w:pPr>
        <w:rPr>
          <w:rFonts w:cs="Arial"/>
        </w:rPr>
      </w:pPr>
    </w:p>
    <w:p w:rsidR="00B71E8C" w:rsidRPr="00E506B2" w:rsidRDefault="00B71E8C" w:rsidP="00B71E8C">
      <w:pPr>
        <w:rPr>
          <w:rStyle w:val="CharacterStyle12"/>
          <w:szCs w:val="22"/>
        </w:rPr>
      </w:pPr>
      <w:r w:rsidRPr="00E506B2">
        <w:rPr>
          <w:rFonts w:cs="Arial"/>
          <w:bCs/>
          <w:iCs/>
        </w:rPr>
        <w:t xml:space="preserve">Précisez </w:t>
      </w:r>
      <w:r w:rsidRPr="00E506B2">
        <w:t>:</w:t>
      </w:r>
      <w:r w:rsidRPr="00E506B2">
        <w:tab/>
      </w:r>
      <w:sdt>
        <w:sdtPr>
          <w:rPr>
            <w:rStyle w:val="CharacterStyle12"/>
            <w:szCs w:val="22"/>
          </w:rPr>
          <w:id w:val="-1982910174"/>
          <w:placeholder>
            <w:docPart w:val="F2F8718E52F0457EA2C71C95AAC8D414"/>
          </w:placeholder>
          <w:showingPlcHdr/>
        </w:sdtPr>
        <w:sdtEndPr>
          <w:rPr>
            <w:rStyle w:val="CharacterStyle12"/>
          </w:rPr>
        </w:sdtEndPr>
        <w:sdtContent>
          <w:r w:rsidRPr="00E506B2">
            <w:rPr>
              <w:rStyle w:val="Textedelespacerserv"/>
              <w:color w:val="auto"/>
            </w:rPr>
            <w:t>Cliquez ici pour taper du texte.</w:t>
          </w:r>
        </w:sdtContent>
      </w:sdt>
    </w:p>
    <w:p w:rsidR="00B71E8C" w:rsidRPr="00E506B2" w:rsidRDefault="00B71E8C" w:rsidP="00B57593">
      <w:pPr>
        <w:rPr>
          <w:rFonts w:cs="Arial"/>
        </w:rPr>
      </w:pPr>
    </w:p>
    <w:p w:rsidR="00B57593" w:rsidRPr="00E506B2" w:rsidRDefault="00B57593" w:rsidP="00B57593">
      <w:pPr>
        <w:rPr>
          <w:rFonts w:cs="Arial"/>
        </w:rPr>
      </w:pPr>
      <w:r w:rsidRPr="00E506B2">
        <w:rPr>
          <w:rFonts w:cs="Arial"/>
        </w:rPr>
        <w:t>Avez-vous défini des procédures</w:t>
      </w:r>
      <w:r w:rsidR="00B71E8C" w:rsidRPr="00E506B2">
        <w:rPr>
          <w:rFonts w:cs="Arial"/>
        </w:rPr>
        <w:t> :</w:t>
      </w:r>
    </w:p>
    <w:p w:rsidR="00B71E8C" w:rsidRPr="00E506B2" w:rsidRDefault="00B71E8C" w:rsidP="00B57593">
      <w:pPr>
        <w:rPr>
          <w:rFonts w:cs="Arial"/>
        </w:rPr>
      </w:pPr>
    </w:p>
    <w:p w:rsidR="00B57593" w:rsidRPr="00E506B2" w:rsidRDefault="00B57593" w:rsidP="00B57593">
      <w:pPr>
        <w:pStyle w:val="Paragraphedeliste"/>
        <w:numPr>
          <w:ilvl w:val="0"/>
          <w:numId w:val="28"/>
        </w:numPr>
        <w:rPr>
          <w:rFonts w:cs="Arial"/>
          <w:bCs/>
          <w:iCs/>
        </w:rPr>
      </w:pPr>
      <w:r w:rsidRPr="00E506B2">
        <w:rPr>
          <w:rFonts w:cs="Arial"/>
        </w:rPr>
        <w:t xml:space="preserve">Pour le recrutement ? </w:t>
      </w:r>
      <w:r w:rsidRPr="00E506B2">
        <w:rPr>
          <w:rFonts w:cs="Arial"/>
        </w:rPr>
        <w:tab/>
      </w:r>
      <w:r w:rsidRPr="00E506B2">
        <w:rPr>
          <w:rFonts w:cs="Arial"/>
        </w:rPr>
        <w:tab/>
      </w:r>
      <w:r w:rsidRPr="00E506B2">
        <w:rPr>
          <w:rFonts w:cs="Arial"/>
        </w:rPr>
        <w:tab/>
      </w:r>
      <w:r w:rsidRPr="00E506B2">
        <w:rPr>
          <w:rFonts w:cs="Arial"/>
        </w:rPr>
        <w:tab/>
      </w: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9C0BED" w:rsidRPr="00E506B2" w:rsidRDefault="009C0BED" w:rsidP="009C0BED">
      <w:pPr>
        <w:pStyle w:val="Paragraphedeliste"/>
        <w:rPr>
          <w:rFonts w:cs="Arial"/>
          <w:bCs/>
          <w:iCs/>
        </w:rPr>
      </w:pPr>
    </w:p>
    <w:p w:rsidR="00B57593" w:rsidRPr="00E506B2" w:rsidRDefault="00B57593" w:rsidP="00B57593">
      <w:pPr>
        <w:pStyle w:val="Paragraphedeliste"/>
        <w:numPr>
          <w:ilvl w:val="0"/>
          <w:numId w:val="28"/>
        </w:numPr>
        <w:rPr>
          <w:rFonts w:cs="Arial"/>
        </w:rPr>
      </w:pPr>
      <w:r w:rsidRPr="00E506B2">
        <w:rPr>
          <w:rFonts w:cs="Arial"/>
        </w:rPr>
        <w:t xml:space="preserve">Pour la planification des embauches ? </w:t>
      </w:r>
      <w:r w:rsidRPr="00E506B2">
        <w:rPr>
          <w:rFonts w:cs="Arial"/>
        </w:rPr>
        <w:tab/>
      </w:r>
      <w:r w:rsidRPr="00E506B2">
        <w:rPr>
          <w:rFonts w:cs="Arial"/>
        </w:rPr>
        <w:tab/>
      </w: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9C0BED" w:rsidRPr="00E506B2" w:rsidRDefault="009C0BED" w:rsidP="009C0BED">
      <w:pPr>
        <w:pStyle w:val="Paragraphedeliste"/>
        <w:rPr>
          <w:rFonts w:cs="Arial"/>
        </w:rPr>
      </w:pPr>
    </w:p>
    <w:p w:rsidR="00B57593" w:rsidRPr="00E506B2" w:rsidRDefault="00B57593" w:rsidP="00B57593">
      <w:pPr>
        <w:pStyle w:val="Paragraphedeliste"/>
        <w:numPr>
          <w:ilvl w:val="0"/>
          <w:numId w:val="28"/>
        </w:numPr>
        <w:rPr>
          <w:rFonts w:cs="Arial"/>
        </w:rPr>
      </w:pPr>
      <w:r w:rsidRPr="00E506B2">
        <w:rPr>
          <w:rFonts w:cs="Arial"/>
        </w:rPr>
        <w:t xml:space="preserve">Pour la gestion des remplacements prévus ? </w:t>
      </w:r>
      <w:r w:rsidRPr="00E506B2">
        <w:rPr>
          <w:rFonts w:cs="Arial"/>
        </w:rPr>
        <w:tab/>
      </w: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9C0BED" w:rsidRPr="00E506B2" w:rsidRDefault="009C0BED" w:rsidP="009C0BED">
      <w:pPr>
        <w:pStyle w:val="Paragraphedeliste"/>
        <w:rPr>
          <w:rFonts w:cs="Arial"/>
        </w:rPr>
      </w:pPr>
    </w:p>
    <w:p w:rsidR="00B57593" w:rsidRPr="00E506B2" w:rsidRDefault="00B57593" w:rsidP="00B57593">
      <w:pPr>
        <w:pStyle w:val="Paragraphedeliste"/>
        <w:numPr>
          <w:ilvl w:val="0"/>
          <w:numId w:val="28"/>
        </w:numPr>
        <w:rPr>
          <w:rFonts w:cs="Arial"/>
        </w:rPr>
      </w:pPr>
      <w:r w:rsidRPr="00E506B2">
        <w:rPr>
          <w:rFonts w:cs="Arial"/>
        </w:rPr>
        <w:t xml:space="preserve">Pour la gestion des remplacements non prévus ? </w:t>
      </w:r>
      <w:r w:rsidRPr="00E506B2">
        <w:rPr>
          <w:rFonts w:cs="Arial"/>
        </w:rPr>
        <w:tab/>
      </w: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9C0BED" w:rsidRPr="00E506B2" w:rsidRDefault="009C0BED" w:rsidP="009C0BED">
      <w:pPr>
        <w:pStyle w:val="Paragraphedeliste"/>
        <w:rPr>
          <w:rFonts w:cs="Arial"/>
        </w:rPr>
      </w:pPr>
    </w:p>
    <w:p w:rsidR="00B57593" w:rsidRPr="00E506B2" w:rsidRDefault="00B57593" w:rsidP="00B57593">
      <w:pPr>
        <w:pStyle w:val="Paragraphedeliste"/>
        <w:numPr>
          <w:ilvl w:val="0"/>
          <w:numId w:val="28"/>
        </w:numPr>
        <w:rPr>
          <w:rFonts w:cs="Arial"/>
        </w:rPr>
      </w:pPr>
      <w:r w:rsidRPr="00E506B2">
        <w:rPr>
          <w:rFonts w:cs="Arial"/>
        </w:rPr>
        <w:t>Pour la gestion des congés ?</w:t>
      </w:r>
      <w:r w:rsidRPr="00E506B2">
        <w:rPr>
          <w:rFonts w:cs="Arial"/>
        </w:rPr>
        <w:tab/>
      </w:r>
      <w:r w:rsidRPr="00E506B2">
        <w:rPr>
          <w:rFonts w:cs="Arial"/>
        </w:rPr>
        <w:tab/>
      </w:r>
      <w:r w:rsidRPr="00E506B2">
        <w:rPr>
          <w:rFonts w:cs="Arial"/>
        </w:rPr>
        <w:tab/>
      </w: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9C0BED" w:rsidRPr="00E506B2" w:rsidRDefault="009C0BED" w:rsidP="009C0BED">
      <w:pPr>
        <w:pStyle w:val="Paragraphedeliste"/>
        <w:rPr>
          <w:rFonts w:cs="Arial"/>
        </w:rPr>
      </w:pPr>
    </w:p>
    <w:p w:rsidR="00B71E8C" w:rsidRPr="00E506B2" w:rsidRDefault="00B57593" w:rsidP="00B57593">
      <w:pPr>
        <w:pStyle w:val="Paragraphedeliste"/>
        <w:numPr>
          <w:ilvl w:val="0"/>
          <w:numId w:val="28"/>
        </w:numPr>
        <w:rPr>
          <w:rFonts w:cs="Arial"/>
        </w:rPr>
      </w:pPr>
      <w:r w:rsidRPr="00E506B2">
        <w:rPr>
          <w:rFonts w:cs="Arial"/>
        </w:rPr>
        <w:t xml:space="preserve">Pour les astreintes ou permanences de </w:t>
      </w:r>
    </w:p>
    <w:p w:rsidR="00B57593" w:rsidRPr="00E506B2" w:rsidRDefault="00B57593" w:rsidP="00B71E8C">
      <w:pPr>
        <w:pStyle w:val="Paragraphedeliste"/>
        <w:rPr>
          <w:rFonts w:cs="Arial"/>
        </w:rPr>
      </w:pPr>
      <w:r w:rsidRPr="00E506B2">
        <w:rPr>
          <w:rFonts w:cs="Arial"/>
        </w:rPr>
        <w:t>l’encadrement (soir, week-end et jours fériés) ?</w:t>
      </w:r>
      <w:r w:rsidR="00B71E8C" w:rsidRPr="00E506B2">
        <w:rPr>
          <w:rFonts w:cs="Arial"/>
        </w:rPr>
        <w:tab/>
      </w: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57593" w:rsidRPr="00E506B2" w:rsidRDefault="00B57593" w:rsidP="00B57593">
      <w:pPr>
        <w:rPr>
          <w:rFonts w:cs="Arial"/>
        </w:rPr>
      </w:pPr>
    </w:p>
    <w:p w:rsidR="00B57593" w:rsidRPr="00E506B2" w:rsidRDefault="00B71E8C" w:rsidP="00B57593">
      <w:pPr>
        <w:rPr>
          <w:rFonts w:cs="Arial"/>
          <w:b/>
        </w:rPr>
      </w:pPr>
      <w:r w:rsidRPr="00E506B2">
        <w:rPr>
          <w:rFonts w:cs="Arial"/>
          <w:b/>
          <w:i/>
        </w:rPr>
        <w:t>Joindre une copie de ces procédures.</w:t>
      </w:r>
    </w:p>
    <w:p w:rsidR="00B57593" w:rsidRPr="00E506B2" w:rsidRDefault="00B57593" w:rsidP="00B57593">
      <w:pPr>
        <w:rPr>
          <w:rFonts w:cs="Arial"/>
        </w:rPr>
      </w:pPr>
    </w:p>
    <w:p w:rsidR="00B57593" w:rsidRPr="00E506B2" w:rsidRDefault="00B57593" w:rsidP="00B57593">
      <w:pPr>
        <w:rPr>
          <w:rFonts w:cs="Arial"/>
        </w:rPr>
      </w:pPr>
      <w:r w:rsidRPr="00E506B2">
        <w:rPr>
          <w:rFonts w:cs="Arial"/>
        </w:rPr>
        <w:t>Utilisez-vous un cahier de liaison</w:t>
      </w:r>
      <w:r w:rsidR="00B71E8C" w:rsidRPr="00E506B2">
        <w:rPr>
          <w:rFonts w:cs="Arial"/>
        </w:rPr>
        <w:t xml:space="preserve"> </w:t>
      </w:r>
      <w:r w:rsidRPr="00E506B2">
        <w:rPr>
          <w:rFonts w:cs="Arial"/>
        </w:rPr>
        <w:t>?</w:t>
      </w:r>
    </w:p>
    <w:p w:rsidR="00B57593" w:rsidRPr="00E506B2" w:rsidRDefault="00B57593" w:rsidP="00B71E8C">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57593" w:rsidRPr="00E506B2" w:rsidRDefault="00B57593" w:rsidP="00B57593">
      <w:pPr>
        <w:rPr>
          <w:rFonts w:cs="Arial"/>
        </w:rPr>
      </w:pPr>
    </w:p>
    <w:p w:rsidR="00B57593" w:rsidRPr="00E506B2" w:rsidRDefault="00B71E8C" w:rsidP="00B57593">
      <w:pPr>
        <w:rPr>
          <w:rFonts w:cs="Arial"/>
          <w:b/>
        </w:rPr>
      </w:pPr>
      <w:r w:rsidRPr="00E506B2">
        <w:rPr>
          <w:rFonts w:cs="Arial"/>
          <w:b/>
          <w:i/>
        </w:rPr>
        <w:t>Joindre une copie du cahier de liaison.</w:t>
      </w:r>
      <w:r w:rsidR="00B57593" w:rsidRPr="00E506B2">
        <w:rPr>
          <w:rFonts w:cs="Arial"/>
          <w:b/>
        </w:rPr>
        <w:t xml:space="preserve"> </w:t>
      </w:r>
    </w:p>
    <w:p w:rsidR="00B57593" w:rsidRPr="00E506B2" w:rsidRDefault="00B57593" w:rsidP="00BC4338">
      <w:pPr>
        <w:pStyle w:val="CORPSDETEXTE"/>
        <w:rPr>
          <w:highlight w:val="lightGray"/>
        </w:rPr>
      </w:pPr>
    </w:p>
    <w:p w:rsidR="00137293" w:rsidRPr="00E506B2" w:rsidRDefault="00137293" w:rsidP="00BC4338">
      <w:pPr>
        <w:pStyle w:val="CORPSDETEXTE"/>
      </w:pPr>
    </w:p>
    <w:p w:rsidR="00137293" w:rsidRPr="00E506B2" w:rsidRDefault="00137293" w:rsidP="00FC6759">
      <w:pPr>
        <w:pStyle w:val="Titre5"/>
      </w:pPr>
      <w:r w:rsidRPr="00E506B2">
        <w:t>Horaires des interventions</w:t>
      </w:r>
    </w:p>
    <w:p w:rsidR="00B217FE" w:rsidRPr="00E506B2" w:rsidRDefault="00B217FE" w:rsidP="00B217FE">
      <w:pPr>
        <w:ind w:left="708" w:firstLine="708"/>
        <w:rPr>
          <w:rFonts w:cs="Arial"/>
          <w:i/>
        </w:rPr>
      </w:pPr>
      <w:r w:rsidRPr="00E506B2">
        <w:rPr>
          <w:rFonts w:cs="Arial"/>
          <w:i/>
        </w:rPr>
        <w:t xml:space="preserve">  (Points 5.3.2 et 5.3.3 du cahier des charges)</w:t>
      </w:r>
    </w:p>
    <w:p w:rsidR="00B217FE" w:rsidRPr="00E506B2" w:rsidRDefault="00B217FE" w:rsidP="00B217FE">
      <w:pPr>
        <w:rPr>
          <w:rFonts w:cs="Arial"/>
        </w:rPr>
      </w:pPr>
    </w:p>
    <w:p w:rsidR="001701FF" w:rsidRPr="00E506B2" w:rsidRDefault="001701FF" w:rsidP="001701FF">
      <w:pPr>
        <w:rPr>
          <w:rStyle w:val="CharacterStyle12"/>
          <w:szCs w:val="22"/>
        </w:rPr>
      </w:pPr>
      <w:r w:rsidRPr="00E506B2">
        <w:rPr>
          <w:rFonts w:cs="Arial"/>
          <w:b/>
          <w:bCs/>
          <w:iCs/>
        </w:rPr>
        <w:t xml:space="preserve">Nombre d’heures prévues par an </w:t>
      </w:r>
      <w:r w:rsidRPr="00E506B2">
        <w:rPr>
          <w:b/>
        </w:rPr>
        <w:t>:</w:t>
      </w:r>
      <w:r w:rsidRPr="00E506B2">
        <w:tab/>
      </w:r>
      <w:sdt>
        <w:sdtPr>
          <w:rPr>
            <w:rStyle w:val="CharacterStyle12"/>
            <w:szCs w:val="22"/>
          </w:rPr>
          <w:id w:val="-856503000"/>
          <w:placeholder>
            <w:docPart w:val="80262ED83DD24A12B37A9881C1C9562D"/>
          </w:placeholder>
          <w:showingPlcHdr/>
        </w:sdtPr>
        <w:sdtEndPr>
          <w:rPr>
            <w:rStyle w:val="CharacterStyle12"/>
          </w:rPr>
        </w:sdtEndPr>
        <w:sdtContent>
          <w:r w:rsidRPr="00E506B2">
            <w:rPr>
              <w:rStyle w:val="Textedelespacerserv"/>
              <w:color w:val="auto"/>
            </w:rPr>
            <w:t>Cliquez ici pour taper du texte.</w:t>
          </w:r>
        </w:sdtContent>
      </w:sdt>
    </w:p>
    <w:p w:rsidR="001701FF" w:rsidRPr="00E506B2" w:rsidRDefault="001701FF" w:rsidP="001701FF">
      <w:pPr>
        <w:rPr>
          <w:rFonts w:cs="Arial"/>
          <w:bCs/>
          <w:iCs/>
        </w:rPr>
      </w:pPr>
    </w:p>
    <w:p w:rsidR="001701FF" w:rsidRPr="00E506B2" w:rsidRDefault="001701FF" w:rsidP="001701FF">
      <w:pPr>
        <w:rPr>
          <w:rStyle w:val="CharacterStyle12"/>
          <w:szCs w:val="22"/>
        </w:rPr>
      </w:pPr>
      <w:r w:rsidRPr="00E506B2">
        <w:rPr>
          <w:rFonts w:cs="Arial"/>
          <w:b/>
          <w:bCs/>
          <w:iCs/>
        </w:rPr>
        <w:t xml:space="preserve">Détail par type de prestation (APA, PCH, aide sociale, autres) </w:t>
      </w:r>
      <w:r w:rsidRPr="00E506B2">
        <w:rPr>
          <w:b/>
        </w:rPr>
        <w:t>:</w:t>
      </w:r>
      <w:r w:rsidRPr="00E506B2">
        <w:tab/>
      </w:r>
      <w:sdt>
        <w:sdtPr>
          <w:rPr>
            <w:rStyle w:val="CharacterStyle12"/>
            <w:szCs w:val="22"/>
          </w:rPr>
          <w:id w:val="-538205088"/>
          <w:placeholder>
            <w:docPart w:val="4D0D2EEE355940E09C1A038D21573A82"/>
          </w:placeholder>
          <w:showingPlcHdr/>
        </w:sdtPr>
        <w:sdtEndPr>
          <w:rPr>
            <w:rStyle w:val="CharacterStyle12"/>
          </w:rPr>
        </w:sdtEndPr>
        <w:sdtContent>
          <w:r w:rsidRPr="00E506B2">
            <w:rPr>
              <w:rStyle w:val="Textedelespacerserv"/>
              <w:color w:val="auto"/>
            </w:rPr>
            <w:t>Cliquez ici pour taper du texte.</w:t>
          </w:r>
        </w:sdtContent>
      </w:sdt>
    </w:p>
    <w:p w:rsidR="001701FF" w:rsidRPr="00E506B2" w:rsidRDefault="001701FF" w:rsidP="00B217FE">
      <w:pPr>
        <w:rPr>
          <w:rFonts w:cs="Arial"/>
        </w:rPr>
      </w:pPr>
    </w:p>
    <w:p w:rsidR="00CF6826" w:rsidRPr="00E506B2" w:rsidRDefault="00CF6826" w:rsidP="00B217FE">
      <w:pPr>
        <w:rPr>
          <w:rFonts w:cs="Arial"/>
        </w:rPr>
      </w:pPr>
    </w:p>
    <w:p w:rsidR="00892FEC" w:rsidRPr="00E506B2" w:rsidRDefault="00892FEC" w:rsidP="00B217FE">
      <w:pPr>
        <w:rPr>
          <w:rFonts w:cs="Arial"/>
        </w:rPr>
      </w:pPr>
    </w:p>
    <w:p w:rsidR="00B217FE" w:rsidRPr="00E506B2" w:rsidRDefault="00B217FE" w:rsidP="00B217FE">
      <w:pPr>
        <w:rPr>
          <w:rFonts w:cs="Arial"/>
        </w:rPr>
      </w:pPr>
      <w:r w:rsidRPr="00E506B2">
        <w:rPr>
          <w:rFonts w:cs="Arial"/>
        </w:rPr>
        <w:t>Quels sont vos jours d’intervention ?</w:t>
      </w:r>
    </w:p>
    <w:p w:rsidR="001701FF" w:rsidRPr="00E506B2" w:rsidRDefault="001701FF" w:rsidP="00B217FE">
      <w:pPr>
        <w:rPr>
          <w:rFonts w:cs="Arial"/>
        </w:rPr>
      </w:pPr>
    </w:p>
    <w:p w:rsidR="00B217FE" w:rsidRPr="00E506B2" w:rsidRDefault="00B217FE" w:rsidP="00B217FE">
      <w:pPr>
        <w:ind w:firstLine="709"/>
        <w:rPr>
          <w:rFonts w:cs="Arial"/>
        </w:rPr>
      </w:pPr>
      <w:r w:rsidRPr="00E506B2">
        <w:rPr>
          <w:bCs/>
          <w:iCs/>
        </w:rPr>
        <w:sym w:font="Wingdings" w:char="F06F"/>
      </w:r>
      <w:r w:rsidRPr="00E506B2">
        <w:rPr>
          <w:bCs/>
          <w:iCs/>
        </w:rPr>
        <w:t xml:space="preserve"> </w:t>
      </w:r>
      <w:r w:rsidRPr="00E506B2">
        <w:rPr>
          <w:rFonts w:cs="Arial"/>
        </w:rPr>
        <w:t xml:space="preserve">du lundi au vendredi </w:t>
      </w:r>
      <w:r w:rsidRPr="00E506B2">
        <w:rPr>
          <w:rFonts w:cs="Arial"/>
        </w:rPr>
        <w:tab/>
      </w:r>
      <w:r w:rsidRPr="00E506B2">
        <w:rPr>
          <w:bCs/>
          <w:iCs/>
        </w:rPr>
        <w:sym w:font="Wingdings" w:char="F06F"/>
      </w:r>
      <w:r w:rsidRPr="00E506B2">
        <w:rPr>
          <w:bCs/>
          <w:iCs/>
        </w:rPr>
        <w:t xml:space="preserve"> </w:t>
      </w:r>
      <w:r w:rsidRPr="00E506B2">
        <w:rPr>
          <w:rFonts w:cs="Arial"/>
        </w:rPr>
        <w:t xml:space="preserve">du lundi au samedi </w:t>
      </w:r>
      <w:r w:rsidRPr="00E506B2">
        <w:rPr>
          <w:rFonts w:cs="Arial"/>
        </w:rPr>
        <w:tab/>
      </w:r>
      <w:r w:rsidRPr="00E506B2">
        <w:rPr>
          <w:bCs/>
          <w:iCs/>
        </w:rPr>
        <w:sym w:font="Wingdings" w:char="F06F"/>
      </w:r>
      <w:r w:rsidRPr="00E506B2">
        <w:rPr>
          <w:rFonts w:cs="Arial"/>
        </w:rPr>
        <w:t xml:space="preserve"> 7 jours / 7</w:t>
      </w:r>
    </w:p>
    <w:p w:rsidR="00B217FE" w:rsidRPr="00E506B2" w:rsidRDefault="00B217FE" w:rsidP="00B217FE">
      <w:pPr>
        <w:rPr>
          <w:rFonts w:cs="Arial"/>
        </w:rPr>
      </w:pPr>
    </w:p>
    <w:p w:rsidR="00B217FE" w:rsidRPr="00E506B2" w:rsidRDefault="00B217FE" w:rsidP="00B217FE">
      <w:pPr>
        <w:rPr>
          <w:rFonts w:cs="Arial"/>
        </w:rPr>
      </w:pPr>
      <w:r w:rsidRPr="00E506B2">
        <w:rPr>
          <w:rFonts w:cs="Arial"/>
        </w:rPr>
        <w:t>En journée, assurez-vous des horaires atypiques (et notamment après 20 h) ?</w:t>
      </w:r>
    </w:p>
    <w:p w:rsidR="00B217FE" w:rsidRPr="00E506B2" w:rsidRDefault="00B217FE" w:rsidP="001701FF">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1701FF" w:rsidRPr="00E506B2" w:rsidRDefault="001701FF" w:rsidP="001701FF">
      <w:pPr>
        <w:rPr>
          <w:rFonts w:cs="Arial"/>
        </w:rPr>
      </w:pPr>
    </w:p>
    <w:p w:rsidR="001701FF" w:rsidRPr="00E506B2" w:rsidRDefault="001701FF" w:rsidP="001701FF">
      <w:pPr>
        <w:rPr>
          <w:rStyle w:val="CharacterStyle12"/>
          <w:szCs w:val="22"/>
        </w:rPr>
      </w:pPr>
      <w:r w:rsidRPr="00E506B2">
        <w:rPr>
          <w:rFonts w:cs="Arial"/>
        </w:rPr>
        <w:t>Précisez lesquels</w:t>
      </w:r>
      <w:r w:rsidRPr="00E506B2">
        <w:rPr>
          <w:rFonts w:cs="Arial"/>
          <w:bCs/>
          <w:iCs/>
        </w:rPr>
        <w:t xml:space="preserve"> </w:t>
      </w:r>
      <w:r w:rsidRPr="00E506B2">
        <w:t>:</w:t>
      </w:r>
      <w:r w:rsidRPr="00E506B2">
        <w:tab/>
      </w:r>
      <w:sdt>
        <w:sdtPr>
          <w:rPr>
            <w:rStyle w:val="CharacterStyle12"/>
            <w:szCs w:val="22"/>
          </w:rPr>
          <w:id w:val="394781121"/>
          <w:placeholder>
            <w:docPart w:val="EC93C2E9C7D24B75847E712E8752A212"/>
          </w:placeholder>
          <w:showingPlcHdr/>
        </w:sdtPr>
        <w:sdtEndPr>
          <w:rPr>
            <w:rStyle w:val="CharacterStyle12"/>
          </w:rPr>
        </w:sdtEndPr>
        <w:sdtContent>
          <w:r w:rsidRPr="00E506B2">
            <w:rPr>
              <w:rStyle w:val="Textedelespacerserv"/>
              <w:color w:val="auto"/>
            </w:rPr>
            <w:t>Cliquez ici pour taper du texte.</w:t>
          </w:r>
        </w:sdtContent>
      </w:sdt>
    </w:p>
    <w:p w:rsidR="00B217FE" w:rsidRPr="00E506B2" w:rsidRDefault="00B217FE" w:rsidP="00B217FE">
      <w:pPr>
        <w:rPr>
          <w:rFonts w:cs="Arial"/>
        </w:rPr>
      </w:pPr>
    </w:p>
    <w:p w:rsidR="00B217FE" w:rsidRPr="00E506B2" w:rsidRDefault="00B217FE" w:rsidP="00B217FE">
      <w:pPr>
        <w:rPr>
          <w:rFonts w:cs="Arial"/>
        </w:rPr>
      </w:pPr>
      <w:r w:rsidRPr="00E506B2">
        <w:rPr>
          <w:rFonts w:cs="Arial"/>
        </w:rPr>
        <w:t>Assurez-vous la bonne coordination des interventions en assurant vous-même ou, le cas échéant, en faisant assurer par une structure dûment autorisée, les activités prévues, conformément aux stipulations du contrat signé avec la personne accompagnée ?</w:t>
      </w:r>
    </w:p>
    <w:p w:rsidR="00B217FE" w:rsidRPr="00E506B2" w:rsidRDefault="00B217FE" w:rsidP="002D1FA0">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217FE" w:rsidRPr="00E506B2" w:rsidRDefault="00B217FE" w:rsidP="00B217FE">
      <w:pPr>
        <w:rPr>
          <w:rFonts w:cs="Arial"/>
        </w:rPr>
      </w:pPr>
    </w:p>
    <w:p w:rsidR="00B217FE" w:rsidRPr="00E506B2" w:rsidRDefault="00B217FE" w:rsidP="00B217FE">
      <w:pPr>
        <w:rPr>
          <w:rFonts w:cs="Arial"/>
        </w:rPr>
      </w:pPr>
      <w:r w:rsidRPr="00E506B2">
        <w:rPr>
          <w:rFonts w:cs="Arial"/>
        </w:rPr>
        <w:t>Si vous vous y êtes engagé, assurez-vous la continuité des interventions, même en cas d’indisponibilité de l’intervenante et y compris, le cas échéant, les samedis, dimanches et jours fériés ?</w:t>
      </w:r>
    </w:p>
    <w:p w:rsidR="00B217FE" w:rsidRPr="00E506B2" w:rsidRDefault="00B217FE" w:rsidP="002D1FA0">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217FE" w:rsidRPr="00E506B2" w:rsidRDefault="00B217FE" w:rsidP="00B217FE">
      <w:pPr>
        <w:rPr>
          <w:rFonts w:cs="Arial"/>
        </w:rPr>
      </w:pPr>
    </w:p>
    <w:p w:rsidR="00B217FE" w:rsidRPr="00E506B2" w:rsidRDefault="00B217FE" w:rsidP="00B217FE">
      <w:pPr>
        <w:rPr>
          <w:rFonts w:cs="Arial"/>
        </w:rPr>
      </w:pPr>
      <w:r w:rsidRPr="00E506B2">
        <w:rPr>
          <w:rFonts w:cs="Arial"/>
        </w:rPr>
        <w:t>Le faites-vous avec vos moyens propres ?</w:t>
      </w:r>
    </w:p>
    <w:p w:rsidR="00B217FE" w:rsidRPr="00E506B2" w:rsidRDefault="00B217FE" w:rsidP="002D1FA0">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2D1FA0" w:rsidRPr="00E506B2" w:rsidRDefault="002D1FA0" w:rsidP="00B217FE">
      <w:pPr>
        <w:rPr>
          <w:rFonts w:cs="Arial"/>
        </w:rPr>
      </w:pPr>
    </w:p>
    <w:p w:rsidR="002D1FA0" w:rsidRPr="00E506B2" w:rsidRDefault="002D1FA0" w:rsidP="002D1FA0">
      <w:pPr>
        <w:rPr>
          <w:rStyle w:val="CharacterStyle12"/>
          <w:szCs w:val="22"/>
        </w:rPr>
      </w:pPr>
      <w:r w:rsidRPr="00E506B2">
        <w:rPr>
          <w:rFonts w:cs="Arial"/>
          <w:bCs/>
          <w:iCs/>
        </w:rPr>
        <w:t xml:space="preserve">Précisez le dispositif </w:t>
      </w:r>
      <w:r w:rsidRPr="00E506B2">
        <w:t>:</w:t>
      </w:r>
      <w:r w:rsidRPr="00E506B2">
        <w:tab/>
      </w:r>
      <w:sdt>
        <w:sdtPr>
          <w:rPr>
            <w:rStyle w:val="CharacterStyle12"/>
            <w:szCs w:val="22"/>
          </w:rPr>
          <w:id w:val="-965660112"/>
          <w:placeholder>
            <w:docPart w:val="5701A069F55948B886487F932EE995A4"/>
          </w:placeholder>
          <w:showingPlcHdr/>
        </w:sdtPr>
        <w:sdtEndPr>
          <w:rPr>
            <w:rStyle w:val="CharacterStyle12"/>
          </w:rPr>
        </w:sdtEndPr>
        <w:sdtContent>
          <w:r w:rsidRPr="00E506B2">
            <w:rPr>
              <w:rStyle w:val="Textedelespacerserv"/>
              <w:color w:val="auto"/>
            </w:rPr>
            <w:t>Cliquez ici pour taper du texte.</w:t>
          </w:r>
        </w:sdtContent>
      </w:sdt>
    </w:p>
    <w:p w:rsidR="00B217FE" w:rsidRPr="00E506B2" w:rsidRDefault="00B217FE" w:rsidP="00B217FE">
      <w:pPr>
        <w:rPr>
          <w:rFonts w:cs="Arial"/>
        </w:rPr>
      </w:pPr>
    </w:p>
    <w:p w:rsidR="00B217FE" w:rsidRPr="00E506B2" w:rsidRDefault="00B217FE" w:rsidP="00B217FE">
      <w:pPr>
        <w:rPr>
          <w:rFonts w:cs="Arial"/>
        </w:rPr>
      </w:pPr>
      <w:r w:rsidRPr="00E506B2">
        <w:rPr>
          <w:rFonts w:cs="Arial"/>
        </w:rPr>
        <w:t>Grâce à une mutualisation avec d’autres organismes autorisés ?</w:t>
      </w:r>
    </w:p>
    <w:p w:rsidR="00B217FE" w:rsidRPr="00E506B2" w:rsidRDefault="00B217FE" w:rsidP="002D1FA0">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2D1FA0" w:rsidRPr="00E506B2" w:rsidRDefault="002D1FA0" w:rsidP="00B217FE">
      <w:pPr>
        <w:rPr>
          <w:rFonts w:cs="Arial"/>
        </w:rPr>
      </w:pPr>
    </w:p>
    <w:p w:rsidR="002D1FA0" w:rsidRPr="00E506B2" w:rsidRDefault="002D1FA0" w:rsidP="002D1FA0">
      <w:pPr>
        <w:rPr>
          <w:rStyle w:val="CharacterStyle12"/>
          <w:szCs w:val="22"/>
        </w:rPr>
      </w:pPr>
      <w:r w:rsidRPr="00E506B2">
        <w:rPr>
          <w:rFonts w:cs="Arial"/>
          <w:bCs/>
          <w:iCs/>
        </w:rPr>
        <w:t xml:space="preserve">Précisez le dispositif </w:t>
      </w:r>
      <w:r w:rsidRPr="00E506B2">
        <w:t>:</w:t>
      </w:r>
      <w:r w:rsidRPr="00E506B2">
        <w:tab/>
      </w:r>
      <w:sdt>
        <w:sdtPr>
          <w:rPr>
            <w:rStyle w:val="CharacterStyle12"/>
            <w:szCs w:val="22"/>
          </w:rPr>
          <w:id w:val="525220450"/>
          <w:placeholder>
            <w:docPart w:val="FC287F0F52394BA6A66A0AD672F0E28C"/>
          </w:placeholder>
          <w:showingPlcHdr/>
        </w:sdtPr>
        <w:sdtEndPr>
          <w:rPr>
            <w:rStyle w:val="CharacterStyle12"/>
          </w:rPr>
        </w:sdtEndPr>
        <w:sdtContent>
          <w:r w:rsidRPr="00E506B2">
            <w:rPr>
              <w:rStyle w:val="Textedelespacerserv"/>
              <w:color w:val="auto"/>
            </w:rPr>
            <w:t>Cliquez ici pour taper du texte.</w:t>
          </w:r>
        </w:sdtContent>
      </w:sdt>
    </w:p>
    <w:p w:rsidR="00B217FE" w:rsidRPr="00E506B2" w:rsidRDefault="00B217FE" w:rsidP="00B217FE">
      <w:pPr>
        <w:rPr>
          <w:rFonts w:cs="Arial"/>
        </w:rPr>
      </w:pPr>
    </w:p>
    <w:p w:rsidR="00B217FE" w:rsidRPr="00E506B2" w:rsidRDefault="00B217FE" w:rsidP="00B217FE">
      <w:pPr>
        <w:rPr>
          <w:rFonts w:cs="Arial"/>
        </w:rPr>
      </w:pPr>
      <w:r w:rsidRPr="00E506B2">
        <w:rPr>
          <w:rFonts w:cs="Arial"/>
        </w:rPr>
        <w:t>Le bénéficiaire est-il informé de l’intervention d’un autre organisme autorisé ?</w:t>
      </w:r>
    </w:p>
    <w:p w:rsidR="00B217FE" w:rsidRPr="00E506B2" w:rsidRDefault="00B217FE" w:rsidP="002D1FA0">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217FE" w:rsidRPr="00E506B2" w:rsidRDefault="00B217FE" w:rsidP="00B217FE">
      <w:pPr>
        <w:rPr>
          <w:rFonts w:cs="Arial"/>
        </w:rPr>
      </w:pPr>
    </w:p>
    <w:p w:rsidR="00B217FE" w:rsidRPr="00E506B2" w:rsidRDefault="00B217FE" w:rsidP="00B217FE">
      <w:pPr>
        <w:rPr>
          <w:rFonts w:cs="Arial"/>
        </w:rPr>
      </w:pPr>
      <w:r w:rsidRPr="00E506B2">
        <w:rPr>
          <w:rFonts w:cs="Arial"/>
        </w:rPr>
        <w:t>La mutualisation fait-elle l’objet d’un document contractuel ?</w:t>
      </w:r>
    </w:p>
    <w:p w:rsidR="00B217FE" w:rsidRPr="00E506B2" w:rsidRDefault="00B217FE" w:rsidP="002D1FA0">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217FE" w:rsidRPr="00E506B2" w:rsidRDefault="00B217FE" w:rsidP="00B217FE">
      <w:pPr>
        <w:rPr>
          <w:rFonts w:cs="Arial"/>
        </w:rPr>
      </w:pPr>
    </w:p>
    <w:p w:rsidR="00B217FE" w:rsidRPr="00E506B2" w:rsidRDefault="002D1FA0" w:rsidP="00B217FE">
      <w:pPr>
        <w:rPr>
          <w:rFonts w:cs="Arial"/>
          <w:b/>
        </w:rPr>
      </w:pPr>
      <w:r w:rsidRPr="00E506B2">
        <w:rPr>
          <w:rFonts w:cs="Arial"/>
          <w:b/>
          <w:i/>
        </w:rPr>
        <w:t>Joindre une copie des conventions de mutualisation/délégation de service.</w:t>
      </w:r>
    </w:p>
    <w:p w:rsidR="00E1695C" w:rsidRPr="00E506B2" w:rsidRDefault="00E1695C" w:rsidP="00BC4338">
      <w:pPr>
        <w:pStyle w:val="CORPSDETEXTE"/>
        <w:rPr>
          <w:highlight w:val="lightGray"/>
        </w:rPr>
      </w:pPr>
    </w:p>
    <w:p w:rsidR="00E1695C" w:rsidRPr="00E506B2" w:rsidRDefault="00E1695C" w:rsidP="00BC4338">
      <w:pPr>
        <w:pStyle w:val="CORPSDETEXTE"/>
        <w:rPr>
          <w:highlight w:val="lightGray"/>
        </w:rPr>
      </w:pPr>
    </w:p>
    <w:p w:rsidR="00137293" w:rsidRPr="00E506B2" w:rsidRDefault="00137293" w:rsidP="00FC6759">
      <w:pPr>
        <w:pStyle w:val="Titre5"/>
      </w:pPr>
      <w:r w:rsidRPr="00E506B2">
        <w:t>Le remplacement</w:t>
      </w:r>
    </w:p>
    <w:p w:rsidR="00BC1537" w:rsidRPr="00E506B2" w:rsidRDefault="00BC1537" w:rsidP="00BC1537">
      <w:pPr>
        <w:ind w:left="708" w:firstLine="708"/>
        <w:rPr>
          <w:rFonts w:cs="Arial"/>
          <w:i/>
        </w:rPr>
      </w:pPr>
      <w:r w:rsidRPr="00E506B2">
        <w:rPr>
          <w:rFonts w:cs="Arial"/>
          <w:i/>
        </w:rPr>
        <w:t xml:space="preserve">  (Point 5.3.4 du cahier des charges)</w:t>
      </w:r>
    </w:p>
    <w:p w:rsidR="00BC1537" w:rsidRPr="00E506B2" w:rsidRDefault="00BC1537" w:rsidP="00BC1537">
      <w:pPr>
        <w:rPr>
          <w:rFonts w:cs="Arial"/>
        </w:rPr>
      </w:pPr>
    </w:p>
    <w:p w:rsidR="00BC1537" w:rsidRPr="00E506B2" w:rsidRDefault="00BC1537" w:rsidP="00BC1537">
      <w:pPr>
        <w:rPr>
          <w:rFonts w:cs="Arial"/>
        </w:rPr>
      </w:pPr>
      <w:r w:rsidRPr="00E506B2">
        <w:rPr>
          <w:rFonts w:cs="Arial"/>
        </w:rPr>
        <w:t>Avez-vous mis en place une procédure de remplacement en cas d’absence de l’intervenant habituel :</w:t>
      </w:r>
    </w:p>
    <w:p w:rsidR="00BC1537" w:rsidRPr="00E506B2" w:rsidRDefault="00BC1537" w:rsidP="00BC1537">
      <w:pPr>
        <w:rPr>
          <w:rFonts w:cs="Arial"/>
        </w:rPr>
      </w:pPr>
    </w:p>
    <w:p w:rsidR="00BC1537" w:rsidRPr="00E506B2" w:rsidRDefault="00BC1537" w:rsidP="00BC1537">
      <w:pPr>
        <w:pStyle w:val="Paragraphedeliste"/>
        <w:numPr>
          <w:ilvl w:val="0"/>
          <w:numId w:val="29"/>
        </w:numPr>
        <w:rPr>
          <w:rFonts w:cs="Arial"/>
        </w:rPr>
      </w:pPr>
      <w:r w:rsidRPr="00E506B2">
        <w:rPr>
          <w:rFonts w:cs="Arial"/>
        </w:rPr>
        <w:t>En cas d’absence prévue de l’intervenant ?</w:t>
      </w:r>
    </w:p>
    <w:p w:rsidR="00BC1537" w:rsidRPr="00E506B2" w:rsidRDefault="00BC1537" w:rsidP="00B307F7">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307F7" w:rsidRPr="00E506B2" w:rsidRDefault="00B307F7" w:rsidP="00BC1537">
      <w:pPr>
        <w:rPr>
          <w:rFonts w:cs="Arial"/>
        </w:rPr>
      </w:pPr>
    </w:p>
    <w:p w:rsidR="00B307F7" w:rsidRPr="00E506B2" w:rsidRDefault="00B307F7" w:rsidP="00B307F7">
      <w:pPr>
        <w:rPr>
          <w:rStyle w:val="CharacterStyle12"/>
          <w:szCs w:val="22"/>
        </w:rPr>
      </w:pPr>
      <w:r w:rsidRPr="00E506B2">
        <w:rPr>
          <w:rFonts w:cs="Arial"/>
          <w:bCs/>
          <w:iCs/>
        </w:rPr>
        <w:t xml:space="preserve">Précisez laquelle </w:t>
      </w:r>
      <w:r w:rsidRPr="00E506B2">
        <w:t>:</w:t>
      </w:r>
      <w:r w:rsidRPr="00E506B2">
        <w:tab/>
      </w:r>
      <w:sdt>
        <w:sdtPr>
          <w:rPr>
            <w:rStyle w:val="CharacterStyle12"/>
            <w:szCs w:val="22"/>
          </w:rPr>
          <w:id w:val="118818283"/>
          <w:placeholder>
            <w:docPart w:val="F62AB6DC78D2460088886E519EA3B8FB"/>
          </w:placeholder>
          <w:showingPlcHdr/>
        </w:sdtPr>
        <w:sdtEndPr>
          <w:rPr>
            <w:rStyle w:val="CharacterStyle12"/>
          </w:rPr>
        </w:sdtEndPr>
        <w:sdtContent>
          <w:r w:rsidRPr="00E506B2">
            <w:rPr>
              <w:rStyle w:val="Textedelespacerserv"/>
              <w:color w:val="auto"/>
            </w:rPr>
            <w:t>Cliquez ici pour taper du texte.</w:t>
          </w:r>
        </w:sdtContent>
      </w:sdt>
    </w:p>
    <w:p w:rsidR="00BC1537" w:rsidRPr="00E506B2" w:rsidRDefault="00BC1537" w:rsidP="00BC1537">
      <w:pPr>
        <w:rPr>
          <w:rFonts w:cs="Arial"/>
        </w:rPr>
      </w:pPr>
    </w:p>
    <w:p w:rsidR="00BC1537" w:rsidRPr="00E506B2" w:rsidRDefault="00BC1537" w:rsidP="00BC1537">
      <w:pPr>
        <w:pStyle w:val="Paragraphedeliste"/>
        <w:numPr>
          <w:ilvl w:val="0"/>
          <w:numId w:val="29"/>
        </w:numPr>
        <w:rPr>
          <w:rFonts w:cs="Arial"/>
        </w:rPr>
      </w:pPr>
      <w:r w:rsidRPr="00E506B2">
        <w:rPr>
          <w:rFonts w:cs="Arial"/>
        </w:rPr>
        <w:t>En cas d’absence inopinée de l’intervenant à l’heure prévue ?</w:t>
      </w:r>
    </w:p>
    <w:p w:rsidR="00BC1537" w:rsidRPr="00E506B2" w:rsidRDefault="00BC1537" w:rsidP="00B307F7">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307F7" w:rsidRPr="00E506B2" w:rsidRDefault="00B307F7" w:rsidP="00BC1537">
      <w:pPr>
        <w:rPr>
          <w:rFonts w:cs="Arial"/>
        </w:rPr>
      </w:pPr>
    </w:p>
    <w:p w:rsidR="00B307F7" w:rsidRPr="00E506B2" w:rsidRDefault="00B307F7" w:rsidP="00B307F7">
      <w:pPr>
        <w:rPr>
          <w:rStyle w:val="CharacterStyle12"/>
          <w:szCs w:val="22"/>
        </w:rPr>
      </w:pPr>
      <w:r w:rsidRPr="00E506B2">
        <w:rPr>
          <w:rFonts w:cs="Arial"/>
          <w:bCs/>
          <w:iCs/>
        </w:rPr>
        <w:t xml:space="preserve">Précisez laquelle </w:t>
      </w:r>
      <w:r w:rsidRPr="00E506B2">
        <w:t>:</w:t>
      </w:r>
      <w:r w:rsidRPr="00E506B2">
        <w:tab/>
      </w:r>
      <w:sdt>
        <w:sdtPr>
          <w:rPr>
            <w:rStyle w:val="CharacterStyle12"/>
            <w:szCs w:val="22"/>
          </w:rPr>
          <w:id w:val="-485853971"/>
          <w:placeholder>
            <w:docPart w:val="D0204EF784C04EF8A6CD424CEB3ED746"/>
          </w:placeholder>
          <w:showingPlcHdr/>
        </w:sdtPr>
        <w:sdtEndPr>
          <w:rPr>
            <w:rStyle w:val="CharacterStyle12"/>
          </w:rPr>
        </w:sdtEndPr>
        <w:sdtContent>
          <w:r w:rsidRPr="00E506B2">
            <w:rPr>
              <w:rStyle w:val="Textedelespacerserv"/>
              <w:color w:val="auto"/>
            </w:rPr>
            <w:t>Cliquez ici pour taper du texte.</w:t>
          </w:r>
        </w:sdtContent>
      </w:sdt>
    </w:p>
    <w:p w:rsidR="00BC1537" w:rsidRPr="00E506B2" w:rsidRDefault="00BC1537" w:rsidP="00BC1537">
      <w:pPr>
        <w:rPr>
          <w:rFonts w:cs="Arial"/>
        </w:rPr>
      </w:pPr>
    </w:p>
    <w:p w:rsidR="00BC1537" w:rsidRPr="00E506B2" w:rsidRDefault="00BC1537" w:rsidP="00BC1537">
      <w:pPr>
        <w:pStyle w:val="Paragraphedeliste"/>
        <w:numPr>
          <w:ilvl w:val="0"/>
          <w:numId w:val="29"/>
        </w:numPr>
        <w:rPr>
          <w:rFonts w:cs="Arial"/>
        </w:rPr>
      </w:pPr>
      <w:r w:rsidRPr="00E506B2">
        <w:rPr>
          <w:rFonts w:cs="Arial"/>
        </w:rPr>
        <w:t>Pendant les congés annuels de l’intervenant ?</w:t>
      </w:r>
    </w:p>
    <w:p w:rsidR="00BC1537" w:rsidRPr="00E506B2" w:rsidRDefault="00BC1537" w:rsidP="00B307F7">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307F7" w:rsidRPr="00E506B2" w:rsidRDefault="00B307F7" w:rsidP="00BC1537">
      <w:pPr>
        <w:rPr>
          <w:rFonts w:cs="Arial"/>
        </w:rPr>
      </w:pPr>
    </w:p>
    <w:p w:rsidR="00B307F7" w:rsidRPr="00E506B2" w:rsidRDefault="00B307F7" w:rsidP="00B307F7">
      <w:pPr>
        <w:rPr>
          <w:rStyle w:val="CharacterStyle12"/>
          <w:szCs w:val="22"/>
        </w:rPr>
      </w:pPr>
      <w:r w:rsidRPr="00E506B2">
        <w:rPr>
          <w:rFonts w:cs="Arial"/>
          <w:bCs/>
          <w:iCs/>
        </w:rPr>
        <w:t xml:space="preserve">Précisez laquelle </w:t>
      </w:r>
      <w:r w:rsidRPr="00E506B2">
        <w:t>:</w:t>
      </w:r>
      <w:r w:rsidRPr="00E506B2">
        <w:tab/>
      </w:r>
      <w:sdt>
        <w:sdtPr>
          <w:rPr>
            <w:rStyle w:val="CharacterStyle12"/>
            <w:szCs w:val="22"/>
          </w:rPr>
          <w:id w:val="1278987472"/>
          <w:placeholder>
            <w:docPart w:val="903ED0D62BEE41DCA362F576D4AEEA66"/>
          </w:placeholder>
          <w:showingPlcHdr/>
        </w:sdtPr>
        <w:sdtEndPr>
          <w:rPr>
            <w:rStyle w:val="CharacterStyle12"/>
          </w:rPr>
        </w:sdtEndPr>
        <w:sdtContent>
          <w:r w:rsidRPr="00E506B2">
            <w:rPr>
              <w:rStyle w:val="Textedelespacerserv"/>
              <w:color w:val="auto"/>
            </w:rPr>
            <w:t>Cliquez ici pour taper du texte.</w:t>
          </w:r>
        </w:sdtContent>
      </w:sdt>
    </w:p>
    <w:p w:rsidR="00BC1537" w:rsidRPr="00E506B2" w:rsidRDefault="00BC1537" w:rsidP="00BC1537">
      <w:pPr>
        <w:rPr>
          <w:rFonts w:cs="Arial"/>
        </w:rPr>
      </w:pPr>
    </w:p>
    <w:p w:rsidR="00BC1537" w:rsidRPr="00E506B2" w:rsidRDefault="00BC1537" w:rsidP="00BC1537">
      <w:pPr>
        <w:rPr>
          <w:rFonts w:cs="Arial"/>
        </w:rPr>
      </w:pPr>
      <w:r w:rsidRPr="00E506B2">
        <w:rPr>
          <w:rFonts w:cs="Arial"/>
        </w:rPr>
        <w:t>Les conditions générales de remplacement sont-elles précisées dans le contrat signé ?</w:t>
      </w:r>
    </w:p>
    <w:p w:rsidR="00BC1537" w:rsidRPr="00E506B2" w:rsidRDefault="00BC1537" w:rsidP="00B307F7">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C1537" w:rsidRPr="00E506B2" w:rsidRDefault="00BC1537" w:rsidP="00BC1537">
      <w:pPr>
        <w:rPr>
          <w:rFonts w:cs="Arial"/>
        </w:rPr>
      </w:pPr>
    </w:p>
    <w:p w:rsidR="00BC1537" w:rsidRPr="00E506B2" w:rsidRDefault="00BC1537" w:rsidP="00BC1537">
      <w:pPr>
        <w:rPr>
          <w:rFonts w:cs="Arial"/>
        </w:rPr>
      </w:pPr>
      <w:r w:rsidRPr="00E506B2">
        <w:rPr>
          <w:rFonts w:cs="Arial"/>
        </w:rPr>
        <w:t>Informez-vous le bénéficiaire des conditions générales de remplacement ?</w:t>
      </w:r>
    </w:p>
    <w:p w:rsidR="00BC1537" w:rsidRPr="00E506B2" w:rsidRDefault="00BC1537" w:rsidP="00B307F7">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307F7" w:rsidRPr="00E506B2" w:rsidRDefault="00B307F7" w:rsidP="00BC1537">
      <w:pPr>
        <w:rPr>
          <w:rFonts w:cs="Arial"/>
        </w:rPr>
      </w:pPr>
    </w:p>
    <w:p w:rsidR="00B307F7" w:rsidRPr="00E506B2" w:rsidRDefault="00B307F7" w:rsidP="00B307F7">
      <w:pPr>
        <w:rPr>
          <w:rStyle w:val="CharacterStyle12"/>
          <w:szCs w:val="22"/>
        </w:rPr>
      </w:pPr>
      <w:r w:rsidRPr="00E506B2">
        <w:rPr>
          <w:rFonts w:cs="Arial"/>
          <w:bCs/>
          <w:iCs/>
        </w:rPr>
        <w:t xml:space="preserve">Précisez comment </w:t>
      </w:r>
      <w:r w:rsidRPr="00E506B2">
        <w:t>:</w:t>
      </w:r>
      <w:r w:rsidRPr="00E506B2">
        <w:tab/>
      </w:r>
      <w:sdt>
        <w:sdtPr>
          <w:rPr>
            <w:rStyle w:val="CharacterStyle12"/>
            <w:szCs w:val="22"/>
          </w:rPr>
          <w:id w:val="-733076752"/>
          <w:placeholder>
            <w:docPart w:val="E6B4ABC5D6824434AA2647292D18F5F8"/>
          </w:placeholder>
          <w:showingPlcHdr/>
        </w:sdtPr>
        <w:sdtEndPr>
          <w:rPr>
            <w:rStyle w:val="CharacterStyle12"/>
          </w:rPr>
        </w:sdtEndPr>
        <w:sdtContent>
          <w:r w:rsidRPr="00E506B2">
            <w:rPr>
              <w:rStyle w:val="Textedelespacerserv"/>
              <w:color w:val="auto"/>
            </w:rPr>
            <w:t>Cliquez ici pour taper du texte.</w:t>
          </w:r>
        </w:sdtContent>
      </w:sdt>
    </w:p>
    <w:p w:rsidR="00BC1537" w:rsidRPr="00E506B2" w:rsidRDefault="00BC1537" w:rsidP="00BC1537">
      <w:pPr>
        <w:rPr>
          <w:rFonts w:cs="Arial"/>
        </w:rPr>
      </w:pPr>
    </w:p>
    <w:p w:rsidR="00BC1537" w:rsidRPr="00E506B2" w:rsidRDefault="00BC1537" w:rsidP="00BC1537">
      <w:pPr>
        <w:rPr>
          <w:rFonts w:cs="Arial"/>
        </w:rPr>
      </w:pPr>
      <w:r w:rsidRPr="00E506B2">
        <w:rPr>
          <w:rFonts w:cs="Arial"/>
        </w:rPr>
        <w:t>Dans le cas de personnes accompagnées nécessitant un accompagnement continu pour leur maintien à domicile, le remplacement est-il organisé sans délai ?</w:t>
      </w:r>
    </w:p>
    <w:p w:rsidR="00BC1537" w:rsidRPr="00E506B2" w:rsidRDefault="00BC1537" w:rsidP="00B307F7">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C1537" w:rsidRPr="00E506B2" w:rsidRDefault="00BC1537" w:rsidP="00BC4338">
      <w:pPr>
        <w:pStyle w:val="CORPSDETEXTE"/>
        <w:rPr>
          <w:highlight w:val="lightGray"/>
        </w:rPr>
      </w:pPr>
    </w:p>
    <w:p w:rsidR="00B307F7" w:rsidRPr="00E506B2" w:rsidRDefault="00B307F7" w:rsidP="00B307F7">
      <w:pPr>
        <w:rPr>
          <w:rStyle w:val="CharacterStyle12"/>
          <w:szCs w:val="22"/>
        </w:rPr>
      </w:pPr>
      <w:r w:rsidRPr="00E506B2">
        <w:rPr>
          <w:rFonts w:cs="Arial"/>
          <w:bCs/>
          <w:iCs/>
        </w:rPr>
        <w:t xml:space="preserve">Précisez comment </w:t>
      </w:r>
      <w:r w:rsidRPr="00E506B2">
        <w:t>:</w:t>
      </w:r>
      <w:r w:rsidRPr="00E506B2">
        <w:tab/>
      </w:r>
      <w:sdt>
        <w:sdtPr>
          <w:rPr>
            <w:rStyle w:val="CharacterStyle12"/>
            <w:szCs w:val="22"/>
          </w:rPr>
          <w:id w:val="1971706522"/>
          <w:placeholder>
            <w:docPart w:val="3BBCABCB2B014E729908E4B67EB4A9FF"/>
          </w:placeholder>
          <w:showingPlcHdr/>
        </w:sdtPr>
        <w:sdtEndPr>
          <w:rPr>
            <w:rStyle w:val="CharacterStyle12"/>
          </w:rPr>
        </w:sdtEndPr>
        <w:sdtContent>
          <w:r w:rsidRPr="00E506B2">
            <w:rPr>
              <w:rStyle w:val="Textedelespacerserv"/>
              <w:color w:val="auto"/>
            </w:rPr>
            <w:t>Cliquez ici pour taper du texte.</w:t>
          </w:r>
        </w:sdtContent>
      </w:sdt>
    </w:p>
    <w:p w:rsidR="003F135F" w:rsidRPr="00E506B2" w:rsidRDefault="003F135F" w:rsidP="00BC4338">
      <w:pPr>
        <w:pStyle w:val="CORPSDETEXTE"/>
      </w:pPr>
    </w:p>
    <w:p w:rsidR="00137293" w:rsidRPr="00E506B2" w:rsidRDefault="00896F20" w:rsidP="00BC2B74">
      <w:pPr>
        <w:pStyle w:val="Titre4"/>
        <w:rPr>
          <w:color w:val="auto"/>
        </w:rPr>
      </w:pPr>
      <w:r w:rsidRPr="00E506B2">
        <w:rPr>
          <w:color w:val="auto"/>
        </w:rPr>
        <w:t>Suivi individualisé</w:t>
      </w:r>
    </w:p>
    <w:p w:rsidR="00137293" w:rsidRPr="00E506B2" w:rsidRDefault="00137293" w:rsidP="00BC4338">
      <w:pPr>
        <w:pStyle w:val="CORPSDETEXTE"/>
      </w:pPr>
    </w:p>
    <w:p w:rsidR="00137293" w:rsidRPr="00E506B2" w:rsidRDefault="00137293" w:rsidP="00F92C80">
      <w:pPr>
        <w:pStyle w:val="Titre5"/>
        <w:numPr>
          <w:ilvl w:val="0"/>
          <w:numId w:val="8"/>
        </w:numPr>
      </w:pPr>
      <w:r w:rsidRPr="00E506B2">
        <w:t>Modalités du dispositif de suivi individualisé</w:t>
      </w:r>
    </w:p>
    <w:p w:rsidR="000B5EE1" w:rsidRPr="00E506B2" w:rsidRDefault="000B5EE1" w:rsidP="000B5EE1">
      <w:pPr>
        <w:ind w:left="708" w:firstLine="708"/>
        <w:rPr>
          <w:rFonts w:cs="Arial"/>
          <w:i/>
        </w:rPr>
      </w:pPr>
      <w:r w:rsidRPr="00E506B2">
        <w:rPr>
          <w:rFonts w:cs="Arial"/>
          <w:i/>
        </w:rPr>
        <w:t xml:space="preserve">  (Points 4.5.2, 4.5.3 et 5.4.1 du cahier des charges)</w:t>
      </w:r>
    </w:p>
    <w:p w:rsidR="000B5EE1" w:rsidRPr="00E506B2" w:rsidRDefault="000B5EE1" w:rsidP="000B5EE1">
      <w:pPr>
        <w:rPr>
          <w:rFonts w:cs="Arial"/>
        </w:rPr>
      </w:pPr>
    </w:p>
    <w:p w:rsidR="000B5EE1" w:rsidRPr="00E506B2" w:rsidRDefault="000B5EE1" w:rsidP="000B5EE1">
      <w:pPr>
        <w:rPr>
          <w:rFonts w:cs="Arial"/>
        </w:rPr>
      </w:pPr>
      <w:r w:rsidRPr="00E506B2">
        <w:rPr>
          <w:rFonts w:cs="Arial"/>
        </w:rPr>
        <w:t>Avez-vous mis en place un dispositif de suivi individualisé des prestations en lien avec l’intervenant à travers :</w:t>
      </w:r>
    </w:p>
    <w:p w:rsidR="000B5EE1" w:rsidRPr="00E506B2" w:rsidRDefault="000B5EE1" w:rsidP="000B5EE1">
      <w:pPr>
        <w:rPr>
          <w:rFonts w:cs="Arial"/>
        </w:rPr>
      </w:pPr>
    </w:p>
    <w:p w:rsidR="000B5EE1" w:rsidRPr="00E506B2" w:rsidRDefault="000B5EE1" w:rsidP="000B5EE1">
      <w:pPr>
        <w:pStyle w:val="Paragraphedeliste"/>
        <w:numPr>
          <w:ilvl w:val="0"/>
          <w:numId w:val="30"/>
        </w:numPr>
        <w:rPr>
          <w:rFonts w:cs="Arial"/>
        </w:rPr>
      </w:pPr>
      <w:r w:rsidRPr="00E506B2">
        <w:rPr>
          <w:rFonts w:cs="Arial"/>
        </w:rPr>
        <w:t>Des remontées des informations orales par l’intervenant/l’aidant ?</w:t>
      </w:r>
      <w:r w:rsidRPr="00E506B2">
        <w:rPr>
          <w:rFonts w:cs="Arial"/>
        </w:rPr>
        <w:tab/>
      </w:r>
      <w:r w:rsidRPr="00E506B2">
        <w:rPr>
          <w:rFonts w:cs="Arial"/>
        </w:rPr>
        <w:sym w:font="Wingdings" w:char="F06F"/>
      </w:r>
      <w:r w:rsidRPr="00E506B2">
        <w:rPr>
          <w:rFonts w:cs="Arial"/>
        </w:rPr>
        <w:t xml:space="preserve"> Oui</w:t>
      </w:r>
      <w:r w:rsidRPr="00E506B2">
        <w:rPr>
          <w:rFonts w:cs="Arial"/>
        </w:rPr>
        <w:tab/>
      </w:r>
      <w:r w:rsidRPr="00E506B2">
        <w:rPr>
          <w:rFonts w:cs="Arial"/>
        </w:rPr>
        <w:sym w:font="Wingdings" w:char="F06F"/>
      </w:r>
      <w:r w:rsidRPr="00E506B2">
        <w:rPr>
          <w:rFonts w:cs="Arial"/>
        </w:rPr>
        <w:t xml:space="preserve"> Non</w:t>
      </w:r>
    </w:p>
    <w:p w:rsidR="000B5EE1" w:rsidRPr="00E506B2" w:rsidRDefault="000B5EE1" w:rsidP="000B5EE1">
      <w:pPr>
        <w:pStyle w:val="Paragraphedeliste"/>
        <w:rPr>
          <w:rFonts w:cs="Arial"/>
        </w:rPr>
      </w:pPr>
    </w:p>
    <w:p w:rsidR="000B5EE1" w:rsidRPr="00E506B2" w:rsidRDefault="000B5EE1" w:rsidP="000B5EE1">
      <w:pPr>
        <w:pStyle w:val="Paragraphedeliste"/>
        <w:numPr>
          <w:ilvl w:val="0"/>
          <w:numId w:val="30"/>
        </w:numPr>
        <w:rPr>
          <w:rFonts w:cs="Arial"/>
        </w:rPr>
      </w:pPr>
      <w:r w:rsidRPr="00E506B2">
        <w:rPr>
          <w:rFonts w:cs="Arial"/>
        </w:rPr>
        <w:t xml:space="preserve">Des remontées des informations écrites par l’intervenant/l’aidant ? </w:t>
      </w:r>
      <w:r w:rsidRPr="00E506B2">
        <w:rPr>
          <w:rFonts w:cs="Arial"/>
        </w:rPr>
        <w:tab/>
      </w:r>
      <w:r w:rsidRPr="00E506B2">
        <w:rPr>
          <w:rFonts w:cs="Arial"/>
        </w:rPr>
        <w:sym w:font="Wingdings" w:char="F06F"/>
      </w:r>
      <w:r w:rsidRPr="00E506B2">
        <w:rPr>
          <w:rFonts w:cs="Arial"/>
        </w:rPr>
        <w:t xml:space="preserve"> Oui</w:t>
      </w:r>
      <w:r w:rsidRPr="00E506B2">
        <w:rPr>
          <w:rFonts w:cs="Arial"/>
        </w:rPr>
        <w:tab/>
      </w:r>
      <w:r w:rsidRPr="00E506B2">
        <w:rPr>
          <w:rFonts w:cs="Arial"/>
        </w:rPr>
        <w:sym w:font="Wingdings" w:char="F06F"/>
      </w:r>
      <w:r w:rsidRPr="00E506B2">
        <w:rPr>
          <w:rFonts w:cs="Arial"/>
        </w:rPr>
        <w:t xml:space="preserve"> Non</w:t>
      </w:r>
    </w:p>
    <w:p w:rsidR="000B5EE1" w:rsidRPr="00E506B2" w:rsidRDefault="000B5EE1" w:rsidP="000B5EE1">
      <w:pPr>
        <w:pStyle w:val="Paragraphedeliste"/>
        <w:rPr>
          <w:rFonts w:cs="Arial"/>
        </w:rPr>
      </w:pPr>
    </w:p>
    <w:p w:rsidR="000B5EE1" w:rsidRPr="00E506B2" w:rsidRDefault="000B5EE1" w:rsidP="000B5EE1">
      <w:pPr>
        <w:pStyle w:val="Paragraphedeliste"/>
        <w:numPr>
          <w:ilvl w:val="0"/>
          <w:numId w:val="30"/>
        </w:numPr>
        <w:tabs>
          <w:tab w:val="left" w:pos="7088"/>
        </w:tabs>
        <w:rPr>
          <w:rFonts w:cs="Arial"/>
        </w:rPr>
      </w:pPr>
      <w:r w:rsidRPr="00E506B2">
        <w:rPr>
          <w:rFonts w:cs="Arial"/>
        </w:rPr>
        <w:t xml:space="preserve">Des réunions de suivi des situations avec l’ensemble </w:t>
      </w:r>
    </w:p>
    <w:p w:rsidR="000B5EE1" w:rsidRPr="00E506B2" w:rsidRDefault="000B5EE1" w:rsidP="000B5EE1">
      <w:pPr>
        <w:pStyle w:val="Paragraphedeliste"/>
        <w:tabs>
          <w:tab w:val="left" w:pos="7088"/>
        </w:tabs>
        <w:rPr>
          <w:rFonts w:cs="Arial"/>
        </w:rPr>
      </w:pPr>
      <w:r w:rsidRPr="00E506B2">
        <w:rPr>
          <w:rFonts w:cs="Arial"/>
        </w:rPr>
        <w:t xml:space="preserve">des intervenants ? </w:t>
      </w:r>
      <w:r w:rsidRPr="00E506B2">
        <w:rPr>
          <w:rFonts w:cs="Arial"/>
        </w:rPr>
        <w:tab/>
      </w:r>
      <w:r w:rsidRPr="00E506B2">
        <w:rPr>
          <w:rFonts w:cs="Arial"/>
        </w:rPr>
        <w:tab/>
      </w:r>
      <w:r w:rsidRPr="00E506B2">
        <w:rPr>
          <w:rFonts w:cs="Arial"/>
        </w:rPr>
        <w:sym w:font="Wingdings" w:char="F06F"/>
      </w:r>
      <w:r w:rsidRPr="00E506B2">
        <w:rPr>
          <w:rFonts w:cs="Arial"/>
        </w:rPr>
        <w:t xml:space="preserve"> Oui</w:t>
      </w:r>
      <w:r w:rsidRPr="00E506B2">
        <w:rPr>
          <w:rFonts w:cs="Arial"/>
        </w:rPr>
        <w:tab/>
      </w:r>
      <w:r w:rsidRPr="00E506B2">
        <w:rPr>
          <w:rFonts w:cs="Arial"/>
        </w:rPr>
        <w:sym w:font="Wingdings" w:char="F06F"/>
      </w:r>
      <w:r w:rsidRPr="00E506B2">
        <w:rPr>
          <w:rFonts w:cs="Arial"/>
        </w:rPr>
        <w:t xml:space="preserve"> Non</w:t>
      </w:r>
    </w:p>
    <w:p w:rsidR="000B5EE1" w:rsidRPr="00E506B2" w:rsidRDefault="000B5EE1" w:rsidP="000B5EE1">
      <w:pPr>
        <w:pStyle w:val="Paragraphedeliste"/>
        <w:tabs>
          <w:tab w:val="left" w:pos="7088"/>
        </w:tabs>
        <w:rPr>
          <w:rFonts w:cs="Arial"/>
        </w:rPr>
      </w:pPr>
    </w:p>
    <w:p w:rsidR="000B5EE1" w:rsidRPr="00E506B2" w:rsidRDefault="000B5EE1" w:rsidP="000B5EE1">
      <w:pPr>
        <w:pStyle w:val="Paragraphedeliste"/>
        <w:numPr>
          <w:ilvl w:val="0"/>
          <w:numId w:val="30"/>
        </w:numPr>
        <w:rPr>
          <w:rFonts w:cs="Arial"/>
        </w:rPr>
      </w:pPr>
      <w:r w:rsidRPr="00E506B2">
        <w:rPr>
          <w:rFonts w:cs="Arial"/>
        </w:rPr>
        <w:t xml:space="preserve">Donnent-elles lieu à des comptes rendus ? </w:t>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sym w:font="Wingdings" w:char="F06F"/>
      </w:r>
      <w:r w:rsidRPr="00E506B2">
        <w:rPr>
          <w:rFonts w:cs="Arial"/>
        </w:rPr>
        <w:t xml:space="preserve"> Oui</w:t>
      </w:r>
      <w:r w:rsidRPr="00E506B2">
        <w:rPr>
          <w:rFonts w:cs="Arial"/>
        </w:rPr>
        <w:tab/>
      </w:r>
      <w:r w:rsidRPr="00E506B2">
        <w:rPr>
          <w:rFonts w:cs="Arial"/>
        </w:rPr>
        <w:sym w:font="Wingdings" w:char="F06F"/>
      </w:r>
      <w:r w:rsidRPr="00E506B2">
        <w:rPr>
          <w:rFonts w:cs="Arial"/>
        </w:rPr>
        <w:t xml:space="preserve"> Non</w:t>
      </w:r>
    </w:p>
    <w:p w:rsidR="000B5EE1" w:rsidRPr="00E506B2" w:rsidRDefault="000B5EE1" w:rsidP="000B5EE1">
      <w:pPr>
        <w:pStyle w:val="Paragraphedeliste"/>
        <w:rPr>
          <w:rFonts w:cs="Arial"/>
        </w:rPr>
      </w:pPr>
    </w:p>
    <w:p w:rsidR="000B5EE1" w:rsidRPr="00E506B2" w:rsidRDefault="000B5EE1" w:rsidP="000B5EE1">
      <w:pPr>
        <w:pStyle w:val="Paragraphedeliste"/>
        <w:numPr>
          <w:ilvl w:val="0"/>
          <w:numId w:val="30"/>
        </w:numPr>
        <w:rPr>
          <w:rFonts w:cs="Arial"/>
        </w:rPr>
      </w:pPr>
      <w:r w:rsidRPr="00E506B2">
        <w:rPr>
          <w:rFonts w:cs="Arial"/>
        </w:rPr>
        <w:t xml:space="preserve">D’autres modalités ? </w:t>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sym w:font="Wingdings" w:char="F06F"/>
      </w:r>
      <w:r w:rsidRPr="00E506B2">
        <w:rPr>
          <w:rFonts w:cs="Arial"/>
        </w:rPr>
        <w:t xml:space="preserve"> Oui</w:t>
      </w:r>
      <w:r w:rsidRPr="00E506B2">
        <w:rPr>
          <w:rFonts w:cs="Arial"/>
        </w:rPr>
        <w:tab/>
      </w:r>
      <w:r w:rsidRPr="00E506B2">
        <w:rPr>
          <w:rFonts w:cs="Arial"/>
        </w:rPr>
        <w:sym w:font="Wingdings" w:char="F06F"/>
      </w:r>
      <w:r w:rsidRPr="00E506B2">
        <w:rPr>
          <w:rFonts w:cs="Arial"/>
        </w:rPr>
        <w:t xml:space="preserve"> Non</w:t>
      </w:r>
    </w:p>
    <w:p w:rsidR="000B5EE1" w:rsidRPr="00E506B2" w:rsidRDefault="000B5EE1" w:rsidP="000B5EE1">
      <w:pPr>
        <w:rPr>
          <w:rFonts w:cs="Arial"/>
        </w:rPr>
      </w:pPr>
    </w:p>
    <w:p w:rsidR="000B5EE1" w:rsidRPr="00E506B2" w:rsidRDefault="000B5EE1" w:rsidP="000B5EE1">
      <w:pPr>
        <w:rPr>
          <w:rStyle w:val="CharacterStyle12"/>
          <w:szCs w:val="22"/>
        </w:rPr>
      </w:pPr>
      <w:r w:rsidRPr="00E506B2">
        <w:rPr>
          <w:rFonts w:cs="Arial"/>
          <w:bCs/>
          <w:iCs/>
        </w:rPr>
        <w:t xml:space="preserve">Précisez la fréquence </w:t>
      </w:r>
      <w:r w:rsidRPr="00E506B2">
        <w:t>:</w:t>
      </w:r>
      <w:r w:rsidRPr="00E506B2">
        <w:tab/>
      </w:r>
      <w:sdt>
        <w:sdtPr>
          <w:rPr>
            <w:rStyle w:val="CharacterStyle12"/>
            <w:szCs w:val="22"/>
          </w:rPr>
          <w:id w:val="-1266916442"/>
          <w:placeholder>
            <w:docPart w:val="7E391D27D3DD4EC9A9165E234D951EBD"/>
          </w:placeholder>
          <w:showingPlcHdr/>
        </w:sdtPr>
        <w:sdtEndPr>
          <w:rPr>
            <w:rStyle w:val="CharacterStyle12"/>
          </w:rPr>
        </w:sdtEndPr>
        <w:sdtContent>
          <w:r w:rsidRPr="00E506B2">
            <w:rPr>
              <w:rStyle w:val="Textedelespacerserv"/>
              <w:color w:val="auto"/>
            </w:rPr>
            <w:t>Cliquez ici pour taper du texte.</w:t>
          </w:r>
        </w:sdtContent>
      </w:sdt>
    </w:p>
    <w:p w:rsidR="000B5EE1" w:rsidRPr="00E506B2" w:rsidRDefault="000B5EE1" w:rsidP="00BC4338">
      <w:pPr>
        <w:pStyle w:val="CORPSDETEXTE"/>
        <w:rPr>
          <w:highlight w:val="lightGray"/>
        </w:rPr>
      </w:pPr>
    </w:p>
    <w:p w:rsidR="000B5EE1" w:rsidRPr="00E506B2" w:rsidRDefault="000B5EE1" w:rsidP="000B5EE1">
      <w:pPr>
        <w:rPr>
          <w:rFonts w:cs="Arial"/>
        </w:rPr>
      </w:pPr>
      <w:r w:rsidRPr="00E506B2">
        <w:rPr>
          <w:rFonts w:cs="Arial"/>
        </w:rPr>
        <w:t>Ce suivi est-il prévu :</w:t>
      </w:r>
    </w:p>
    <w:p w:rsidR="00900279" w:rsidRPr="00E506B2" w:rsidRDefault="00900279" w:rsidP="000B5EE1">
      <w:pPr>
        <w:rPr>
          <w:rFonts w:cs="Arial"/>
        </w:rPr>
      </w:pPr>
    </w:p>
    <w:p w:rsidR="000B5EE1" w:rsidRPr="00E506B2" w:rsidRDefault="000B5EE1" w:rsidP="000B5EE1">
      <w:pPr>
        <w:pStyle w:val="Paragraphedeliste"/>
        <w:numPr>
          <w:ilvl w:val="0"/>
          <w:numId w:val="30"/>
        </w:numPr>
        <w:rPr>
          <w:rFonts w:cs="Arial"/>
        </w:rPr>
      </w:pPr>
      <w:r w:rsidRPr="00E506B2">
        <w:rPr>
          <w:rFonts w:cs="Arial"/>
        </w:rPr>
        <w:t xml:space="preserve">Systématiquement après le démarrage de la première intervention ? </w:t>
      </w:r>
      <w:r w:rsidRPr="00E506B2">
        <w:rPr>
          <w:rFonts w:cs="Arial"/>
        </w:rPr>
        <w:tab/>
      </w:r>
      <w:r w:rsidRPr="00E506B2">
        <w:rPr>
          <w:rFonts w:cs="Arial"/>
        </w:rPr>
        <w:sym w:font="Wingdings" w:char="F06F"/>
      </w:r>
      <w:r w:rsidRPr="00E506B2">
        <w:rPr>
          <w:rFonts w:cs="Arial"/>
        </w:rPr>
        <w:t xml:space="preserve"> Oui</w:t>
      </w:r>
      <w:r w:rsidRPr="00E506B2">
        <w:rPr>
          <w:rFonts w:cs="Arial"/>
        </w:rPr>
        <w:tab/>
      </w:r>
      <w:r w:rsidRPr="00E506B2">
        <w:rPr>
          <w:rFonts w:cs="Arial"/>
        </w:rPr>
        <w:sym w:font="Wingdings" w:char="F06F"/>
      </w:r>
      <w:r w:rsidRPr="00E506B2">
        <w:rPr>
          <w:rFonts w:cs="Arial"/>
        </w:rPr>
        <w:t xml:space="preserve"> Non</w:t>
      </w:r>
    </w:p>
    <w:p w:rsidR="00900279" w:rsidRPr="00E506B2" w:rsidRDefault="00900279" w:rsidP="00900279">
      <w:pPr>
        <w:pStyle w:val="Paragraphedeliste"/>
        <w:rPr>
          <w:rFonts w:cs="Arial"/>
        </w:rPr>
      </w:pPr>
    </w:p>
    <w:p w:rsidR="000B5EE1" w:rsidRPr="00E506B2" w:rsidRDefault="000B5EE1" w:rsidP="000B5EE1">
      <w:pPr>
        <w:pStyle w:val="Paragraphedeliste"/>
        <w:numPr>
          <w:ilvl w:val="0"/>
          <w:numId w:val="30"/>
        </w:numPr>
        <w:rPr>
          <w:rFonts w:cs="Arial"/>
        </w:rPr>
      </w:pPr>
      <w:r w:rsidRPr="00E506B2">
        <w:rPr>
          <w:rFonts w:cs="Arial"/>
        </w:rPr>
        <w:t>En continu au jour le jour ?</w:t>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sym w:font="Wingdings" w:char="F06F"/>
      </w:r>
      <w:r w:rsidRPr="00E506B2">
        <w:rPr>
          <w:rFonts w:cs="Arial"/>
        </w:rPr>
        <w:t xml:space="preserve"> Oui</w:t>
      </w:r>
      <w:r w:rsidRPr="00E506B2">
        <w:rPr>
          <w:rFonts w:cs="Arial"/>
        </w:rPr>
        <w:tab/>
      </w:r>
      <w:r w:rsidRPr="00E506B2">
        <w:rPr>
          <w:rFonts w:cs="Arial"/>
        </w:rPr>
        <w:sym w:font="Wingdings" w:char="F06F"/>
      </w:r>
      <w:r w:rsidRPr="00E506B2">
        <w:rPr>
          <w:rFonts w:cs="Arial"/>
        </w:rPr>
        <w:t xml:space="preserve"> Non</w:t>
      </w:r>
    </w:p>
    <w:p w:rsidR="00900279" w:rsidRPr="00E506B2" w:rsidRDefault="00900279" w:rsidP="00900279">
      <w:pPr>
        <w:pStyle w:val="Paragraphedeliste"/>
        <w:rPr>
          <w:rFonts w:cs="Arial"/>
        </w:rPr>
      </w:pPr>
    </w:p>
    <w:p w:rsidR="000B5EE1" w:rsidRPr="00E506B2" w:rsidRDefault="000B5EE1" w:rsidP="000B5EE1">
      <w:pPr>
        <w:pStyle w:val="Paragraphedeliste"/>
        <w:numPr>
          <w:ilvl w:val="0"/>
          <w:numId w:val="30"/>
        </w:numPr>
        <w:rPr>
          <w:rFonts w:cs="Arial"/>
        </w:rPr>
      </w:pPr>
      <w:r w:rsidRPr="00E506B2">
        <w:rPr>
          <w:rFonts w:cs="Arial"/>
        </w:rPr>
        <w:t xml:space="preserve">Avec un point une fois par mois ? </w:t>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sym w:font="Wingdings" w:char="F06F"/>
      </w:r>
      <w:r w:rsidRPr="00E506B2">
        <w:rPr>
          <w:rFonts w:cs="Arial"/>
        </w:rPr>
        <w:t xml:space="preserve"> Oui</w:t>
      </w:r>
      <w:r w:rsidRPr="00E506B2">
        <w:rPr>
          <w:rFonts w:cs="Arial"/>
        </w:rPr>
        <w:tab/>
      </w:r>
      <w:r w:rsidRPr="00E506B2">
        <w:rPr>
          <w:rFonts w:cs="Arial"/>
        </w:rPr>
        <w:sym w:font="Wingdings" w:char="F06F"/>
      </w:r>
      <w:r w:rsidRPr="00E506B2">
        <w:rPr>
          <w:rFonts w:cs="Arial"/>
        </w:rPr>
        <w:t xml:space="preserve"> Non</w:t>
      </w:r>
    </w:p>
    <w:p w:rsidR="00900279" w:rsidRPr="00E506B2" w:rsidRDefault="00900279" w:rsidP="00900279">
      <w:pPr>
        <w:pStyle w:val="Paragraphedeliste"/>
        <w:rPr>
          <w:rFonts w:cs="Arial"/>
        </w:rPr>
      </w:pPr>
    </w:p>
    <w:p w:rsidR="000B5EE1" w:rsidRPr="00E506B2" w:rsidRDefault="000B5EE1" w:rsidP="000B5EE1">
      <w:pPr>
        <w:pStyle w:val="Paragraphedeliste"/>
        <w:numPr>
          <w:ilvl w:val="0"/>
          <w:numId w:val="30"/>
        </w:numPr>
        <w:rPr>
          <w:rFonts w:cs="Arial"/>
        </w:rPr>
      </w:pPr>
      <w:r w:rsidRPr="00E506B2">
        <w:rPr>
          <w:rFonts w:cs="Arial"/>
        </w:rPr>
        <w:t xml:space="preserve">Lors d’une visite à échéance prévue ? </w:t>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sym w:font="Wingdings" w:char="F06F"/>
      </w:r>
      <w:r w:rsidRPr="00E506B2">
        <w:rPr>
          <w:rFonts w:cs="Arial"/>
        </w:rPr>
        <w:t xml:space="preserve"> Oui</w:t>
      </w:r>
      <w:r w:rsidRPr="00E506B2">
        <w:rPr>
          <w:rFonts w:cs="Arial"/>
        </w:rPr>
        <w:tab/>
      </w:r>
      <w:r w:rsidRPr="00E506B2">
        <w:rPr>
          <w:rFonts w:cs="Arial"/>
        </w:rPr>
        <w:sym w:font="Wingdings" w:char="F06F"/>
      </w:r>
      <w:r w:rsidRPr="00E506B2">
        <w:rPr>
          <w:rFonts w:cs="Arial"/>
        </w:rPr>
        <w:t xml:space="preserve"> Non</w:t>
      </w:r>
    </w:p>
    <w:p w:rsidR="00900279" w:rsidRPr="00E506B2" w:rsidRDefault="00900279" w:rsidP="00900279">
      <w:pPr>
        <w:pStyle w:val="Paragraphedeliste"/>
        <w:rPr>
          <w:rFonts w:cs="Arial"/>
        </w:rPr>
      </w:pPr>
    </w:p>
    <w:p w:rsidR="000B5EE1" w:rsidRPr="00E506B2" w:rsidRDefault="000B5EE1" w:rsidP="000B5EE1">
      <w:pPr>
        <w:pStyle w:val="Paragraphedeliste"/>
        <w:numPr>
          <w:ilvl w:val="0"/>
          <w:numId w:val="30"/>
        </w:numPr>
        <w:rPr>
          <w:rFonts w:cs="Arial"/>
        </w:rPr>
      </w:pPr>
      <w:r w:rsidRPr="00E506B2">
        <w:rPr>
          <w:rFonts w:cs="Arial"/>
        </w:rPr>
        <w:t xml:space="preserve">Autres ? </w:t>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sym w:font="Wingdings" w:char="F06F"/>
      </w:r>
      <w:r w:rsidRPr="00E506B2">
        <w:rPr>
          <w:rFonts w:cs="Arial"/>
        </w:rPr>
        <w:t xml:space="preserve"> Oui</w:t>
      </w:r>
      <w:r w:rsidRPr="00E506B2">
        <w:rPr>
          <w:rFonts w:cs="Arial"/>
        </w:rPr>
        <w:tab/>
      </w:r>
      <w:r w:rsidRPr="00E506B2">
        <w:rPr>
          <w:rFonts w:cs="Arial"/>
        </w:rPr>
        <w:sym w:font="Wingdings" w:char="F06F"/>
      </w:r>
      <w:r w:rsidRPr="00E506B2">
        <w:rPr>
          <w:rFonts w:cs="Arial"/>
        </w:rPr>
        <w:t xml:space="preserve"> Non</w:t>
      </w:r>
    </w:p>
    <w:p w:rsidR="00900279" w:rsidRPr="00E506B2" w:rsidRDefault="00900279" w:rsidP="000B5EE1">
      <w:pPr>
        <w:rPr>
          <w:rFonts w:cs="Arial"/>
        </w:rPr>
      </w:pPr>
    </w:p>
    <w:p w:rsidR="00900279" w:rsidRPr="00E506B2" w:rsidRDefault="00900279" w:rsidP="00900279">
      <w:pPr>
        <w:rPr>
          <w:rStyle w:val="CharacterStyle12"/>
          <w:szCs w:val="22"/>
        </w:rPr>
      </w:pPr>
      <w:r w:rsidRPr="00E506B2">
        <w:rPr>
          <w:rFonts w:cs="Arial"/>
          <w:bCs/>
          <w:iCs/>
        </w:rPr>
        <w:t xml:space="preserve">Précisez </w:t>
      </w:r>
      <w:r w:rsidRPr="00E506B2">
        <w:t>:</w:t>
      </w:r>
      <w:r w:rsidRPr="00E506B2">
        <w:tab/>
      </w:r>
      <w:sdt>
        <w:sdtPr>
          <w:rPr>
            <w:rStyle w:val="CharacterStyle12"/>
            <w:szCs w:val="22"/>
          </w:rPr>
          <w:id w:val="-863744521"/>
          <w:placeholder>
            <w:docPart w:val="828BD62105A342BD98CFBC70E422E130"/>
          </w:placeholder>
          <w:showingPlcHdr/>
        </w:sdtPr>
        <w:sdtEndPr>
          <w:rPr>
            <w:rStyle w:val="CharacterStyle12"/>
          </w:rPr>
        </w:sdtEndPr>
        <w:sdtContent>
          <w:r w:rsidRPr="00E506B2">
            <w:rPr>
              <w:rStyle w:val="Textedelespacerserv"/>
              <w:color w:val="auto"/>
            </w:rPr>
            <w:t>Cliquez ici pour taper du texte.</w:t>
          </w:r>
        </w:sdtContent>
      </w:sdt>
    </w:p>
    <w:p w:rsidR="00900279" w:rsidRPr="00E506B2" w:rsidRDefault="00900279" w:rsidP="00900279">
      <w:pPr>
        <w:rPr>
          <w:rFonts w:cs="Arial"/>
          <w:bCs/>
          <w:iCs/>
        </w:rPr>
      </w:pPr>
    </w:p>
    <w:p w:rsidR="00900279" w:rsidRPr="00E506B2" w:rsidRDefault="00900279" w:rsidP="00900279">
      <w:pPr>
        <w:rPr>
          <w:rStyle w:val="CharacterStyle12"/>
          <w:szCs w:val="22"/>
        </w:rPr>
      </w:pPr>
      <w:r w:rsidRPr="00E506B2">
        <w:rPr>
          <w:rFonts w:cs="Arial"/>
          <w:bCs/>
          <w:iCs/>
        </w:rPr>
        <w:t xml:space="preserve">Par qui est réalisé ce suivi ? </w:t>
      </w:r>
      <w:r w:rsidRPr="00E506B2">
        <w:t>:</w:t>
      </w:r>
      <w:r w:rsidRPr="00E506B2">
        <w:tab/>
      </w:r>
      <w:sdt>
        <w:sdtPr>
          <w:rPr>
            <w:rStyle w:val="CharacterStyle12"/>
            <w:szCs w:val="22"/>
          </w:rPr>
          <w:id w:val="-475448812"/>
          <w:placeholder>
            <w:docPart w:val="F3829F5189F44461A24FD98893A7969C"/>
          </w:placeholder>
          <w:showingPlcHdr/>
        </w:sdtPr>
        <w:sdtEndPr>
          <w:rPr>
            <w:rStyle w:val="CharacterStyle12"/>
          </w:rPr>
        </w:sdtEndPr>
        <w:sdtContent>
          <w:r w:rsidRPr="00E506B2">
            <w:rPr>
              <w:rStyle w:val="Textedelespacerserv"/>
              <w:color w:val="auto"/>
            </w:rPr>
            <w:t>Cliquez ici pour taper du texte.</w:t>
          </w:r>
        </w:sdtContent>
      </w:sdt>
    </w:p>
    <w:p w:rsidR="00900279" w:rsidRPr="00E506B2" w:rsidRDefault="00900279" w:rsidP="00BC4338">
      <w:pPr>
        <w:pStyle w:val="CORPSDETEXTE"/>
        <w:rPr>
          <w:highlight w:val="lightGray"/>
        </w:rPr>
      </w:pPr>
    </w:p>
    <w:p w:rsidR="00663894" w:rsidRPr="00E506B2" w:rsidRDefault="00663894" w:rsidP="00BC4338">
      <w:pPr>
        <w:pStyle w:val="CORPSDETEXTE"/>
        <w:rPr>
          <w:highlight w:val="lightGray"/>
        </w:rPr>
      </w:pPr>
    </w:p>
    <w:p w:rsidR="000B5EE1" w:rsidRPr="00E506B2" w:rsidRDefault="000B5EE1" w:rsidP="000B5EE1">
      <w:pPr>
        <w:rPr>
          <w:rFonts w:cs="Arial"/>
        </w:rPr>
      </w:pPr>
      <w:r w:rsidRPr="00E506B2">
        <w:rPr>
          <w:rFonts w:cs="Arial"/>
        </w:rPr>
        <w:t xml:space="preserve">Ce dispositif prévoit-il une réactualisation du projet d’intervention? </w:t>
      </w:r>
      <w:r w:rsidRPr="00E506B2">
        <w:rPr>
          <w:rFonts w:cs="Arial"/>
        </w:rPr>
        <w:tab/>
      </w:r>
      <w:r w:rsidRPr="00E506B2">
        <w:rPr>
          <w:rFonts w:cs="Arial"/>
        </w:rPr>
        <w:tab/>
      </w:r>
      <w:r w:rsidRPr="00E506B2">
        <w:rPr>
          <w:rFonts w:cs="Arial"/>
        </w:rPr>
        <w:sym w:font="Wingdings" w:char="F06F"/>
      </w:r>
      <w:r w:rsidRPr="00E506B2">
        <w:rPr>
          <w:rFonts w:cs="Arial"/>
        </w:rPr>
        <w:t xml:space="preserve"> Oui</w:t>
      </w:r>
      <w:r w:rsidRPr="00E506B2">
        <w:rPr>
          <w:rFonts w:cs="Arial"/>
        </w:rPr>
        <w:tab/>
      </w:r>
      <w:r w:rsidRPr="00E506B2">
        <w:rPr>
          <w:rFonts w:cs="Arial"/>
        </w:rPr>
        <w:sym w:font="Wingdings" w:char="F06F"/>
      </w:r>
      <w:r w:rsidRPr="00E506B2">
        <w:rPr>
          <w:rFonts w:cs="Arial"/>
        </w:rPr>
        <w:t xml:space="preserve"> Non</w:t>
      </w:r>
    </w:p>
    <w:p w:rsidR="00435D2D" w:rsidRPr="00E506B2" w:rsidRDefault="00435D2D" w:rsidP="000B5EE1">
      <w:pPr>
        <w:rPr>
          <w:rFonts w:cs="Arial"/>
        </w:rPr>
      </w:pPr>
    </w:p>
    <w:p w:rsidR="000B5EE1" w:rsidRPr="00E506B2" w:rsidRDefault="000B5EE1" w:rsidP="000B5EE1">
      <w:pPr>
        <w:pStyle w:val="Paragraphedeliste"/>
        <w:numPr>
          <w:ilvl w:val="0"/>
          <w:numId w:val="31"/>
        </w:numPr>
        <w:rPr>
          <w:rFonts w:cs="Arial"/>
        </w:rPr>
      </w:pPr>
      <w:r w:rsidRPr="00E506B2">
        <w:rPr>
          <w:rFonts w:cs="Arial"/>
        </w:rPr>
        <w:t xml:space="preserve">Au moins une fois par an ? </w:t>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sym w:font="Wingdings" w:char="F06F"/>
      </w:r>
      <w:r w:rsidRPr="00E506B2">
        <w:rPr>
          <w:rFonts w:cs="Arial"/>
        </w:rPr>
        <w:t xml:space="preserve"> Oui</w:t>
      </w:r>
      <w:r w:rsidRPr="00E506B2">
        <w:rPr>
          <w:rFonts w:cs="Arial"/>
        </w:rPr>
        <w:tab/>
      </w:r>
      <w:r w:rsidRPr="00E506B2">
        <w:rPr>
          <w:rFonts w:cs="Arial"/>
        </w:rPr>
        <w:sym w:font="Wingdings" w:char="F06F"/>
      </w:r>
      <w:r w:rsidRPr="00E506B2">
        <w:rPr>
          <w:rFonts w:cs="Arial"/>
        </w:rPr>
        <w:t xml:space="preserve"> Non</w:t>
      </w:r>
    </w:p>
    <w:p w:rsidR="00435D2D" w:rsidRPr="00E506B2" w:rsidRDefault="00435D2D" w:rsidP="00435D2D">
      <w:pPr>
        <w:pStyle w:val="Paragraphedeliste"/>
        <w:rPr>
          <w:rFonts w:cs="Arial"/>
        </w:rPr>
      </w:pPr>
    </w:p>
    <w:p w:rsidR="000B5EE1" w:rsidRPr="00E506B2" w:rsidRDefault="000B5EE1" w:rsidP="000B5EE1">
      <w:pPr>
        <w:pStyle w:val="Paragraphedeliste"/>
        <w:numPr>
          <w:ilvl w:val="0"/>
          <w:numId w:val="31"/>
        </w:numPr>
        <w:rPr>
          <w:rFonts w:cs="Arial"/>
        </w:rPr>
      </w:pPr>
      <w:r w:rsidRPr="00E506B2">
        <w:rPr>
          <w:rFonts w:cs="Arial"/>
        </w:rPr>
        <w:t xml:space="preserve">À un rythme plus fréquent pour des situations le justifiant ? </w:t>
      </w:r>
      <w:r w:rsidRPr="00E506B2">
        <w:rPr>
          <w:rFonts w:cs="Arial"/>
        </w:rPr>
        <w:tab/>
      </w:r>
      <w:r w:rsidRPr="00E506B2">
        <w:rPr>
          <w:rFonts w:cs="Arial"/>
        </w:rPr>
        <w:tab/>
      </w:r>
      <w:r w:rsidRPr="00E506B2">
        <w:rPr>
          <w:rFonts w:cs="Arial"/>
        </w:rPr>
        <w:sym w:font="Wingdings" w:char="F06F"/>
      </w:r>
      <w:r w:rsidRPr="00E506B2">
        <w:rPr>
          <w:rFonts w:cs="Arial"/>
        </w:rPr>
        <w:t xml:space="preserve"> Oui</w:t>
      </w:r>
      <w:r w:rsidRPr="00E506B2">
        <w:rPr>
          <w:rFonts w:cs="Arial"/>
        </w:rPr>
        <w:tab/>
      </w:r>
      <w:r w:rsidRPr="00E506B2">
        <w:rPr>
          <w:rFonts w:cs="Arial"/>
        </w:rPr>
        <w:sym w:font="Wingdings" w:char="F06F"/>
      </w:r>
      <w:r w:rsidRPr="00E506B2">
        <w:rPr>
          <w:rFonts w:cs="Arial"/>
        </w:rPr>
        <w:t xml:space="preserve"> Non</w:t>
      </w:r>
    </w:p>
    <w:p w:rsidR="00435D2D" w:rsidRPr="00E506B2" w:rsidRDefault="00435D2D" w:rsidP="00435D2D">
      <w:pPr>
        <w:pStyle w:val="Paragraphedeliste"/>
        <w:rPr>
          <w:rFonts w:cs="Arial"/>
        </w:rPr>
      </w:pPr>
    </w:p>
    <w:p w:rsidR="000B5EE1" w:rsidRPr="00E506B2" w:rsidRDefault="000B5EE1" w:rsidP="000B5EE1">
      <w:pPr>
        <w:pStyle w:val="Paragraphedeliste"/>
        <w:numPr>
          <w:ilvl w:val="0"/>
          <w:numId w:val="31"/>
        </w:numPr>
        <w:rPr>
          <w:rFonts w:cs="Arial"/>
        </w:rPr>
      </w:pPr>
      <w:r w:rsidRPr="00E506B2">
        <w:rPr>
          <w:rFonts w:cs="Arial"/>
        </w:rPr>
        <w:t xml:space="preserve">Autres ? </w:t>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sym w:font="Wingdings" w:char="F06F"/>
      </w:r>
      <w:r w:rsidRPr="00E506B2">
        <w:rPr>
          <w:rFonts w:cs="Arial"/>
        </w:rPr>
        <w:t xml:space="preserve"> Oui</w:t>
      </w:r>
      <w:r w:rsidRPr="00E506B2">
        <w:rPr>
          <w:rFonts w:cs="Arial"/>
        </w:rPr>
        <w:tab/>
      </w:r>
      <w:r w:rsidRPr="00E506B2">
        <w:rPr>
          <w:rFonts w:cs="Arial"/>
        </w:rPr>
        <w:sym w:font="Wingdings" w:char="F06F"/>
      </w:r>
      <w:r w:rsidRPr="00E506B2">
        <w:rPr>
          <w:rFonts w:cs="Arial"/>
        </w:rPr>
        <w:t xml:space="preserve"> Non</w:t>
      </w:r>
    </w:p>
    <w:p w:rsidR="00435D2D" w:rsidRPr="00E506B2" w:rsidRDefault="00435D2D" w:rsidP="000B5EE1">
      <w:pPr>
        <w:rPr>
          <w:rFonts w:cs="Arial"/>
        </w:rPr>
      </w:pPr>
    </w:p>
    <w:p w:rsidR="00435D2D" w:rsidRPr="00E506B2" w:rsidRDefault="00435D2D" w:rsidP="00435D2D">
      <w:pPr>
        <w:rPr>
          <w:rStyle w:val="CharacterStyle12"/>
          <w:szCs w:val="22"/>
        </w:rPr>
      </w:pPr>
      <w:r w:rsidRPr="00E506B2">
        <w:rPr>
          <w:rFonts w:cs="Arial"/>
          <w:bCs/>
          <w:iCs/>
        </w:rPr>
        <w:t xml:space="preserve">Précisez </w:t>
      </w:r>
      <w:r w:rsidRPr="00E506B2">
        <w:t>:</w:t>
      </w:r>
      <w:r w:rsidRPr="00E506B2">
        <w:tab/>
      </w:r>
      <w:sdt>
        <w:sdtPr>
          <w:rPr>
            <w:rStyle w:val="CharacterStyle12"/>
            <w:szCs w:val="22"/>
          </w:rPr>
          <w:id w:val="1925140955"/>
          <w:placeholder>
            <w:docPart w:val="B687D9F47BF74C1BAD55AAA4C4622D14"/>
          </w:placeholder>
          <w:showingPlcHdr/>
        </w:sdtPr>
        <w:sdtEndPr>
          <w:rPr>
            <w:rStyle w:val="CharacterStyle12"/>
          </w:rPr>
        </w:sdtEndPr>
        <w:sdtContent>
          <w:r w:rsidRPr="00E506B2">
            <w:rPr>
              <w:rStyle w:val="Textedelespacerserv"/>
              <w:color w:val="auto"/>
            </w:rPr>
            <w:t>Cliquez ici pour taper du texte.</w:t>
          </w:r>
        </w:sdtContent>
      </w:sdt>
    </w:p>
    <w:p w:rsidR="00435D2D" w:rsidRPr="00E506B2" w:rsidRDefault="00435D2D" w:rsidP="00435D2D">
      <w:pPr>
        <w:rPr>
          <w:rFonts w:cs="Arial"/>
          <w:bCs/>
          <w:iCs/>
        </w:rPr>
      </w:pPr>
    </w:p>
    <w:p w:rsidR="00435D2D" w:rsidRPr="00E506B2" w:rsidRDefault="00435D2D" w:rsidP="00435D2D">
      <w:pPr>
        <w:rPr>
          <w:rStyle w:val="CharacterStyle12"/>
          <w:szCs w:val="22"/>
        </w:rPr>
      </w:pPr>
      <w:r w:rsidRPr="00E506B2">
        <w:rPr>
          <w:rFonts w:cs="Arial"/>
          <w:bCs/>
          <w:iCs/>
        </w:rPr>
        <w:t xml:space="preserve">Qui réalise cette réactualisation ? </w:t>
      </w:r>
      <w:r w:rsidRPr="00E506B2">
        <w:t>:</w:t>
      </w:r>
      <w:r w:rsidRPr="00E506B2">
        <w:tab/>
      </w:r>
      <w:sdt>
        <w:sdtPr>
          <w:rPr>
            <w:rStyle w:val="CharacterStyle12"/>
            <w:szCs w:val="22"/>
          </w:rPr>
          <w:id w:val="-1381174549"/>
          <w:placeholder>
            <w:docPart w:val="530615BD613C4EE5B048CE93D1EEEBA6"/>
          </w:placeholder>
          <w:showingPlcHdr/>
        </w:sdtPr>
        <w:sdtEndPr>
          <w:rPr>
            <w:rStyle w:val="CharacterStyle12"/>
          </w:rPr>
        </w:sdtEndPr>
        <w:sdtContent>
          <w:r w:rsidRPr="00E506B2">
            <w:rPr>
              <w:rStyle w:val="Textedelespacerserv"/>
              <w:color w:val="auto"/>
            </w:rPr>
            <w:t>Cliquez ici pour taper du texte.</w:t>
          </w:r>
        </w:sdtContent>
      </w:sdt>
    </w:p>
    <w:p w:rsidR="00435D2D" w:rsidRPr="00E506B2" w:rsidRDefault="00435D2D" w:rsidP="00BC4338">
      <w:pPr>
        <w:pStyle w:val="CORPSDETEXTE"/>
        <w:rPr>
          <w:highlight w:val="lightGray"/>
        </w:rPr>
      </w:pPr>
    </w:p>
    <w:p w:rsidR="000B5EE1" w:rsidRPr="00E506B2" w:rsidRDefault="000B5EE1" w:rsidP="000B5EE1">
      <w:pPr>
        <w:rPr>
          <w:rFonts w:cs="Arial"/>
        </w:rPr>
      </w:pPr>
    </w:p>
    <w:p w:rsidR="000B5EE1" w:rsidRPr="00E506B2" w:rsidRDefault="000B5EE1" w:rsidP="000B5EE1">
      <w:pPr>
        <w:rPr>
          <w:rFonts w:cs="Arial"/>
        </w:rPr>
      </w:pPr>
      <w:r w:rsidRPr="00E506B2">
        <w:rPr>
          <w:rFonts w:cs="Arial"/>
        </w:rPr>
        <w:t xml:space="preserve">Tenez- vous à jour l’historique des interventions ? </w:t>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sym w:font="Wingdings" w:char="F06F"/>
      </w:r>
      <w:r w:rsidRPr="00E506B2">
        <w:rPr>
          <w:rFonts w:cs="Arial"/>
        </w:rPr>
        <w:t xml:space="preserve"> Oui</w:t>
      </w:r>
      <w:r w:rsidRPr="00E506B2">
        <w:rPr>
          <w:rFonts w:cs="Arial"/>
        </w:rPr>
        <w:tab/>
      </w:r>
      <w:r w:rsidRPr="00E506B2">
        <w:rPr>
          <w:rFonts w:cs="Arial"/>
        </w:rPr>
        <w:sym w:font="Wingdings" w:char="F06F"/>
      </w:r>
      <w:r w:rsidRPr="00E506B2">
        <w:rPr>
          <w:rFonts w:cs="Arial"/>
        </w:rPr>
        <w:t xml:space="preserve"> Non</w:t>
      </w:r>
    </w:p>
    <w:p w:rsidR="00435D2D" w:rsidRPr="00E506B2" w:rsidRDefault="00435D2D" w:rsidP="000B5EE1">
      <w:pPr>
        <w:rPr>
          <w:rFonts w:cs="Arial"/>
        </w:rPr>
      </w:pPr>
    </w:p>
    <w:p w:rsidR="00435D2D" w:rsidRPr="00E506B2" w:rsidRDefault="00435D2D" w:rsidP="00435D2D">
      <w:pPr>
        <w:rPr>
          <w:rStyle w:val="CharacterStyle12"/>
          <w:szCs w:val="22"/>
        </w:rPr>
      </w:pPr>
      <w:r w:rsidRPr="00E506B2">
        <w:rPr>
          <w:rFonts w:cs="Arial"/>
          <w:bCs/>
          <w:iCs/>
        </w:rPr>
        <w:t xml:space="preserve">De quelle manière ? </w:t>
      </w:r>
      <w:r w:rsidRPr="00E506B2">
        <w:t>:</w:t>
      </w:r>
      <w:r w:rsidRPr="00E506B2">
        <w:tab/>
      </w:r>
      <w:r w:rsidRPr="00E506B2">
        <w:tab/>
      </w:r>
      <w:sdt>
        <w:sdtPr>
          <w:rPr>
            <w:rStyle w:val="CharacterStyle12"/>
            <w:szCs w:val="22"/>
          </w:rPr>
          <w:id w:val="286779670"/>
          <w:placeholder>
            <w:docPart w:val="90109E74355049E69DAD04B6C02D605A"/>
          </w:placeholder>
          <w:showingPlcHdr/>
        </w:sdtPr>
        <w:sdtEndPr>
          <w:rPr>
            <w:rStyle w:val="CharacterStyle12"/>
          </w:rPr>
        </w:sdtEndPr>
        <w:sdtContent>
          <w:r w:rsidRPr="00E506B2">
            <w:rPr>
              <w:rStyle w:val="Textedelespacerserv"/>
              <w:color w:val="auto"/>
            </w:rPr>
            <w:t>Cliquez ici pour taper du texte.</w:t>
          </w:r>
        </w:sdtContent>
      </w:sdt>
    </w:p>
    <w:p w:rsidR="000B5EE1" w:rsidRPr="00E506B2" w:rsidRDefault="000B5EE1" w:rsidP="000B5EE1">
      <w:pPr>
        <w:rPr>
          <w:rFonts w:cs="Arial"/>
        </w:rPr>
      </w:pPr>
    </w:p>
    <w:p w:rsidR="00137293" w:rsidRPr="00E506B2" w:rsidRDefault="00137293" w:rsidP="00BC4338">
      <w:pPr>
        <w:pStyle w:val="CORPSDETEXTE"/>
      </w:pPr>
    </w:p>
    <w:p w:rsidR="003F135F" w:rsidRPr="00E506B2" w:rsidRDefault="003F135F" w:rsidP="00BC4338">
      <w:pPr>
        <w:pStyle w:val="CORPSDETEXTE"/>
      </w:pPr>
    </w:p>
    <w:p w:rsidR="00137293" w:rsidRPr="00E506B2" w:rsidRDefault="00137293" w:rsidP="00FC6759">
      <w:pPr>
        <w:pStyle w:val="Titre5"/>
      </w:pPr>
      <w:r w:rsidRPr="00E506B2">
        <w:t>Le respect de la prestation, de ses horaires, l’information sur les changements éventuels</w:t>
      </w:r>
    </w:p>
    <w:p w:rsidR="004A6628" w:rsidRPr="00E506B2" w:rsidRDefault="004A6628" w:rsidP="004A6628">
      <w:pPr>
        <w:ind w:left="708" w:firstLine="708"/>
        <w:rPr>
          <w:rFonts w:cs="Arial"/>
          <w:i/>
        </w:rPr>
      </w:pPr>
      <w:r w:rsidRPr="00E506B2">
        <w:rPr>
          <w:rFonts w:cs="Arial"/>
          <w:i/>
        </w:rPr>
        <w:t xml:space="preserve">  (Point 4.4.2 du cahier des charges)</w:t>
      </w:r>
    </w:p>
    <w:p w:rsidR="004A6628" w:rsidRPr="00E506B2" w:rsidRDefault="004A6628" w:rsidP="004A6628">
      <w:pPr>
        <w:rPr>
          <w:rFonts w:cs="Arial"/>
        </w:rPr>
      </w:pPr>
    </w:p>
    <w:p w:rsidR="004A6628" w:rsidRPr="00E506B2" w:rsidRDefault="004A6628" w:rsidP="004A6628">
      <w:pPr>
        <w:rPr>
          <w:rFonts w:cs="Arial"/>
        </w:rPr>
      </w:pPr>
      <w:r w:rsidRPr="00E506B2">
        <w:rPr>
          <w:rFonts w:cs="Arial"/>
        </w:rPr>
        <w:t>Quels moyens avez-vous mis en place pour contrôler le respect des prestations par les intervenants ?</w:t>
      </w:r>
    </w:p>
    <w:p w:rsidR="004A6628" w:rsidRPr="00E506B2" w:rsidRDefault="004A6628" w:rsidP="004A6628">
      <w:pPr>
        <w:rPr>
          <w:rFonts w:cs="Arial"/>
        </w:rPr>
      </w:pPr>
    </w:p>
    <w:p w:rsidR="004A6628" w:rsidRPr="00E506B2" w:rsidRDefault="004A6628" w:rsidP="004A6628">
      <w:pPr>
        <w:rPr>
          <w:rStyle w:val="CharacterStyle12"/>
          <w:szCs w:val="22"/>
        </w:rPr>
      </w:pPr>
      <w:r w:rsidRPr="00E506B2">
        <w:rPr>
          <w:rFonts w:cs="Arial"/>
          <w:bCs/>
          <w:iCs/>
        </w:rPr>
        <w:t xml:space="preserve">Décrivez-les </w:t>
      </w:r>
      <w:r w:rsidRPr="00E506B2">
        <w:t>:</w:t>
      </w:r>
      <w:r w:rsidRPr="00E506B2">
        <w:tab/>
      </w:r>
      <w:r w:rsidRPr="00E506B2">
        <w:tab/>
      </w:r>
      <w:sdt>
        <w:sdtPr>
          <w:rPr>
            <w:rStyle w:val="CharacterStyle12"/>
            <w:szCs w:val="22"/>
          </w:rPr>
          <w:id w:val="-1217961907"/>
          <w:placeholder>
            <w:docPart w:val="85F9C0A8FA05473D80DF18501C92C348"/>
          </w:placeholder>
          <w:showingPlcHdr/>
        </w:sdtPr>
        <w:sdtEndPr>
          <w:rPr>
            <w:rStyle w:val="CharacterStyle12"/>
          </w:rPr>
        </w:sdtEndPr>
        <w:sdtContent>
          <w:r w:rsidRPr="00E506B2">
            <w:rPr>
              <w:rStyle w:val="Textedelespacerserv"/>
              <w:color w:val="auto"/>
            </w:rPr>
            <w:t>Cliquez ici pour taper du texte.</w:t>
          </w:r>
        </w:sdtContent>
      </w:sdt>
    </w:p>
    <w:p w:rsidR="004A6628" w:rsidRPr="00E506B2" w:rsidRDefault="004A6628" w:rsidP="004A6628">
      <w:pPr>
        <w:rPr>
          <w:rFonts w:cs="Arial"/>
        </w:rPr>
      </w:pPr>
    </w:p>
    <w:p w:rsidR="004A6628" w:rsidRPr="00E506B2" w:rsidRDefault="004A6628" w:rsidP="004A6628">
      <w:pPr>
        <w:rPr>
          <w:rFonts w:cs="Arial"/>
        </w:rPr>
      </w:pPr>
      <w:r w:rsidRPr="00E506B2">
        <w:rPr>
          <w:rFonts w:cs="Arial"/>
        </w:rPr>
        <w:t>Réalisez-vous des visites inopinées chez le bénéficiaire lorsqu’une prestation est en cours de réalisation ?</w:t>
      </w:r>
    </w:p>
    <w:p w:rsidR="004A6628" w:rsidRPr="00E506B2" w:rsidRDefault="004A6628" w:rsidP="004A6628">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4A6628" w:rsidRPr="00E506B2" w:rsidRDefault="004A6628" w:rsidP="004A6628">
      <w:pPr>
        <w:rPr>
          <w:rFonts w:cs="Arial"/>
          <w:bCs/>
          <w:iCs/>
        </w:rPr>
      </w:pPr>
    </w:p>
    <w:p w:rsidR="004A6628" w:rsidRPr="00E506B2" w:rsidRDefault="004A6628" w:rsidP="004A6628">
      <w:pPr>
        <w:rPr>
          <w:rFonts w:cs="Arial"/>
        </w:rPr>
      </w:pPr>
      <w:r w:rsidRPr="00E506B2">
        <w:rPr>
          <w:rFonts w:cs="Arial"/>
        </w:rPr>
        <w:t>Informez-vous le bénéficiaire ou, sous réserve de son accord, le proche aidant qu’elle a désigné, des changements éventuels des horaires d’intervention et des évolutions des prestations initialement définies ?</w:t>
      </w:r>
    </w:p>
    <w:p w:rsidR="004A6628" w:rsidRPr="00E506B2" w:rsidRDefault="004A6628" w:rsidP="004A6628">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4A6628" w:rsidRPr="00E506B2" w:rsidRDefault="004A6628" w:rsidP="004A6628">
      <w:pPr>
        <w:rPr>
          <w:rFonts w:cs="Arial"/>
          <w:bCs/>
          <w:iCs/>
        </w:rPr>
      </w:pPr>
    </w:p>
    <w:p w:rsidR="004A6628" w:rsidRPr="00E506B2" w:rsidRDefault="004A6628" w:rsidP="004A6628">
      <w:pPr>
        <w:rPr>
          <w:rStyle w:val="CharacterStyle12"/>
          <w:szCs w:val="22"/>
        </w:rPr>
      </w:pPr>
      <w:r w:rsidRPr="00E506B2">
        <w:rPr>
          <w:rFonts w:cs="Arial"/>
          <w:bCs/>
          <w:iCs/>
        </w:rPr>
        <w:t xml:space="preserve">Si oui, par quel moyen ? </w:t>
      </w:r>
      <w:r w:rsidRPr="00E506B2">
        <w:t>:</w:t>
      </w:r>
      <w:r w:rsidRPr="00E506B2">
        <w:tab/>
      </w:r>
      <w:r w:rsidRPr="00E506B2">
        <w:tab/>
      </w:r>
      <w:sdt>
        <w:sdtPr>
          <w:rPr>
            <w:rStyle w:val="CharacterStyle12"/>
            <w:szCs w:val="22"/>
          </w:rPr>
          <w:id w:val="1881283404"/>
          <w:placeholder>
            <w:docPart w:val="9DA9081223F843C6ACD420E9C6E9979C"/>
          </w:placeholder>
          <w:showingPlcHdr/>
        </w:sdtPr>
        <w:sdtEndPr>
          <w:rPr>
            <w:rStyle w:val="CharacterStyle12"/>
          </w:rPr>
        </w:sdtEndPr>
        <w:sdtContent>
          <w:r w:rsidRPr="00E506B2">
            <w:rPr>
              <w:rStyle w:val="Textedelespacerserv"/>
              <w:color w:val="auto"/>
            </w:rPr>
            <w:t>Cliquez ici pour taper du texte.</w:t>
          </w:r>
        </w:sdtContent>
      </w:sdt>
    </w:p>
    <w:p w:rsidR="004A6628" w:rsidRPr="00E506B2" w:rsidRDefault="004A6628" w:rsidP="004A6628">
      <w:pPr>
        <w:rPr>
          <w:rFonts w:cs="Arial"/>
        </w:rPr>
      </w:pPr>
    </w:p>
    <w:p w:rsidR="004A6628" w:rsidRPr="00E506B2" w:rsidRDefault="004A6628" w:rsidP="004A6628">
      <w:pPr>
        <w:rPr>
          <w:rFonts w:cs="Arial"/>
        </w:rPr>
      </w:pPr>
      <w:r w:rsidRPr="00E506B2">
        <w:rPr>
          <w:rFonts w:cs="Arial"/>
        </w:rPr>
        <w:t>Sollicitez-vous l’accord du bénéficiaire ou, sous réserve de son accord, le proche aidant qu’elle a désigné avant toute modification de mise en œuvre du service ?</w:t>
      </w:r>
    </w:p>
    <w:p w:rsidR="004A6628" w:rsidRPr="00E506B2" w:rsidRDefault="004A6628" w:rsidP="004A6628">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4A6628" w:rsidRPr="00E506B2" w:rsidRDefault="004A6628" w:rsidP="004A6628">
      <w:pPr>
        <w:rPr>
          <w:rFonts w:cs="Arial"/>
          <w:bCs/>
          <w:iCs/>
        </w:rPr>
      </w:pPr>
    </w:p>
    <w:p w:rsidR="004A6628" w:rsidRPr="00E506B2" w:rsidRDefault="004A6628" w:rsidP="004A6628">
      <w:pPr>
        <w:rPr>
          <w:rStyle w:val="CharacterStyle12"/>
          <w:szCs w:val="22"/>
        </w:rPr>
      </w:pPr>
      <w:r w:rsidRPr="00E506B2">
        <w:rPr>
          <w:rFonts w:cs="Arial"/>
          <w:bCs/>
          <w:iCs/>
        </w:rPr>
        <w:t xml:space="preserve">Si oui, par quel moyen ? </w:t>
      </w:r>
      <w:r w:rsidRPr="00E506B2">
        <w:t>:</w:t>
      </w:r>
      <w:r w:rsidRPr="00E506B2">
        <w:tab/>
      </w:r>
      <w:r w:rsidRPr="00E506B2">
        <w:tab/>
      </w:r>
      <w:sdt>
        <w:sdtPr>
          <w:rPr>
            <w:rStyle w:val="CharacterStyle12"/>
            <w:szCs w:val="22"/>
          </w:rPr>
          <w:id w:val="1027758984"/>
          <w:placeholder>
            <w:docPart w:val="26214433E7E04BFE89FDA647D5FBC1B1"/>
          </w:placeholder>
          <w:showingPlcHdr/>
        </w:sdtPr>
        <w:sdtEndPr>
          <w:rPr>
            <w:rStyle w:val="CharacterStyle12"/>
          </w:rPr>
        </w:sdtEndPr>
        <w:sdtContent>
          <w:r w:rsidRPr="00E506B2">
            <w:rPr>
              <w:rStyle w:val="Textedelespacerserv"/>
              <w:color w:val="auto"/>
            </w:rPr>
            <w:t>Cliquez ici pour taper du texte.</w:t>
          </w:r>
        </w:sdtContent>
      </w:sdt>
    </w:p>
    <w:p w:rsidR="004A6628" w:rsidRPr="00E506B2" w:rsidRDefault="004A6628" w:rsidP="00BC4338">
      <w:pPr>
        <w:pStyle w:val="CORPSDETEXTE"/>
        <w:rPr>
          <w:highlight w:val="lightGray"/>
        </w:rPr>
      </w:pPr>
    </w:p>
    <w:p w:rsidR="004A6628" w:rsidRPr="00E506B2" w:rsidRDefault="004A6628" w:rsidP="00BC4338">
      <w:pPr>
        <w:pStyle w:val="CORPSDETEXTE"/>
        <w:rPr>
          <w:highlight w:val="lightGray"/>
        </w:rPr>
      </w:pPr>
    </w:p>
    <w:p w:rsidR="00137293" w:rsidRPr="00E506B2" w:rsidRDefault="00137293" w:rsidP="00BC4338">
      <w:pPr>
        <w:pStyle w:val="CORPSDETEXTE"/>
      </w:pPr>
    </w:p>
    <w:p w:rsidR="00137293" w:rsidRPr="00E506B2" w:rsidRDefault="00A27B9C" w:rsidP="00BC2B74">
      <w:pPr>
        <w:pStyle w:val="Titre4"/>
        <w:rPr>
          <w:color w:val="auto"/>
        </w:rPr>
      </w:pPr>
      <w:r w:rsidRPr="00E506B2">
        <w:rPr>
          <w:color w:val="auto"/>
        </w:rPr>
        <w:t>Bientraitance, prévention de la maltraitance et dispositif de signalement</w:t>
      </w:r>
    </w:p>
    <w:p w:rsidR="00137293" w:rsidRPr="00E506B2" w:rsidRDefault="00137293" w:rsidP="00BC4338">
      <w:pPr>
        <w:pStyle w:val="CORPSDETEXTE"/>
      </w:pPr>
    </w:p>
    <w:p w:rsidR="00137293" w:rsidRPr="00E506B2" w:rsidRDefault="00137293" w:rsidP="00F92C80">
      <w:pPr>
        <w:pStyle w:val="Titre5"/>
        <w:numPr>
          <w:ilvl w:val="0"/>
          <w:numId w:val="9"/>
        </w:numPr>
      </w:pPr>
      <w:r w:rsidRPr="00E506B2">
        <w:t>Relation de dialogue, respect de la confidentialité et de l’intimité des personnes par les intervenants</w:t>
      </w:r>
    </w:p>
    <w:p w:rsidR="007B6A05" w:rsidRPr="00E506B2" w:rsidRDefault="007B6A05" w:rsidP="007B6A05">
      <w:pPr>
        <w:ind w:left="708" w:firstLine="708"/>
        <w:rPr>
          <w:rFonts w:cs="Arial"/>
          <w:i/>
        </w:rPr>
      </w:pPr>
      <w:r w:rsidRPr="00E506B2">
        <w:rPr>
          <w:rFonts w:cs="Arial"/>
          <w:i/>
        </w:rPr>
        <w:t xml:space="preserve">  (Points 3.3, 3.2 et 5.2.2 du cahier des charges)</w:t>
      </w:r>
    </w:p>
    <w:p w:rsidR="007B6A05" w:rsidRPr="00E506B2" w:rsidRDefault="007B6A05" w:rsidP="007B6A05">
      <w:pPr>
        <w:rPr>
          <w:rFonts w:cs="Arial"/>
        </w:rPr>
      </w:pPr>
    </w:p>
    <w:p w:rsidR="007B6A05" w:rsidRPr="00E506B2" w:rsidRDefault="007B6A05" w:rsidP="007B6A05">
      <w:pPr>
        <w:rPr>
          <w:rFonts w:cs="Arial"/>
        </w:rPr>
      </w:pPr>
      <w:r w:rsidRPr="00E506B2">
        <w:rPr>
          <w:rFonts w:cs="Arial"/>
        </w:rPr>
        <w:t xml:space="preserve">Sensibilisez-vous les intervenants aux problématiques de santé au travail, telles que les risques professionnels ? </w:t>
      </w:r>
    </w:p>
    <w:p w:rsidR="007B6A05" w:rsidRPr="00E506B2" w:rsidRDefault="007B6A05" w:rsidP="007B6A05">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7B6A05" w:rsidRPr="00E506B2" w:rsidRDefault="007B6A05" w:rsidP="007B6A05">
      <w:pPr>
        <w:rPr>
          <w:rFonts w:cs="Arial"/>
        </w:rPr>
      </w:pPr>
    </w:p>
    <w:p w:rsidR="007B6A05" w:rsidRPr="00E506B2" w:rsidRDefault="007B6A05" w:rsidP="007B6A05">
      <w:pPr>
        <w:rPr>
          <w:rFonts w:cs="Arial"/>
        </w:rPr>
      </w:pPr>
      <w:r w:rsidRPr="00E506B2">
        <w:rPr>
          <w:rFonts w:cs="Arial"/>
        </w:rPr>
        <w:t xml:space="preserve">Sensibilisez-vous les intervenants au respect de la confidentialité et de l’intimité des personnes ? </w:t>
      </w:r>
    </w:p>
    <w:p w:rsidR="007B6A05" w:rsidRPr="00E506B2" w:rsidRDefault="007B6A05" w:rsidP="007B6A05">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7B6A05" w:rsidRPr="00E506B2" w:rsidRDefault="007B6A05" w:rsidP="007B6A05">
      <w:pPr>
        <w:rPr>
          <w:rFonts w:cs="Arial"/>
        </w:rPr>
      </w:pPr>
    </w:p>
    <w:p w:rsidR="007B6A05" w:rsidRPr="00E506B2" w:rsidRDefault="007B6A05" w:rsidP="007B6A05">
      <w:pPr>
        <w:rPr>
          <w:rFonts w:cs="Arial"/>
        </w:rPr>
      </w:pPr>
      <w:r w:rsidRPr="00E506B2">
        <w:rPr>
          <w:rFonts w:cs="Arial"/>
        </w:rPr>
        <w:t>A titre d’exemples :</w:t>
      </w:r>
    </w:p>
    <w:p w:rsidR="007B6A05" w:rsidRPr="00E506B2" w:rsidRDefault="007B6A05" w:rsidP="007B6A05">
      <w:pPr>
        <w:rPr>
          <w:rFonts w:cs="Arial"/>
        </w:rPr>
      </w:pPr>
      <w:r w:rsidRPr="00E506B2">
        <w:rPr>
          <w:rFonts w:cs="Arial"/>
        </w:rPr>
        <w:t xml:space="preserve"> </w:t>
      </w:r>
    </w:p>
    <w:p w:rsidR="007B6A05" w:rsidRPr="00E506B2" w:rsidRDefault="007B6A05" w:rsidP="00663894">
      <w:pPr>
        <w:rPr>
          <w:rFonts w:cs="Arial"/>
        </w:rPr>
      </w:pPr>
      <w:r w:rsidRPr="00E506B2">
        <w:rPr>
          <w:rFonts w:cs="Arial"/>
        </w:rPr>
        <w:t>Au moment du recrutement, sensibilisez-vous les candidats à ce sujet par des exercices de mise en situation ?</w:t>
      </w:r>
    </w:p>
    <w:p w:rsidR="007B6A05" w:rsidRPr="00E506B2" w:rsidRDefault="007B6A05" w:rsidP="007B6A05">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7B6A05" w:rsidRPr="00E506B2" w:rsidRDefault="007B6A05" w:rsidP="007B6A05">
      <w:pPr>
        <w:rPr>
          <w:rFonts w:cs="Arial"/>
        </w:rPr>
      </w:pPr>
    </w:p>
    <w:p w:rsidR="007B6A05" w:rsidRPr="00E506B2" w:rsidRDefault="007B6A05" w:rsidP="007B6A05">
      <w:pPr>
        <w:rPr>
          <w:rFonts w:cs="Arial"/>
        </w:rPr>
      </w:pPr>
      <w:r w:rsidRPr="00E506B2">
        <w:rPr>
          <w:rFonts w:cs="Arial"/>
        </w:rPr>
        <w:t>Leur faites-vous signer un engagement par écrit à ce sujet ?</w:t>
      </w:r>
    </w:p>
    <w:p w:rsidR="007B6A05" w:rsidRPr="00E506B2" w:rsidRDefault="007B6A05" w:rsidP="007B6A05">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7B6A05" w:rsidRPr="00E506B2" w:rsidRDefault="007B6A05" w:rsidP="007B6A05">
      <w:pPr>
        <w:rPr>
          <w:rFonts w:cs="Arial"/>
        </w:rPr>
      </w:pPr>
    </w:p>
    <w:p w:rsidR="007C6711" w:rsidRPr="00E506B2" w:rsidRDefault="007C6711" w:rsidP="007B6A05">
      <w:pPr>
        <w:rPr>
          <w:rFonts w:cs="Arial"/>
        </w:rPr>
      </w:pPr>
    </w:p>
    <w:p w:rsidR="007B6A05" w:rsidRPr="00E506B2" w:rsidRDefault="007B6A05" w:rsidP="007B6A05">
      <w:pPr>
        <w:rPr>
          <w:rFonts w:cs="Arial"/>
        </w:rPr>
      </w:pPr>
      <w:r w:rsidRPr="00E506B2">
        <w:rPr>
          <w:rFonts w:cs="Arial"/>
        </w:rPr>
        <w:t>Abordez-vous ce sujet en groupes d’échanges de pratiques ?</w:t>
      </w:r>
    </w:p>
    <w:p w:rsidR="007B6A05" w:rsidRPr="00E506B2" w:rsidRDefault="007B6A05" w:rsidP="007B6A05">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7B6A05" w:rsidRPr="00E506B2" w:rsidRDefault="007B6A05" w:rsidP="007B6A05">
      <w:pPr>
        <w:rPr>
          <w:rFonts w:cs="Arial"/>
        </w:rPr>
      </w:pPr>
    </w:p>
    <w:p w:rsidR="007B6A05" w:rsidRPr="00E506B2" w:rsidRDefault="007B6A05" w:rsidP="007B6A05">
      <w:pPr>
        <w:rPr>
          <w:rFonts w:cs="Arial"/>
        </w:rPr>
      </w:pPr>
      <w:r w:rsidRPr="00E506B2">
        <w:rPr>
          <w:rFonts w:cs="Arial"/>
        </w:rPr>
        <w:t>Insistez-vous sur la confidentialité des informations médicales ?</w:t>
      </w:r>
    </w:p>
    <w:p w:rsidR="007B6A05" w:rsidRPr="00E506B2" w:rsidRDefault="007B6A05" w:rsidP="007B6A05">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7B6A05" w:rsidRPr="00E506B2" w:rsidRDefault="007B6A05" w:rsidP="007B6A05">
      <w:pPr>
        <w:rPr>
          <w:rFonts w:cs="Arial"/>
        </w:rPr>
      </w:pPr>
    </w:p>
    <w:p w:rsidR="007B6A05" w:rsidRPr="00E506B2" w:rsidRDefault="007B6A05" w:rsidP="007B6A05">
      <w:pPr>
        <w:rPr>
          <w:rFonts w:cs="Arial"/>
        </w:rPr>
      </w:pPr>
      <w:r w:rsidRPr="00E506B2">
        <w:rPr>
          <w:rFonts w:cs="Arial"/>
        </w:rPr>
        <w:lastRenderedPageBreak/>
        <w:t>Sécurisez-vous les dossiers «papier» et les dossiers informatisés ?</w:t>
      </w:r>
    </w:p>
    <w:p w:rsidR="007B6A05" w:rsidRPr="00E506B2" w:rsidRDefault="007B6A05" w:rsidP="007B6A05">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7B6A05" w:rsidRPr="00E506B2" w:rsidRDefault="007B6A05" w:rsidP="007B6A05">
      <w:pPr>
        <w:rPr>
          <w:rFonts w:cs="Arial"/>
        </w:rPr>
      </w:pPr>
    </w:p>
    <w:p w:rsidR="007B6A05" w:rsidRPr="00E506B2" w:rsidRDefault="007B6A05" w:rsidP="007B6A05">
      <w:pPr>
        <w:rPr>
          <w:rStyle w:val="CharacterStyle12"/>
          <w:szCs w:val="22"/>
        </w:rPr>
      </w:pPr>
      <w:r w:rsidRPr="00E506B2">
        <w:rPr>
          <w:rFonts w:cs="Arial"/>
          <w:bCs/>
          <w:iCs/>
        </w:rPr>
        <w:t xml:space="preserve">Si oui, de quelle manière ? </w:t>
      </w:r>
      <w:r w:rsidRPr="00E506B2">
        <w:t>:</w:t>
      </w:r>
      <w:r w:rsidRPr="00E506B2">
        <w:tab/>
      </w:r>
      <w:r w:rsidRPr="00E506B2">
        <w:tab/>
      </w:r>
      <w:sdt>
        <w:sdtPr>
          <w:rPr>
            <w:rStyle w:val="CharacterStyle12"/>
            <w:szCs w:val="22"/>
          </w:rPr>
          <w:id w:val="-1584369344"/>
          <w:placeholder>
            <w:docPart w:val="9D37D4E78C564D72B10E5B96BFBD9A01"/>
          </w:placeholder>
          <w:showingPlcHdr/>
        </w:sdtPr>
        <w:sdtEndPr>
          <w:rPr>
            <w:rStyle w:val="CharacterStyle12"/>
          </w:rPr>
        </w:sdtEndPr>
        <w:sdtContent>
          <w:r w:rsidRPr="00E506B2">
            <w:rPr>
              <w:rStyle w:val="Textedelespacerserv"/>
              <w:color w:val="auto"/>
            </w:rPr>
            <w:t>Cliquez ici pour taper du texte.</w:t>
          </w:r>
        </w:sdtContent>
      </w:sdt>
    </w:p>
    <w:p w:rsidR="007B6A05" w:rsidRPr="00E506B2" w:rsidRDefault="007B6A05" w:rsidP="007B6A05">
      <w:pPr>
        <w:rPr>
          <w:rFonts w:cs="Arial"/>
        </w:rPr>
      </w:pPr>
    </w:p>
    <w:p w:rsidR="007B6A05" w:rsidRPr="00E506B2" w:rsidRDefault="007B6A05" w:rsidP="00BC4338">
      <w:pPr>
        <w:pStyle w:val="CORPSDETEXTE"/>
        <w:rPr>
          <w:highlight w:val="lightGray"/>
        </w:rPr>
      </w:pPr>
    </w:p>
    <w:p w:rsidR="00137293" w:rsidRPr="00E506B2" w:rsidRDefault="00137293" w:rsidP="00FC6759">
      <w:pPr>
        <w:pStyle w:val="Titre5"/>
      </w:pPr>
      <w:r w:rsidRPr="00E506B2">
        <w:t>Délégation de pouvoir sur les avoirs, biens ou droits ou donations</w:t>
      </w:r>
    </w:p>
    <w:p w:rsidR="00F260EC" w:rsidRPr="00E506B2" w:rsidRDefault="00F260EC" w:rsidP="00F260EC">
      <w:pPr>
        <w:ind w:left="708" w:firstLine="708"/>
        <w:rPr>
          <w:rFonts w:cs="Arial"/>
          <w:i/>
        </w:rPr>
      </w:pPr>
      <w:r w:rsidRPr="00E506B2">
        <w:rPr>
          <w:rFonts w:cs="Arial"/>
          <w:i/>
        </w:rPr>
        <w:t xml:space="preserve">  (Point 5.2.4 du cahier des charges)</w:t>
      </w:r>
    </w:p>
    <w:p w:rsidR="00F260EC" w:rsidRPr="00E506B2" w:rsidRDefault="00F260EC" w:rsidP="00F260EC">
      <w:pPr>
        <w:rPr>
          <w:rFonts w:cs="Arial"/>
        </w:rPr>
      </w:pPr>
    </w:p>
    <w:p w:rsidR="00F260EC" w:rsidRPr="00E506B2" w:rsidRDefault="00F260EC" w:rsidP="00F260EC">
      <w:pPr>
        <w:rPr>
          <w:rFonts w:cs="Arial"/>
        </w:rPr>
      </w:pPr>
      <w:r w:rsidRPr="00E506B2">
        <w:rPr>
          <w:rFonts w:cs="Arial"/>
        </w:rPr>
        <w:t xml:space="preserve">Informez-vous les intervenants et les encadrants qu’il leur est interdit de recevoir toute délégation de pouvoir sur les avoirs, biens ou droits, toute donation, tout dépôt de fonds, de valeur ou de bijoux de la part des bénéficiaires auprès desquels ils interviennent ? </w:t>
      </w:r>
    </w:p>
    <w:p w:rsidR="00F260EC" w:rsidRPr="00E506B2" w:rsidRDefault="00F260EC" w:rsidP="00F260EC">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F260EC" w:rsidRPr="00E506B2" w:rsidRDefault="00F260EC" w:rsidP="00F260EC">
      <w:pPr>
        <w:rPr>
          <w:rFonts w:cs="Arial"/>
        </w:rPr>
      </w:pPr>
    </w:p>
    <w:p w:rsidR="00F260EC" w:rsidRPr="00E506B2" w:rsidRDefault="00F260EC" w:rsidP="00F260EC">
      <w:pPr>
        <w:rPr>
          <w:rStyle w:val="CharacterStyle12"/>
          <w:szCs w:val="22"/>
        </w:rPr>
      </w:pPr>
      <w:r w:rsidRPr="00E506B2">
        <w:rPr>
          <w:rFonts w:cs="Arial"/>
          <w:bCs/>
          <w:iCs/>
        </w:rPr>
        <w:t xml:space="preserve">Si oui, de quelle manière ? </w:t>
      </w:r>
      <w:r w:rsidRPr="00E506B2">
        <w:t>:</w:t>
      </w:r>
      <w:r w:rsidRPr="00E506B2">
        <w:tab/>
      </w:r>
      <w:r w:rsidRPr="00E506B2">
        <w:tab/>
      </w:r>
      <w:sdt>
        <w:sdtPr>
          <w:rPr>
            <w:rStyle w:val="CharacterStyle12"/>
            <w:szCs w:val="22"/>
          </w:rPr>
          <w:id w:val="-1204251794"/>
          <w:placeholder>
            <w:docPart w:val="AE198F81525F437C9C8DC03D4BB14594"/>
          </w:placeholder>
          <w:showingPlcHdr/>
        </w:sdtPr>
        <w:sdtEndPr>
          <w:rPr>
            <w:rStyle w:val="CharacterStyle12"/>
          </w:rPr>
        </w:sdtEndPr>
        <w:sdtContent>
          <w:r w:rsidRPr="00E506B2">
            <w:rPr>
              <w:rStyle w:val="Textedelespacerserv"/>
              <w:color w:val="auto"/>
            </w:rPr>
            <w:t>Cliquez ici pour taper du texte.</w:t>
          </w:r>
        </w:sdtContent>
      </w:sdt>
    </w:p>
    <w:p w:rsidR="00F260EC" w:rsidRPr="00E506B2" w:rsidRDefault="00F260EC" w:rsidP="00F260EC">
      <w:pPr>
        <w:rPr>
          <w:rFonts w:cs="Arial"/>
        </w:rPr>
      </w:pPr>
    </w:p>
    <w:p w:rsidR="00FC6759" w:rsidRPr="00E506B2" w:rsidRDefault="00FC6759" w:rsidP="00BC4338">
      <w:pPr>
        <w:pStyle w:val="CORPSDETEXTE"/>
      </w:pPr>
    </w:p>
    <w:p w:rsidR="00137293" w:rsidRPr="00E506B2" w:rsidRDefault="00BE799D" w:rsidP="00FC6759">
      <w:pPr>
        <w:pStyle w:val="Titre5"/>
      </w:pPr>
      <w:r w:rsidRPr="00E506B2">
        <w:t>La réponse aux situations d’urgence</w:t>
      </w:r>
    </w:p>
    <w:p w:rsidR="00005F11" w:rsidRPr="00E506B2" w:rsidRDefault="00005F11" w:rsidP="00005F11">
      <w:pPr>
        <w:ind w:left="708" w:firstLine="708"/>
        <w:rPr>
          <w:rFonts w:cs="Arial"/>
          <w:i/>
        </w:rPr>
      </w:pPr>
      <w:r w:rsidRPr="00E506B2">
        <w:rPr>
          <w:rFonts w:cs="Arial"/>
          <w:i/>
        </w:rPr>
        <w:t xml:space="preserve">  (Points 4.5.3 et 5.3.5 du cahier des charges)</w:t>
      </w:r>
    </w:p>
    <w:p w:rsidR="00005F11" w:rsidRPr="00E506B2" w:rsidRDefault="00005F11" w:rsidP="00005F11">
      <w:pPr>
        <w:rPr>
          <w:rFonts w:cs="Arial"/>
          <w:i/>
        </w:rPr>
      </w:pPr>
    </w:p>
    <w:p w:rsidR="00005F11" w:rsidRPr="00E506B2" w:rsidRDefault="00005F11" w:rsidP="00005F11">
      <w:pPr>
        <w:rPr>
          <w:rFonts w:cs="Arial"/>
        </w:rPr>
      </w:pPr>
      <w:r w:rsidRPr="00E506B2">
        <w:rPr>
          <w:rFonts w:cs="Arial"/>
        </w:rPr>
        <w:t>Avez-vous défini une procédure pour répondre aux situations d’urgence ?</w:t>
      </w:r>
    </w:p>
    <w:p w:rsidR="00005F11" w:rsidRPr="00E506B2" w:rsidRDefault="00005F11" w:rsidP="003D3CF7">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005F11" w:rsidRPr="00E506B2" w:rsidRDefault="00005F11" w:rsidP="00005F11">
      <w:pPr>
        <w:rPr>
          <w:rFonts w:cs="Arial"/>
        </w:rPr>
      </w:pPr>
    </w:p>
    <w:p w:rsidR="00005F11" w:rsidRPr="00E506B2" w:rsidRDefault="00005F11" w:rsidP="00005F11">
      <w:pPr>
        <w:pStyle w:val="Paragraphedeliste"/>
        <w:numPr>
          <w:ilvl w:val="0"/>
          <w:numId w:val="29"/>
        </w:numPr>
        <w:rPr>
          <w:rFonts w:cs="Arial"/>
        </w:rPr>
      </w:pPr>
      <w:r w:rsidRPr="00E506B2">
        <w:rPr>
          <w:rFonts w:cs="Arial"/>
        </w:rPr>
        <w:t xml:space="preserve">Si une situation nécessite l’intervention d’un service de secours : </w:t>
      </w:r>
      <w:r w:rsidRPr="00E506B2">
        <w:rPr>
          <w:rFonts w:cs="Arial"/>
        </w:rPr>
        <w:tab/>
      </w:r>
      <w:r w:rsidRPr="00E506B2">
        <w:rPr>
          <w:rFonts w:cs="Arial"/>
        </w:rPr>
        <w:sym w:font="Wingdings" w:char="F06F"/>
      </w:r>
      <w:r w:rsidRPr="00E506B2">
        <w:rPr>
          <w:rFonts w:cs="Arial"/>
        </w:rPr>
        <w:t xml:space="preserve"> Oui</w:t>
      </w:r>
      <w:r w:rsidRPr="00E506B2">
        <w:rPr>
          <w:rFonts w:cs="Arial"/>
        </w:rPr>
        <w:tab/>
      </w:r>
      <w:r w:rsidRPr="00E506B2">
        <w:rPr>
          <w:rFonts w:cs="Arial"/>
        </w:rPr>
        <w:tab/>
      </w:r>
      <w:r w:rsidRPr="00E506B2">
        <w:rPr>
          <w:rFonts w:cs="Arial"/>
        </w:rPr>
        <w:sym w:font="Wingdings" w:char="F06F"/>
      </w:r>
      <w:r w:rsidRPr="00E506B2">
        <w:rPr>
          <w:rFonts w:cs="Arial"/>
        </w:rPr>
        <w:t xml:space="preserve"> Non</w:t>
      </w:r>
    </w:p>
    <w:p w:rsidR="003D3CF7" w:rsidRPr="00E506B2" w:rsidRDefault="003D3CF7" w:rsidP="003D3CF7">
      <w:pPr>
        <w:pStyle w:val="Paragraphedeliste"/>
        <w:rPr>
          <w:rFonts w:cs="Arial"/>
        </w:rPr>
      </w:pPr>
    </w:p>
    <w:p w:rsidR="00005F11" w:rsidRPr="00E506B2" w:rsidRDefault="00005F11" w:rsidP="00005F11">
      <w:pPr>
        <w:pStyle w:val="Paragraphedeliste"/>
        <w:numPr>
          <w:ilvl w:val="0"/>
          <w:numId w:val="29"/>
        </w:numPr>
        <w:rPr>
          <w:rFonts w:cs="Arial"/>
        </w:rPr>
      </w:pPr>
      <w:r w:rsidRPr="00E506B2">
        <w:rPr>
          <w:rFonts w:cs="Arial"/>
        </w:rPr>
        <w:t xml:space="preserve">S’il s’agit d’un cas de maltraitance avéré : </w:t>
      </w:r>
      <w:r w:rsidRPr="00E506B2">
        <w:rPr>
          <w:rFonts w:cs="Arial"/>
        </w:rPr>
        <w:tab/>
      </w:r>
      <w:r w:rsidRPr="00E506B2">
        <w:rPr>
          <w:rFonts w:cs="Arial"/>
        </w:rPr>
        <w:tab/>
      </w:r>
      <w:r w:rsidRPr="00E506B2">
        <w:rPr>
          <w:rFonts w:cs="Arial"/>
        </w:rPr>
        <w:tab/>
      </w:r>
      <w:r w:rsidRPr="00E506B2">
        <w:rPr>
          <w:rFonts w:cs="Arial"/>
        </w:rPr>
        <w:tab/>
      </w:r>
      <w:r w:rsidRPr="00E506B2">
        <w:rPr>
          <w:rFonts w:cs="Arial"/>
        </w:rPr>
        <w:sym w:font="Wingdings" w:char="F06F"/>
      </w:r>
      <w:r w:rsidRPr="00E506B2">
        <w:rPr>
          <w:rFonts w:cs="Arial"/>
        </w:rPr>
        <w:t xml:space="preserve"> Oui </w:t>
      </w:r>
      <w:r w:rsidRPr="00E506B2">
        <w:rPr>
          <w:rFonts w:cs="Arial"/>
        </w:rPr>
        <w:tab/>
      </w:r>
      <w:r w:rsidRPr="00E506B2">
        <w:rPr>
          <w:rFonts w:cs="Arial"/>
        </w:rPr>
        <w:tab/>
      </w:r>
      <w:r w:rsidRPr="00E506B2">
        <w:rPr>
          <w:rFonts w:cs="Arial"/>
        </w:rPr>
        <w:sym w:font="Wingdings" w:char="F06F"/>
      </w:r>
      <w:r w:rsidRPr="00E506B2">
        <w:rPr>
          <w:rFonts w:cs="Arial"/>
        </w:rPr>
        <w:t xml:space="preserve"> Non</w:t>
      </w:r>
    </w:p>
    <w:p w:rsidR="003D3CF7" w:rsidRPr="00E506B2" w:rsidRDefault="003D3CF7" w:rsidP="003D3CF7">
      <w:pPr>
        <w:pStyle w:val="Paragraphedeliste"/>
        <w:rPr>
          <w:rFonts w:cs="Arial"/>
        </w:rPr>
      </w:pPr>
    </w:p>
    <w:p w:rsidR="00005F11" w:rsidRPr="00E506B2" w:rsidRDefault="00005F11" w:rsidP="00005F11">
      <w:pPr>
        <w:pStyle w:val="Paragraphedeliste"/>
        <w:numPr>
          <w:ilvl w:val="0"/>
          <w:numId w:val="29"/>
        </w:numPr>
        <w:rPr>
          <w:rFonts w:cs="Arial"/>
        </w:rPr>
      </w:pPr>
      <w:r w:rsidRPr="00E506B2">
        <w:rPr>
          <w:rFonts w:cs="Arial"/>
        </w:rPr>
        <w:t xml:space="preserve">S’il s’agit de la mise en danger d’un intervenant : </w:t>
      </w:r>
      <w:r w:rsidRPr="00E506B2">
        <w:rPr>
          <w:rFonts w:cs="Arial"/>
        </w:rPr>
        <w:tab/>
      </w:r>
      <w:r w:rsidRPr="00E506B2">
        <w:rPr>
          <w:rFonts w:cs="Arial"/>
        </w:rPr>
        <w:tab/>
      </w:r>
      <w:r w:rsidRPr="00E506B2">
        <w:rPr>
          <w:rFonts w:cs="Arial"/>
        </w:rPr>
        <w:tab/>
      </w:r>
      <w:r w:rsidRPr="00E506B2">
        <w:rPr>
          <w:rFonts w:cs="Arial"/>
        </w:rPr>
        <w:sym w:font="Wingdings" w:char="F06F"/>
      </w:r>
      <w:r w:rsidRPr="00E506B2">
        <w:rPr>
          <w:rFonts w:cs="Arial"/>
        </w:rPr>
        <w:t xml:space="preserve"> Oui </w:t>
      </w:r>
      <w:r w:rsidRPr="00E506B2">
        <w:rPr>
          <w:rFonts w:cs="Arial"/>
        </w:rPr>
        <w:tab/>
      </w:r>
      <w:r w:rsidRPr="00E506B2">
        <w:rPr>
          <w:rFonts w:cs="Arial"/>
        </w:rPr>
        <w:tab/>
      </w:r>
      <w:r w:rsidRPr="00E506B2">
        <w:rPr>
          <w:rFonts w:cs="Arial"/>
        </w:rPr>
        <w:sym w:font="Wingdings" w:char="F06F"/>
      </w:r>
      <w:r w:rsidRPr="00E506B2">
        <w:rPr>
          <w:rFonts w:cs="Arial"/>
        </w:rPr>
        <w:t xml:space="preserve"> Non</w:t>
      </w:r>
    </w:p>
    <w:p w:rsidR="007C6711" w:rsidRPr="00E506B2" w:rsidRDefault="007C6711" w:rsidP="007C6711">
      <w:pPr>
        <w:pStyle w:val="Paragraphedeliste"/>
        <w:rPr>
          <w:rFonts w:cs="Arial"/>
        </w:rPr>
      </w:pPr>
    </w:p>
    <w:p w:rsidR="003D3CF7" w:rsidRPr="00E506B2" w:rsidRDefault="00005F11" w:rsidP="00005F11">
      <w:pPr>
        <w:pStyle w:val="Paragraphedeliste"/>
        <w:numPr>
          <w:ilvl w:val="0"/>
          <w:numId w:val="29"/>
        </w:numPr>
        <w:rPr>
          <w:rFonts w:cs="Arial"/>
        </w:rPr>
      </w:pPr>
      <w:r w:rsidRPr="00E506B2">
        <w:rPr>
          <w:rFonts w:cs="Arial"/>
        </w:rPr>
        <w:t xml:space="preserve">Lorsque l’entourage habituel d’un bénéficiaire, </w:t>
      </w:r>
    </w:p>
    <w:p w:rsidR="00FF482B" w:rsidRPr="00E506B2" w:rsidRDefault="00005F11" w:rsidP="003D3CF7">
      <w:pPr>
        <w:pStyle w:val="Paragraphedeliste"/>
        <w:rPr>
          <w:rFonts w:cs="Arial"/>
        </w:rPr>
      </w:pPr>
      <w:r w:rsidRPr="00E506B2">
        <w:rPr>
          <w:rFonts w:cs="Arial"/>
        </w:rPr>
        <w:t xml:space="preserve">indispensable à </w:t>
      </w:r>
      <w:r w:rsidR="007E565A" w:rsidRPr="00E506B2">
        <w:rPr>
          <w:rFonts w:cs="Arial"/>
        </w:rPr>
        <w:t>sa vie quotidienne, fait défaut</w:t>
      </w:r>
      <w:r w:rsidR="00FF482B" w:rsidRPr="00E506B2">
        <w:rPr>
          <w:rFonts w:cs="Arial"/>
        </w:rPr>
        <w:t> :</w:t>
      </w:r>
      <w:r w:rsidR="00FF482B" w:rsidRPr="00E506B2">
        <w:rPr>
          <w:rFonts w:cs="Arial"/>
        </w:rPr>
        <w:tab/>
      </w:r>
      <w:r w:rsidR="00FF482B" w:rsidRPr="00E506B2">
        <w:rPr>
          <w:rFonts w:cs="Arial"/>
        </w:rPr>
        <w:tab/>
      </w:r>
      <w:r w:rsidR="00FF482B" w:rsidRPr="00E506B2">
        <w:rPr>
          <w:rFonts w:cs="Arial"/>
        </w:rPr>
        <w:tab/>
      </w:r>
      <w:r w:rsidR="00FF482B" w:rsidRPr="00E506B2">
        <w:rPr>
          <w:rFonts w:cs="Arial"/>
        </w:rPr>
        <w:sym w:font="Wingdings" w:char="F06F"/>
      </w:r>
      <w:r w:rsidR="00FF482B" w:rsidRPr="00E506B2">
        <w:rPr>
          <w:rFonts w:cs="Arial"/>
        </w:rPr>
        <w:t xml:space="preserve"> Oui </w:t>
      </w:r>
      <w:r w:rsidR="00FF482B" w:rsidRPr="00E506B2">
        <w:rPr>
          <w:rFonts w:cs="Arial"/>
        </w:rPr>
        <w:tab/>
      </w:r>
      <w:r w:rsidR="00FF482B" w:rsidRPr="00E506B2">
        <w:rPr>
          <w:rFonts w:cs="Arial"/>
        </w:rPr>
        <w:tab/>
      </w:r>
      <w:r w:rsidR="00FF482B" w:rsidRPr="00E506B2">
        <w:rPr>
          <w:rFonts w:cs="Arial"/>
        </w:rPr>
        <w:sym w:font="Wingdings" w:char="F06F"/>
      </w:r>
      <w:r w:rsidR="00FF482B" w:rsidRPr="00E506B2">
        <w:rPr>
          <w:rFonts w:cs="Arial"/>
        </w:rPr>
        <w:t xml:space="preserve"> Non</w:t>
      </w:r>
    </w:p>
    <w:p w:rsidR="00FF482B" w:rsidRPr="00E506B2" w:rsidRDefault="00FF482B" w:rsidP="003D3CF7">
      <w:pPr>
        <w:pStyle w:val="Paragraphedeliste"/>
        <w:rPr>
          <w:rFonts w:cs="Arial"/>
        </w:rPr>
      </w:pPr>
    </w:p>
    <w:p w:rsidR="00FF482B" w:rsidRPr="00E506B2" w:rsidRDefault="00FF482B" w:rsidP="00B60A59">
      <w:pPr>
        <w:pStyle w:val="Paragraphedeliste"/>
        <w:numPr>
          <w:ilvl w:val="0"/>
          <w:numId w:val="29"/>
        </w:numPr>
        <w:rPr>
          <w:rFonts w:cs="Arial"/>
        </w:rPr>
      </w:pPr>
      <w:r w:rsidRPr="00E506B2">
        <w:rPr>
          <w:rFonts w:cs="Arial"/>
        </w:rPr>
        <w:t xml:space="preserve">En </w:t>
      </w:r>
      <w:r w:rsidR="007E565A" w:rsidRPr="00E506B2">
        <w:rPr>
          <w:rFonts w:cs="Arial"/>
        </w:rPr>
        <w:t>informez-vous la personne accompagnée ou son</w:t>
      </w:r>
    </w:p>
    <w:p w:rsidR="00005F11" w:rsidRPr="00E506B2" w:rsidRDefault="007E565A" w:rsidP="00FF482B">
      <w:pPr>
        <w:pStyle w:val="Paragraphedeliste"/>
        <w:rPr>
          <w:rFonts w:cs="Arial"/>
        </w:rPr>
      </w:pPr>
      <w:r w:rsidRPr="00E506B2">
        <w:rPr>
          <w:rFonts w:cs="Arial"/>
        </w:rPr>
        <w:t xml:space="preserve">proche aidant ? </w:t>
      </w:r>
      <w:r w:rsidR="00005F11" w:rsidRPr="00E506B2">
        <w:rPr>
          <w:rFonts w:cs="Arial"/>
        </w:rPr>
        <w:t>:</w:t>
      </w:r>
      <w:r w:rsidRPr="00E506B2">
        <w:rPr>
          <w:rFonts w:cs="Arial"/>
        </w:rPr>
        <w:tab/>
      </w:r>
      <w:r w:rsidRPr="00E506B2">
        <w:rPr>
          <w:rFonts w:cs="Arial"/>
        </w:rPr>
        <w:tab/>
      </w:r>
      <w:r w:rsidRPr="00E506B2">
        <w:rPr>
          <w:rFonts w:cs="Arial"/>
        </w:rPr>
        <w:tab/>
      </w:r>
      <w:r w:rsidRPr="00E506B2">
        <w:rPr>
          <w:rFonts w:cs="Arial"/>
        </w:rPr>
        <w:tab/>
      </w:r>
      <w:r w:rsidR="003D3CF7" w:rsidRPr="00E506B2">
        <w:rPr>
          <w:rFonts w:cs="Arial"/>
        </w:rPr>
        <w:tab/>
      </w:r>
      <w:r w:rsidR="003D3CF7" w:rsidRPr="00E506B2">
        <w:rPr>
          <w:rFonts w:cs="Arial"/>
        </w:rPr>
        <w:tab/>
      </w:r>
      <w:r w:rsidR="00005F11" w:rsidRPr="00E506B2">
        <w:rPr>
          <w:rFonts w:cs="Arial"/>
        </w:rPr>
        <w:tab/>
      </w:r>
      <w:r w:rsidR="00005F11" w:rsidRPr="00E506B2">
        <w:rPr>
          <w:rFonts w:cs="Arial"/>
        </w:rPr>
        <w:sym w:font="Wingdings" w:char="F06F"/>
      </w:r>
      <w:r w:rsidR="00005F11" w:rsidRPr="00E506B2">
        <w:rPr>
          <w:rFonts w:cs="Arial"/>
        </w:rPr>
        <w:t xml:space="preserve"> Oui </w:t>
      </w:r>
      <w:r w:rsidR="00005F11" w:rsidRPr="00E506B2">
        <w:rPr>
          <w:rFonts w:cs="Arial"/>
        </w:rPr>
        <w:tab/>
      </w:r>
      <w:r w:rsidR="00005F11" w:rsidRPr="00E506B2">
        <w:rPr>
          <w:rFonts w:cs="Arial"/>
        </w:rPr>
        <w:tab/>
      </w:r>
      <w:r w:rsidR="00005F11" w:rsidRPr="00E506B2">
        <w:rPr>
          <w:rFonts w:cs="Arial"/>
        </w:rPr>
        <w:sym w:font="Wingdings" w:char="F06F"/>
      </w:r>
      <w:r w:rsidR="00005F11" w:rsidRPr="00E506B2">
        <w:rPr>
          <w:rFonts w:cs="Arial"/>
        </w:rPr>
        <w:t xml:space="preserve"> Non</w:t>
      </w:r>
    </w:p>
    <w:p w:rsidR="00005F11" w:rsidRPr="00E506B2" w:rsidRDefault="00005F11" w:rsidP="00005F11">
      <w:pPr>
        <w:rPr>
          <w:rFonts w:cs="Arial"/>
        </w:rPr>
      </w:pPr>
    </w:p>
    <w:p w:rsidR="00005F11" w:rsidRPr="00E506B2" w:rsidRDefault="008B2E61" w:rsidP="00005F11">
      <w:pPr>
        <w:rPr>
          <w:rFonts w:cs="Arial"/>
          <w:b/>
          <w:i/>
        </w:rPr>
      </w:pPr>
      <w:r w:rsidRPr="00E506B2">
        <w:rPr>
          <w:rFonts w:cs="Arial"/>
          <w:b/>
          <w:i/>
        </w:rPr>
        <w:t>Joindre une copie de ces procédures.</w:t>
      </w:r>
    </w:p>
    <w:p w:rsidR="00D2666D" w:rsidRPr="00E506B2" w:rsidRDefault="00D2666D" w:rsidP="00005F11">
      <w:pPr>
        <w:rPr>
          <w:rFonts w:cs="Arial"/>
          <w:b/>
          <w:i/>
        </w:rPr>
      </w:pPr>
    </w:p>
    <w:p w:rsidR="00005F11" w:rsidRPr="00E506B2" w:rsidRDefault="00005F11" w:rsidP="00005F11">
      <w:pPr>
        <w:rPr>
          <w:rFonts w:cs="Arial"/>
        </w:rPr>
      </w:pPr>
    </w:p>
    <w:p w:rsidR="00005F11" w:rsidRPr="00E506B2" w:rsidRDefault="00005F11" w:rsidP="00005F11">
      <w:pPr>
        <w:rPr>
          <w:rFonts w:cs="Arial"/>
        </w:rPr>
      </w:pPr>
      <w:r w:rsidRPr="00E506B2">
        <w:rPr>
          <w:rFonts w:cs="Arial"/>
        </w:rPr>
        <w:t xml:space="preserve">Transmettez-vous au </w:t>
      </w:r>
      <w:r w:rsidR="003B044B" w:rsidRPr="00E506B2">
        <w:rPr>
          <w:rFonts w:cs="Arial"/>
        </w:rPr>
        <w:t>Département de Saône-et-Loire</w:t>
      </w:r>
      <w:r w:rsidRPr="00E506B2">
        <w:rPr>
          <w:rFonts w:cs="Arial"/>
        </w:rPr>
        <w:t xml:space="preserve"> toute information relative à un dysfonctionnement grave dans la gestion ou l’organisation du service</w:t>
      </w:r>
      <w:r w:rsidR="003B044B" w:rsidRPr="00E506B2">
        <w:rPr>
          <w:rFonts w:cs="Arial"/>
        </w:rPr>
        <w:t>,</w:t>
      </w:r>
      <w:r w:rsidRPr="00E506B2">
        <w:rPr>
          <w:rFonts w:cs="Arial"/>
        </w:rPr>
        <w:t xml:space="preserve"> susceptible d'affecter la prise en charge des usagers, leur accompagnement ou le respect de leurs droits</w:t>
      </w:r>
      <w:r w:rsidR="003B044B" w:rsidRPr="00E506B2">
        <w:rPr>
          <w:rFonts w:cs="Arial"/>
        </w:rPr>
        <w:t>,</w:t>
      </w:r>
      <w:r w:rsidRPr="00E506B2">
        <w:rPr>
          <w:rFonts w:cs="Arial"/>
        </w:rPr>
        <w:t xml:space="preserve"> et de tout évènement ayant pour effet de menacer ou de compromettre la santé, la sécurité ou le bien-être physique ou moral des personnes prises en charge ou accompagnées ?</w:t>
      </w:r>
    </w:p>
    <w:p w:rsidR="00005F11" w:rsidRPr="00E506B2" w:rsidRDefault="00005F11" w:rsidP="003B044B">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7A547E" w:rsidRPr="00E506B2" w:rsidRDefault="007A547E" w:rsidP="00BC4338">
      <w:pPr>
        <w:pStyle w:val="CORPSDETEXTE"/>
      </w:pPr>
    </w:p>
    <w:p w:rsidR="007E565A" w:rsidRPr="00E506B2" w:rsidRDefault="007E565A" w:rsidP="00BC4338">
      <w:pPr>
        <w:pStyle w:val="CORPSDETEXTE"/>
      </w:pPr>
      <w:r w:rsidRPr="00E506B2">
        <w:t>Quelle est votre procédure de remontée des événements indésirables graves (EIG) ?</w:t>
      </w:r>
      <w:r w:rsidR="00C5514A" w:rsidRPr="00E506B2">
        <w:t xml:space="preserve"> </w:t>
      </w:r>
      <w:sdt>
        <w:sdtPr>
          <w:rPr>
            <w:rStyle w:val="CharacterStyle12"/>
            <w:b/>
          </w:rPr>
          <w:id w:val="829185568"/>
          <w:placeholder>
            <w:docPart w:val="78E64540FC554E1FB63F1EE5C18F3339"/>
          </w:placeholder>
          <w:showingPlcHdr/>
        </w:sdtPr>
        <w:sdtEndPr>
          <w:rPr>
            <w:rStyle w:val="CharacterStyle12"/>
          </w:rPr>
        </w:sdtEndPr>
        <w:sdtContent>
          <w:r w:rsidRPr="00E506B2">
            <w:rPr>
              <w:rStyle w:val="Textedelespacerserv"/>
              <w:color w:val="auto"/>
            </w:rPr>
            <w:t>Cliquez ici pour taper du texte.</w:t>
          </w:r>
        </w:sdtContent>
      </w:sdt>
    </w:p>
    <w:p w:rsidR="00137293" w:rsidRPr="00E506B2" w:rsidRDefault="00137293" w:rsidP="00BC4338">
      <w:pPr>
        <w:pStyle w:val="CORPSDETEXTE"/>
      </w:pPr>
    </w:p>
    <w:p w:rsidR="007B4794" w:rsidRPr="00E506B2" w:rsidRDefault="007B4794" w:rsidP="00BC4338">
      <w:pPr>
        <w:pStyle w:val="CORPSDETEXTE"/>
      </w:pPr>
      <w:r w:rsidRPr="00E506B2">
        <w:t>Joindre une copie de cette procédure.</w:t>
      </w:r>
    </w:p>
    <w:p w:rsidR="00930999" w:rsidRPr="00E506B2" w:rsidRDefault="00930999" w:rsidP="00BC4338">
      <w:pPr>
        <w:pStyle w:val="CORPSDETEXTE"/>
      </w:pPr>
    </w:p>
    <w:p w:rsidR="00930999" w:rsidRPr="00E506B2" w:rsidRDefault="00930999" w:rsidP="00BC4338">
      <w:pPr>
        <w:pStyle w:val="CORPSDETEXTE"/>
      </w:pPr>
    </w:p>
    <w:p w:rsidR="00137293" w:rsidRPr="00E506B2" w:rsidRDefault="00137293" w:rsidP="00FC6759">
      <w:pPr>
        <w:pStyle w:val="Titre5"/>
      </w:pPr>
      <w:r w:rsidRPr="00E506B2">
        <w:t>Prévention de la maltraitance</w:t>
      </w:r>
    </w:p>
    <w:p w:rsidR="00D329B7" w:rsidRPr="00E506B2" w:rsidRDefault="00D329B7" w:rsidP="00D329B7">
      <w:pPr>
        <w:ind w:left="708" w:firstLine="708"/>
        <w:rPr>
          <w:rFonts w:cs="Arial"/>
          <w:i/>
        </w:rPr>
      </w:pPr>
      <w:r w:rsidRPr="00E506B2">
        <w:rPr>
          <w:rFonts w:cs="Arial"/>
          <w:i/>
        </w:rPr>
        <w:t xml:space="preserve">  (Points 5.2.2 et 5.2.3 du cahier des charges)</w:t>
      </w:r>
    </w:p>
    <w:p w:rsidR="00D329B7" w:rsidRPr="00E506B2" w:rsidRDefault="00D329B7" w:rsidP="00D329B7">
      <w:pPr>
        <w:rPr>
          <w:rFonts w:cs="Arial"/>
        </w:rPr>
      </w:pPr>
    </w:p>
    <w:p w:rsidR="00D329B7" w:rsidRPr="00E506B2" w:rsidRDefault="00D329B7" w:rsidP="00D329B7">
      <w:pPr>
        <w:rPr>
          <w:rFonts w:cs="Arial"/>
        </w:rPr>
      </w:pPr>
      <w:r w:rsidRPr="00E506B2">
        <w:rPr>
          <w:rFonts w:cs="Arial"/>
        </w:rPr>
        <w:t>Organisez-vous des réunions de prévention de la maltraitance ?</w:t>
      </w:r>
    </w:p>
    <w:p w:rsidR="00D329B7" w:rsidRPr="00E506B2" w:rsidRDefault="00D329B7" w:rsidP="00D329B7">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D329B7" w:rsidRPr="00E506B2" w:rsidRDefault="00D329B7" w:rsidP="00D329B7">
      <w:pPr>
        <w:rPr>
          <w:rFonts w:cs="Arial"/>
        </w:rPr>
      </w:pPr>
    </w:p>
    <w:p w:rsidR="00D329B7" w:rsidRPr="00E506B2" w:rsidRDefault="00D329B7" w:rsidP="00D329B7">
      <w:pPr>
        <w:rPr>
          <w:rFonts w:cs="Arial"/>
        </w:rPr>
      </w:pPr>
      <w:r w:rsidRPr="00E506B2">
        <w:rPr>
          <w:rFonts w:cs="Arial"/>
        </w:rPr>
        <w:lastRenderedPageBreak/>
        <w:t>Existe-t-il une traçabilité de ces réunions (ordre du jour, liste des participants) ?</w:t>
      </w:r>
    </w:p>
    <w:p w:rsidR="00D329B7" w:rsidRPr="00E506B2" w:rsidRDefault="00D329B7" w:rsidP="00D329B7">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D329B7" w:rsidRPr="00E506B2" w:rsidRDefault="00D329B7" w:rsidP="00D329B7">
      <w:pPr>
        <w:rPr>
          <w:rFonts w:cs="Arial"/>
        </w:rPr>
      </w:pPr>
    </w:p>
    <w:p w:rsidR="00D329B7" w:rsidRPr="00E506B2" w:rsidRDefault="00D329B7" w:rsidP="00D329B7">
      <w:pPr>
        <w:rPr>
          <w:rFonts w:cs="Arial"/>
        </w:rPr>
      </w:pPr>
      <w:r w:rsidRPr="00E506B2">
        <w:rPr>
          <w:rFonts w:cs="Arial"/>
        </w:rPr>
        <w:t>Avez-vous des critères relatifs à la prévention de la maltraitance dans le recrutement des intervenants ?</w:t>
      </w:r>
    </w:p>
    <w:p w:rsidR="00D329B7" w:rsidRPr="00E506B2" w:rsidRDefault="00D329B7" w:rsidP="00D329B7">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D329B7" w:rsidRPr="00E506B2" w:rsidRDefault="00D329B7" w:rsidP="00D329B7">
      <w:pPr>
        <w:rPr>
          <w:rFonts w:cs="Arial"/>
        </w:rPr>
      </w:pPr>
    </w:p>
    <w:p w:rsidR="00D329B7" w:rsidRPr="00E506B2" w:rsidRDefault="00D329B7" w:rsidP="00D329B7">
      <w:pPr>
        <w:pStyle w:val="Paragraphedeliste"/>
        <w:numPr>
          <w:ilvl w:val="0"/>
          <w:numId w:val="33"/>
        </w:numPr>
        <w:rPr>
          <w:rFonts w:cs="Arial"/>
        </w:rPr>
      </w:pPr>
      <w:r w:rsidRPr="00E506B2">
        <w:rPr>
          <w:rFonts w:cs="Arial"/>
        </w:rPr>
        <w:t xml:space="preserve">Vérification des références ? </w:t>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D329B7" w:rsidRPr="00E506B2" w:rsidRDefault="00D329B7" w:rsidP="00D329B7">
      <w:pPr>
        <w:pStyle w:val="Paragraphedeliste"/>
        <w:rPr>
          <w:rFonts w:cs="Arial"/>
        </w:rPr>
      </w:pPr>
    </w:p>
    <w:p w:rsidR="00D329B7" w:rsidRPr="00E506B2" w:rsidRDefault="00D329B7" w:rsidP="00D329B7">
      <w:pPr>
        <w:pStyle w:val="Paragraphedeliste"/>
        <w:numPr>
          <w:ilvl w:val="0"/>
          <w:numId w:val="33"/>
        </w:numPr>
        <w:rPr>
          <w:rFonts w:cs="Arial"/>
        </w:rPr>
      </w:pPr>
      <w:r w:rsidRPr="00E506B2">
        <w:rPr>
          <w:rFonts w:cs="Arial"/>
        </w:rPr>
        <w:t xml:space="preserve">Mise en situation pour analyse des réactions du candidat ? </w:t>
      </w:r>
      <w:r w:rsidRPr="00E506B2">
        <w:rPr>
          <w:rFonts w:cs="Arial"/>
        </w:rPr>
        <w:tab/>
      </w: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D329B7" w:rsidRPr="00E506B2" w:rsidRDefault="00D329B7" w:rsidP="00D329B7">
      <w:pPr>
        <w:pStyle w:val="Paragraphedeliste"/>
        <w:rPr>
          <w:rFonts w:cs="Arial"/>
        </w:rPr>
      </w:pPr>
    </w:p>
    <w:p w:rsidR="00D329B7" w:rsidRPr="00E506B2" w:rsidRDefault="00D329B7" w:rsidP="00D329B7">
      <w:pPr>
        <w:pStyle w:val="Paragraphedeliste"/>
        <w:numPr>
          <w:ilvl w:val="0"/>
          <w:numId w:val="33"/>
        </w:numPr>
        <w:rPr>
          <w:rFonts w:cs="Arial"/>
        </w:rPr>
      </w:pPr>
      <w:r w:rsidRPr="00E506B2">
        <w:rPr>
          <w:rFonts w:cs="Arial"/>
        </w:rPr>
        <w:t xml:space="preserve">Suivi durant la période d’essai ? </w:t>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r w:rsidRPr="00E506B2">
        <w:rPr>
          <w:rFonts w:cs="Arial"/>
        </w:rPr>
        <w:t xml:space="preserve"> </w:t>
      </w:r>
    </w:p>
    <w:p w:rsidR="00D329B7" w:rsidRPr="00E506B2" w:rsidRDefault="00D329B7" w:rsidP="00D329B7">
      <w:pPr>
        <w:pStyle w:val="Paragraphedeliste"/>
        <w:rPr>
          <w:rFonts w:cs="Arial"/>
        </w:rPr>
      </w:pPr>
    </w:p>
    <w:p w:rsidR="00D329B7" w:rsidRPr="00E506B2" w:rsidRDefault="00D329B7" w:rsidP="00D329B7">
      <w:pPr>
        <w:pStyle w:val="Paragraphedeliste"/>
        <w:numPr>
          <w:ilvl w:val="0"/>
          <w:numId w:val="33"/>
        </w:numPr>
        <w:rPr>
          <w:rFonts w:cs="Arial"/>
        </w:rPr>
      </w:pPr>
      <w:r w:rsidRPr="00E506B2">
        <w:rPr>
          <w:rFonts w:cs="Arial"/>
        </w:rPr>
        <w:t xml:space="preserve">Autres ? </w:t>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D329B7" w:rsidRPr="00E506B2" w:rsidRDefault="00D329B7" w:rsidP="00D329B7">
      <w:pPr>
        <w:rPr>
          <w:rFonts w:cs="Arial"/>
        </w:rPr>
      </w:pPr>
    </w:p>
    <w:p w:rsidR="00D329B7" w:rsidRPr="00E506B2" w:rsidRDefault="00D329B7" w:rsidP="00D329B7">
      <w:pPr>
        <w:rPr>
          <w:rStyle w:val="CharacterStyle12"/>
          <w:szCs w:val="22"/>
        </w:rPr>
      </w:pPr>
      <w:r w:rsidRPr="00E506B2">
        <w:rPr>
          <w:rFonts w:cs="Arial"/>
          <w:bCs/>
          <w:iCs/>
        </w:rPr>
        <w:t xml:space="preserve">Préciser </w:t>
      </w:r>
      <w:r w:rsidRPr="00E506B2">
        <w:t>:</w:t>
      </w:r>
      <w:r w:rsidRPr="00E506B2">
        <w:tab/>
      </w:r>
      <w:sdt>
        <w:sdtPr>
          <w:rPr>
            <w:rStyle w:val="CharacterStyle12"/>
            <w:szCs w:val="22"/>
          </w:rPr>
          <w:id w:val="212313904"/>
          <w:placeholder>
            <w:docPart w:val="17BF0CCC59B64A86B7A1C827CB50EC36"/>
          </w:placeholder>
          <w:showingPlcHdr/>
        </w:sdtPr>
        <w:sdtEndPr>
          <w:rPr>
            <w:rStyle w:val="CharacterStyle12"/>
          </w:rPr>
        </w:sdtEndPr>
        <w:sdtContent>
          <w:r w:rsidRPr="00E506B2">
            <w:rPr>
              <w:rStyle w:val="Textedelespacerserv"/>
              <w:color w:val="auto"/>
            </w:rPr>
            <w:t>Cliquez ici pour taper du texte.</w:t>
          </w:r>
        </w:sdtContent>
      </w:sdt>
    </w:p>
    <w:p w:rsidR="00D329B7" w:rsidRPr="00E506B2" w:rsidRDefault="00D329B7" w:rsidP="00D329B7">
      <w:pPr>
        <w:rPr>
          <w:rFonts w:cs="Arial"/>
        </w:rPr>
      </w:pPr>
    </w:p>
    <w:p w:rsidR="00D329B7" w:rsidRPr="00E506B2" w:rsidRDefault="00D329B7" w:rsidP="00D329B7">
      <w:pPr>
        <w:rPr>
          <w:rFonts w:cs="Arial"/>
        </w:rPr>
      </w:pPr>
      <w:r w:rsidRPr="00E506B2">
        <w:rPr>
          <w:rFonts w:cs="Arial"/>
        </w:rPr>
        <w:t>Organisez-vous une formation des encadrants et des intervenants à la prévention de la maltraitance et promotion de la bientraitance ?</w:t>
      </w:r>
    </w:p>
    <w:p w:rsidR="00D329B7" w:rsidRPr="00E506B2" w:rsidRDefault="00D329B7" w:rsidP="00B269F3">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269F3" w:rsidRPr="00E506B2" w:rsidRDefault="00B269F3" w:rsidP="00B269F3">
      <w:pPr>
        <w:pStyle w:val="Paragraphedeliste"/>
        <w:ind w:left="1428" w:firstLine="696"/>
        <w:rPr>
          <w:rFonts w:cs="Arial"/>
          <w:bCs/>
          <w:iCs/>
        </w:rPr>
      </w:pPr>
    </w:p>
    <w:p w:rsidR="00B269F3" w:rsidRPr="00E506B2" w:rsidRDefault="00B269F3" w:rsidP="00B269F3">
      <w:pPr>
        <w:rPr>
          <w:rStyle w:val="CharacterStyle12"/>
          <w:szCs w:val="22"/>
        </w:rPr>
      </w:pPr>
      <w:r w:rsidRPr="00E506B2">
        <w:rPr>
          <w:rFonts w:cs="Arial"/>
          <w:bCs/>
          <w:iCs/>
        </w:rPr>
        <w:t>Préciser le type de formation et la fréquence des formation</w:t>
      </w:r>
      <w:r w:rsidR="00AE445B" w:rsidRPr="00E506B2">
        <w:rPr>
          <w:rFonts w:cs="Arial"/>
          <w:bCs/>
          <w:iCs/>
        </w:rPr>
        <w:t>s</w:t>
      </w:r>
      <w:r w:rsidRPr="00E506B2">
        <w:rPr>
          <w:rFonts w:cs="Arial"/>
          <w:bCs/>
          <w:iCs/>
        </w:rPr>
        <w:t xml:space="preserve"> </w:t>
      </w:r>
      <w:r w:rsidRPr="00E506B2">
        <w:t>:</w:t>
      </w:r>
      <w:r w:rsidRPr="00E506B2">
        <w:tab/>
      </w:r>
      <w:sdt>
        <w:sdtPr>
          <w:rPr>
            <w:rStyle w:val="CharacterStyle12"/>
            <w:szCs w:val="22"/>
          </w:rPr>
          <w:id w:val="-1770619449"/>
          <w:placeholder>
            <w:docPart w:val="ECB559229C25429CB36E84176F98E574"/>
          </w:placeholder>
          <w:showingPlcHdr/>
        </w:sdtPr>
        <w:sdtEndPr>
          <w:rPr>
            <w:rStyle w:val="CharacterStyle12"/>
          </w:rPr>
        </w:sdtEndPr>
        <w:sdtContent>
          <w:r w:rsidRPr="00E506B2">
            <w:rPr>
              <w:rStyle w:val="Textedelespacerserv"/>
              <w:color w:val="auto"/>
            </w:rPr>
            <w:t>Cliquez ici pour taper du texte.</w:t>
          </w:r>
        </w:sdtContent>
      </w:sdt>
    </w:p>
    <w:p w:rsidR="00B269F3" w:rsidRPr="00E506B2" w:rsidRDefault="00B269F3" w:rsidP="00D329B7">
      <w:pPr>
        <w:rPr>
          <w:rFonts w:cs="Arial"/>
        </w:rPr>
      </w:pPr>
    </w:p>
    <w:p w:rsidR="00D329B7" w:rsidRPr="00E506B2" w:rsidRDefault="00D329B7" w:rsidP="00BC4338">
      <w:pPr>
        <w:pStyle w:val="CORPSDETEXTE"/>
        <w:rPr>
          <w:highlight w:val="lightGray"/>
        </w:rPr>
      </w:pPr>
    </w:p>
    <w:p w:rsidR="00D329B7" w:rsidRPr="00E506B2" w:rsidRDefault="00D329B7" w:rsidP="00BC4338">
      <w:pPr>
        <w:pStyle w:val="CORPSDETEXTE"/>
        <w:rPr>
          <w:highlight w:val="lightGray"/>
        </w:rPr>
      </w:pPr>
    </w:p>
    <w:p w:rsidR="00137293" w:rsidRPr="00E506B2" w:rsidRDefault="00137293" w:rsidP="00FC6759">
      <w:pPr>
        <w:pStyle w:val="Titre5"/>
      </w:pPr>
      <w:r w:rsidRPr="00E506B2">
        <w:t>Soutien aux intervenants</w:t>
      </w:r>
    </w:p>
    <w:p w:rsidR="00322FAE" w:rsidRPr="00E506B2" w:rsidRDefault="00322FAE" w:rsidP="00322FAE">
      <w:pPr>
        <w:ind w:left="708" w:firstLine="708"/>
        <w:rPr>
          <w:rFonts w:cs="Arial"/>
          <w:i/>
        </w:rPr>
      </w:pPr>
      <w:r w:rsidRPr="00E506B2">
        <w:rPr>
          <w:rFonts w:cs="Arial"/>
          <w:i/>
        </w:rPr>
        <w:t xml:space="preserve">  (Points 5.2.1 et 5.2.2 du cahier des charges)</w:t>
      </w:r>
    </w:p>
    <w:p w:rsidR="00322FAE" w:rsidRPr="00E506B2" w:rsidRDefault="00322FAE" w:rsidP="00322FAE">
      <w:pPr>
        <w:rPr>
          <w:rFonts w:cs="Arial"/>
        </w:rPr>
      </w:pPr>
    </w:p>
    <w:p w:rsidR="00322FAE" w:rsidRPr="00E506B2" w:rsidRDefault="00322FAE" w:rsidP="00322FAE">
      <w:pPr>
        <w:rPr>
          <w:rFonts w:cs="Arial"/>
        </w:rPr>
      </w:pPr>
      <w:r w:rsidRPr="00E506B2">
        <w:rPr>
          <w:rFonts w:cs="Arial"/>
        </w:rPr>
        <w:t>Organisez-vous des actions de soutien des intervenants dans leur pratique professionnelle ?</w:t>
      </w:r>
    </w:p>
    <w:p w:rsidR="00322FAE" w:rsidRPr="00E506B2" w:rsidRDefault="00322FAE" w:rsidP="00322FAE">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322FAE" w:rsidRPr="00E506B2" w:rsidRDefault="00322FAE" w:rsidP="00322FAE">
      <w:pPr>
        <w:rPr>
          <w:rFonts w:cs="Arial"/>
        </w:rPr>
      </w:pPr>
    </w:p>
    <w:p w:rsidR="00322FAE" w:rsidRPr="00E506B2" w:rsidRDefault="00322FAE" w:rsidP="00322FAE">
      <w:pPr>
        <w:rPr>
          <w:rFonts w:cs="Arial"/>
        </w:rPr>
      </w:pPr>
      <w:r w:rsidRPr="00E506B2">
        <w:rPr>
          <w:rFonts w:cs="Arial"/>
        </w:rPr>
        <w:t xml:space="preserve">Organisez-vous des actions de soutien des encadrants dans leur pratique professionnelle ? </w:t>
      </w:r>
    </w:p>
    <w:p w:rsidR="00322FAE" w:rsidRPr="00E506B2" w:rsidRDefault="00322FAE" w:rsidP="00322FAE">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322FAE" w:rsidRPr="00E506B2" w:rsidRDefault="00322FAE" w:rsidP="00322FAE">
      <w:pPr>
        <w:rPr>
          <w:rFonts w:cs="Arial"/>
        </w:rPr>
      </w:pPr>
    </w:p>
    <w:p w:rsidR="00322FAE" w:rsidRPr="00E506B2" w:rsidRDefault="00322FAE" w:rsidP="00322FAE">
      <w:pPr>
        <w:rPr>
          <w:rStyle w:val="CharacterStyle12"/>
          <w:szCs w:val="22"/>
        </w:rPr>
      </w:pPr>
      <w:r w:rsidRPr="00E506B2">
        <w:rPr>
          <w:rFonts w:cs="Arial"/>
          <w:bCs/>
          <w:iCs/>
        </w:rPr>
        <w:t xml:space="preserve">Préciser par quels moyens et selon quelle fréquence </w:t>
      </w:r>
      <w:r w:rsidRPr="00E506B2">
        <w:t>:</w:t>
      </w:r>
      <w:r w:rsidRPr="00E506B2">
        <w:tab/>
      </w:r>
      <w:sdt>
        <w:sdtPr>
          <w:rPr>
            <w:rStyle w:val="CharacterStyle12"/>
            <w:szCs w:val="22"/>
          </w:rPr>
          <w:id w:val="-630868703"/>
          <w:placeholder>
            <w:docPart w:val="D85D44DFE3894B24AF435989516DCBA8"/>
          </w:placeholder>
          <w:showingPlcHdr/>
        </w:sdtPr>
        <w:sdtEndPr>
          <w:rPr>
            <w:rStyle w:val="CharacterStyle12"/>
          </w:rPr>
        </w:sdtEndPr>
        <w:sdtContent>
          <w:r w:rsidRPr="00E506B2">
            <w:rPr>
              <w:rStyle w:val="Textedelespacerserv"/>
              <w:color w:val="auto"/>
            </w:rPr>
            <w:t>Cliquez ici pour taper du texte.</w:t>
          </w:r>
        </w:sdtContent>
      </w:sdt>
    </w:p>
    <w:p w:rsidR="00322FAE" w:rsidRPr="00E506B2" w:rsidRDefault="00322FAE" w:rsidP="00322FAE">
      <w:pPr>
        <w:rPr>
          <w:rFonts w:cs="Arial"/>
        </w:rPr>
      </w:pPr>
    </w:p>
    <w:p w:rsidR="000B2FAE" w:rsidRPr="00E506B2" w:rsidRDefault="000B2FAE" w:rsidP="00322FAE">
      <w:pPr>
        <w:rPr>
          <w:rFonts w:cs="Arial"/>
        </w:rPr>
      </w:pPr>
    </w:p>
    <w:p w:rsidR="00322FAE" w:rsidRPr="00E506B2" w:rsidRDefault="00322FAE" w:rsidP="00322FAE">
      <w:pPr>
        <w:rPr>
          <w:rFonts w:cs="Arial"/>
        </w:rPr>
      </w:pPr>
      <w:r w:rsidRPr="00E506B2">
        <w:rPr>
          <w:rFonts w:cs="Arial"/>
        </w:rPr>
        <w:t>Proposez-vous des actions de formation permettant une meilleure qualification des salariés et une valorisation des parcours professionnels ?</w:t>
      </w:r>
    </w:p>
    <w:p w:rsidR="00322FAE" w:rsidRPr="00E506B2" w:rsidRDefault="00322FAE" w:rsidP="00322FAE">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322FAE" w:rsidRPr="00E506B2" w:rsidRDefault="00322FAE" w:rsidP="00322FAE">
      <w:pPr>
        <w:rPr>
          <w:rFonts w:cs="Arial"/>
        </w:rPr>
      </w:pPr>
    </w:p>
    <w:p w:rsidR="00322FAE" w:rsidRPr="00E506B2" w:rsidRDefault="00322FAE" w:rsidP="00322FAE">
      <w:pPr>
        <w:rPr>
          <w:rFonts w:cs="Arial"/>
        </w:rPr>
      </w:pPr>
      <w:r w:rsidRPr="00E506B2">
        <w:rPr>
          <w:rFonts w:cs="Arial"/>
        </w:rPr>
        <w:t xml:space="preserve">Disposez-vous d’un plan de formation annuel et/ou d’un tableau récapitulatif des formations ou réunions réalisées ? </w:t>
      </w:r>
    </w:p>
    <w:p w:rsidR="00322FAE" w:rsidRPr="00E506B2" w:rsidRDefault="00322FAE" w:rsidP="00322FAE">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322FAE" w:rsidRPr="00E506B2" w:rsidRDefault="00322FAE" w:rsidP="00322FAE">
      <w:pPr>
        <w:rPr>
          <w:rFonts w:cs="Arial"/>
          <w:bCs/>
          <w:iCs/>
        </w:rPr>
      </w:pPr>
    </w:p>
    <w:p w:rsidR="00322FAE" w:rsidRPr="00E506B2" w:rsidRDefault="00322FAE" w:rsidP="00322FAE">
      <w:pPr>
        <w:rPr>
          <w:rFonts w:cs="Arial"/>
          <w:b/>
          <w:bCs/>
          <w:iCs/>
        </w:rPr>
      </w:pPr>
      <w:r w:rsidRPr="00E506B2">
        <w:rPr>
          <w:rFonts w:cs="Arial"/>
          <w:b/>
          <w:bCs/>
          <w:i/>
          <w:iCs/>
        </w:rPr>
        <w:t>Joindre une copie du plan de formation.</w:t>
      </w:r>
    </w:p>
    <w:p w:rsidR="00322FAE" w:rsidRPr="00E506B2" w:rsidRDefault="00322FAE" w:rsidP="00322FAE">
      <w:pPr>
        <w:rPr>
          <w:rFonts w:cs="Arial"/>
        </w:rPr>
      </w:pPr>
    </w:p>
    <w:p w:rsidR="00322FAE" w:rsidRDefault="00322FAE" w:rsidP="00322FAE">
      <w:pPr>
        <w:rPr>
          <w:rStyle w:val="CharacterStyle12"/>
          <w:szCs w:val="22"/>
        </w:rPr>
      </w:pPr>
      <w:r w:rsidRPr="00E506B2">
        <w:rPr>
          <w:rFonts w:cs="Arial"/>
          <w:bCs/>
          <w:iCs/>
        </w:rPr>
        <w:t xml:space="preserve">Quels outils ou procédure utilisez-vous pour évaluer les besoins en formation des intervenants et des encadrants ? </w:t>
      </w:r>
      <w:r w:rsidRPr="00E506B2">
        <w:t>:</w:t>
      </w:r>
      <w:r w:rsidR="00E85D62">
        <w:t xml:space="preserve"> </w:t>
      </w:r>
      <w:r w:rsidRPr="00E506B2">
        <w:tab/>
      </w:r>
      <w:sdt>
        <w:sdtPr>
          <w:rPr>
            <w:rStyle w:val="CharacterStyle12"/>
            <w:szCs w:val="22"/>
          </w:rPr>
          <w:id w:val="-1689207244"/>
          <w:placeholder>
            <w:docPart w:val="5393392B503D4D49B8B2F9620F963324"/>
          </w:placeholder>
          <w:showingPlcHdr/>
        </w:sdtPr>
        <w:sdtEndPr>
          <w:rPr>
            <w:rStyle w:val="CharacterStyle12"/>
          </w:rPr>
        </w:sdtEndPr>
        <w:sdtContent>
          <w:r w:rsidRPr="00E506B2">
            <w:rPr>
              <w:rStyle w:val="Textedelespacerserv"/>
              <w:color w:val="auto"/>
            </w:rPr>
            <w:t>Cliquez ici pour taper du texte.</w:t>
          </w:r>
        </w:sdtContent>
      </w:sdt>
    </w:p>
    <w:p w:rsidR="00B10F60" w:rsidRDefault="00B10F60" w:rsidP="00322FAE">
      <w:pPr>
        <w:rPr>
          <w:rStyle w:val="CharacterStyle12"/>
          <w:szCs w:val="22"/>
        </w:rPr>
      </w:pPr>
    </w:p>
    <w:p w:rsidR="00B10F60" w:rsidRDefault="00B10F60" w:rsidP="00322FAE">
      <w:pPr>
        <w:rPr>
          <w:rStyle w:val="CharacterStyle12"/>
          <w:szCs w:val="22"/>
        </w:rPr>
      </w:pPr>
    </w:p>
    <w:p w:rsidR="00B10F60" w:rsidRDefault="00B10F60" w:rsidP="00322FAE">
      <w:pPr>
        <w:keepNext/>
        <w:rPr>
          <w:rFonts w:cs="Arial"/>
        </w:rPr>
      </w:pPr>
    </w:p>
    <w:p w:rsidR="00B10F60" w:rsidRDefault="00B10F60" w:rsidP="00322FAE">
      <w:pPr>
        <w:keepNext/>
        <w:rPr>
          <w:rFonts w:cs="Arial"/>
        </w:rPr>
      </w:pPr>
    </w:p>
    <w:p w:rsidR="00B10F60" w:rsidRDefault="00B10F60" w:rsidP="00322FAE">
      <w:pPr>
        <w:keepNext/>
        <w:rPr>
          <w:rFonts w:cs="Arial"/>
        </w:rPr>
      </w:pPr>
    </w:p>
    <w:p w:rsidR="00B10F60" w:rsidRDefault="00B10F60" w:rsidP="00322FAE">
      <w:pPr>
        <w:keepNext/>
        <w:rPr>
          <w:rFonts w:cs="Arial"/>
        </w:rPr>
      </w:pPr>
    </w:p>
    <w:p w:rsidR="00B10F60" w:rsidRDefault="00B10F60" w:rsidP="00322FAE">
      <w:pPr>
        <w:keepNext/>
        <w:rPr>
          <w:rFonts w:cs="Arial"/>
        </w:rPr>
      </w:pPr>
    </w:p>
    <w:p w:rsidR="00B10F60" w:rsidRDefault="00B10F60" w:rsidP="00322FAE">
      <w:pPr>
        <w:keepNext/>
        <w:rPr>
          <w:rFonts w:cs="Arial"/>
        </w:rPr>
      </w:pPr>
    </w:p>
    <w:p w:rsidR="00137293" w:rsidRPr="00E506B2" w:rsidRDefault="00CB3B77" w:rsidP="00BC2B74">
      <w:pPr>
        <w:pStyle w:val="Titre4"/>
        <w:rPr>
          <w:color w:val="auto"/>
        </w:rPr>
      </w:pPr>
      <w:r w:rsidRPr="00E506B2">
        <w:rPr>
          <w:color w:val="auto"/>
        </w:rPr>
        <w:t>Contrôles, traitement des réclamations et gestion des conflits</w:t>
      </w:r>
    </w:p>
    <w:p w:rsidR="00137293" w:rsidRPr="00E506B2" w:rsidRDefault="00137293" w:rsidP="00BC4338">
      <w:pPr>
        <w:pStyle w:val="CORPSDETEXTE"/>
      </w:pPr>
    </w:p>
    <w:p w:rsidR="00137293" w:rsidRPr="00E506B2" w:rsidRDefault="00137293" w:rsidP="00F92C80">
      <w:pPr>
        <w:pStyle w:val="Titre5"/>
        <w:numPr>
          <w:ilvl w:val="0"/>
          <w:numId w:val="10"/>
        </w:numPr>
      </w:pPr>
      <w:r w:rsidRPr="00E506B2">
        <w:t>Contrôles internes réguliers sur l’application du cahier des charges</w:t>
      </w:r>
    </w:p>
    <w:p w:rsidR="00BE799D" w:rsidRPr="00E506B2" w:rsidRDefault="00BE799D" w:rsidP="00BE799D">
      <w:pPr>
        <w:ind w:left="708" w:firstLine="708"/>
        <w:rPr>
          <w:rFonts w:cs="Arial"/>
          <w:i/>
        </w:rPr>
      </w:pPr>
      <w:r w:rsidRPr="00E506B2">
        <w:rPr>
          <w:rFonts w:cs="Arial"/>
          <w:i/>
        </w:rPr>
        <w:t xml:space="preserve">  (Point 5.4.3 du cahier des charges)</w:t>
      </w:r>
    </w:p>
    <w:p w:rsidR="00BE799D" w:rsidRPr="00E506B2" w:rsidRDefault="00BE799D" w:rsidP="00BE799D">
      <w:pPr>
        <w:rPr>
          <w:rFonts w:cs="Arial"/>
        </w:rPr>
      </w:pPr>
    </w:p>
    <w:p w:rsidR="00BE799D" w:rsidRPr="00E506B2" w:rsidRDefault="00BE799D" w:rsidP="00BE799D">
      <w:pPr>
        <w:rPr>
          <w:rFonts w:cs="Arial"/>
        </w:rPr>
      </w:pPr>
      <w:r w:rsidRPr="00E506B2">
        <w:rPr>
          <w:rFonts w:cs="Arial"/>
        </w:rPr>
        <w:t>Bénéficiez-vous d’une certification volontaire délivrée par un organisme mentionné à l'article L.433-4 du code de la consommation ?</w:t>
      </w:r>
    </w:p>
    <w:p w:rsidR="00BE799D" w:rsidRPr="00E506B2" w:rsidRDefault="00BE799D" w:rsidP="00BE799D">
      <w:pPr>
        <w:ind w:left="1416" w:firstLine="708"/>
        <w:rPr>
          <w:rFonts w:cs="Arial"/>
          <w:bCs/>
          <w:iCs/>
        </w:rPr>
      </w:pPr>
      <w:r w:rsidRPr="00E506B2">
        <w:rPr>
          <w:rFonts w:cs="Arial"/>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rFonts w:cs="Arial"/>
          <w:bCs/>
          <w:iCs/>
        </w:rPr>
        <w:sym w:font="Wingdings" w:char="F06F"/>
      </w:r>
      <w:r w:rsidRPr="00E506B2">
        <w:rPr>
          <w:rFonts w:cs="Arial"/>
          <w:bCs/>
          <w:iCs/>
        </w:rPr>
        <w:t xml:space="preserve"> Non</w:t>
      </w:r>
      <w:r w:rsidRPr="00E506B2">
        <w:rPr>
          <w:rFonts w:cs="Arial"/>
          <w:bCs/>
          <w:iCs/>
        </w:rPr>
        <w:tab/>
      </w:r>
      <w:r w:rsidRPr="00E506B2">
        <w:rPr>
          <w:rFonts w:cs="Arial"/>
          <w:bCs/>
          <w:iCs/>
        </w:rPr>
        <w:tab/>
      </w:r>
      <w:r w:rsidRPr="00E506B2">
        <w:rPr>
          <w:rFonts w:cs="Arial"/>
          <w:bCs/>
          <w:iCs/>
        </w:rPr>
        <w:tab/>
      </w:r>
    </w:p>
    <w:p w:rsidR="00BE799D" w:rsidRPr="00E506B2" w:rsidRDefault="00BE799D" w:rsidP="00BE799D">
      <w:pPr>
        <w:ind w:left="708" w:firstLine="708"/>
        <w:rPr>
          <w:rFonts w:cs="Arial"/>
          <w:bCs/>
          <w:iCs/>
        </w:rPr>
      </w:pPr>
    </w:p>
    <w:p w:rsidR="00BE799D" w:rsidRPr="00E506B2" w:rsidRDefault="00BE799D" w:rsidP="00BE799D">
      <w:pPr>
        <w:rPr>
          <w:rStyle w:val="CharacterStyle12"/>
          <w:szCs w:val="22"/>
        </w:rPr>
      </w:pPr>
      <w:r w:rsidRPr="00E506B2">
        <w:rPr>
          <w:rFonts w:cs="Arial"/>
          <w:bCs/>
          <w:iCs/>
        </w:rPr>
        <w:t xml:space="preserve">Si oui, nom du bureau certificateur </w:t>
      </w:r>
      <w:r w:rsidRPr="00E506B2">
        <w:t>:</w:t>
      </w:r>
      <w:r w:rsidRPr="00E506B2">
        <w:tab/>
      </w:r>
      <w:r w:rsidRPr="00E506B2">
        <w:tab/>
      </w:r>
      <w:sdt>
        <w:sdtPr>
          <w:rPr>
            <w:rStyle w:val="CharacterStyle12"/>
            <w:szCs w:val="22"/>
          </w:rPr>
          <w:id w:val="-1985386827"/>
          <w:placeholder>
            <w:docPart w:val="7572700C202A472192F559F68F6DA256"/>
          </w:placeholder>
          <w:showingPlcHdr/>
        </w:sdtPr>
        <w:sdtEndPr>
          <w:rPr>
            <w:rStyle w:val="CharacterStyle12"/>
          </w:rPr>
        </w:sdtEndPr>
        <w:sdtContent>
          <w:r w:rsidRPr="00E506B2">
            <w:rPr>
              <w:rStyle w:val="Textedelespacerserv"/>
              <w:color w:val="auto"/>
            </w:rPr>
            <w:t>Cliquez ici pour taper du texte.</w:t>
          </w:r>
        </w:sdtContent>
      </w:sdt>
    </w:p>
    <w:p w:rsidR="00D83239" w:rsidRPr="00E506B2" w:rsidRDefault="00D83239" w:rsidP="00BE799D">
      <w:pPr>
        <w:rPr>
          <w:rStyle w:val="CharacterStyle12"/>
          <w:szCs w:val="22"/>
        </w:rPr>
      </w:pPr>
    </w:p>
    <w:p w:rsidR="00D83239" w:rsidRPr="00E506B2" w:rsidRDefault="00D83239" w:rsidP="00D83239">
      <w:pPr>
        <w:rPr>
          <w:rStyle w:val="CharacterStyle12"/>
          <w:szCs w:val="22"/>
        </w:rPr>
      </w:pPr>
      <w:r w:rsidRPr="00E506B2">
        <w:rPr>
          <w:rFonts w:cs="Arial"/>
          <w:bCs/>
          <w:iCs/>
        </w:rPr>
        <w:t xml:space="preserve">Date de fin de validité de la certification </w:t>
      </w:r>
      <w:r w:rsidRPr="00E506B2">
        <w:t>:</w:t>
      </w:r>
      <w:r w:rsidRPr="00E506B2">
        <w:tab/>
      </w:r>
      <w:sdt>
        <w:sdtPr>
          <w:rPr>
            <w:rStyle w:val="CharacterStyle12"/>
            <w:szCs w:val="22"/>
          </w:rPr>
          <w:id w:val="-60482618"/>
          <w:placeholder>
            <w:docPart w:val="5909B94FA94E45018A4C792F9EED3CBE"/>
          </w:placeholder>
          <w:showingPlcHdr/>
        </w:sdtPr>
        <w:sdtEndPr>
          <w:rPr>
            <w:rStyle w:val="CharacterStyle12"/>
          </w:rPr>
        </w:sdtEndPr>
        <w:sdtContent>
          <w:r w:rsidRPr="00E506B2">
            <w:rPr>
              <w:rStyle w:val="Textedelespacerserv"/>
              <w:color w:val="auto"/>
            </w:rPr>
            <w:t>Cliquez ici pour taper du texte.</w:t>
          </w:r>
        </w:sdtContent>
      </w:sdt>
    </w:p>
    <w:p w:rsidR="00D83239" w:rsidRPr="00E506B2" w:rsidRDefault="00D83239" w:rsidP="00BE799D">
      <w:pPr>
        <w:rPr>
          <w:rStyle w:val="CharacterStyle12"/>
          <w:szCs w:val="22"/>
        </w:rPr>
      </w:pPr>
    </w:p>
    <w:p w:rsidR="00B93C56" w:rsidRPr="00E506B2" w:rsidRDefault="00B93C56" w:rsidP="00B93C56">
      <w:pPr>
        <w:rPr>
          <w:rFonts w:cs="Arial"/>
        </w:rPr>
      </w:pPr>
    </w:p>
    <w:p w:rsidR="00B93C56" w:rsidRPr="00181841" w:rsidRDefault="00B93C56" w:rsidP="00B93C56">
      <w:pPr>
        <w:rPr>
          <w:rFonts w:cs="Arial"/>
        </w:rPr>
      </w:pPr>
      <w:r w:rsidRPr="00181841">
        <w:rPr>
          <w:rFonts w:cs="Arial"/>
        </w:rPr>
        <w:t>Procédez-vous à des contrôles réguliers en interne ?</w:t>
      </w:r>
    </w:p>
    <w:p w:rsidR="00BE799D" w:rsidRPr="00181841" w:rsidRDefault="00B93C56" w:rsidP="00BC4338">
      <w:pPr>
        <w:pStyle w:val="CORPSDETEXTE"/>
        <w:rPr>
          <w:highlight w:val="lightGray"/>
        </w:rPr>
      </w:pPr>
      <w:r w:rsidRPr="00181841">
        <w:sym w:font="Wingdings" w:char="F06F"/>
      </w:r>
      <w:r w:rsidRPr="00181841">
        <w:t xml:space="preserve"> Oui </w:t>
      </w:r>
      <w:r w:rsidRPr="00181841">
        <w:tab/>
      </w:r>
      <w:r w:rsidRPr="00181841">
        <w:tab/>
      </w:r>
      <w:r w:rsidRPr="00181841">
        <w:sym w:font="Wingdings" w:char="F06F"/>
      </w:r>
      <w:r w:rsidRPr="00181841">
        <w:t xml:space="preserve"> Non</w:t>
      </w:r>
      <w:r w:rsidRPr="00181841">
        <w:tab/>
      </w:r>
      <w:r w:rsidRPr="00181841">
        <w:tab/>
      </w:r>
    </w:p>
    <w:p w:rsidR="00BE799D" w:rsidRPr="00181841" w:rsidRDefault="00BE799D" w:rsidP="00BC4338">
      <w:pPr>
        <w:pStyle w:val="CORPSDETEXTE"/>
        <w:rPr>
          <w:highlight w:val="lightGray"/>
        </w:rPr>
      </w:pPr>
    </w:p>
    <w:p w:rsidR="00B93C56" w:rsidRPr="00181841" w:rsidRDefault="00B93C56" w:rsidP="00BC4338">
      <w:pPr>
        <w:pStyle w:val="CORPSDETEXTE"/>
      </w:pPr>
      <w:r w:rsidRPr="00181841">
        <w:t>Quelle est la périodicité de ces contrôles ? :</w:t>
      </w:r>
      <w:r w:rsidRPr="00181841">
        <w:tab/>
      </w:r>
      <w:sdt>
        <w:sdtPr>
          <w:rPr>
            <w:rStyle w:val="CharacterStyle12"/>
          </w:rPr>
          <w:id w:val="510808135"/>
          <w:placeholder>
            <w:docPart w:val="F3D2DA71B2034C0EBD1F3B23CA3F8E2B"/>
          </w:placeholder>
          <w:showingPlcHdr/>
        </w:sdtPr>
        <w:sdtEndPr>
          <w:rPr>
            <w:rStyle w:val="CharacterStyle12"/>
          </w:rPr>
        </w:sdtEndPr>
        <w:sdtContent>
          <w:r w:rsidRPr="00181841">
            <w:rPr>
              <w:rStyle w:val="Textedelespacerserv"/>
              <w:color w:val="auto"/>
            </w:rPr>
            <w:t>Cliquez ici pour taper du texte.</w:t>
          </w:r>
        </w:sdtContent>
      </w:sdt>
    </w:p>
    <w:p w:rsidR="00B93C56" w:rsidRPr="00181841" w:rsidRDefault="00B93C56" w:rsidP="00BC4338">
      <w:pPr>
        <w:pStyle w:val="CORPSDETEXTE"/>
      </w:pPr>
    </w:p>
    <w:p w:rsidR="00137293" w:rsidRPr="00181841" w:rsidRDefault="00B93C56" w:rsidP="00BC4338">
      <w:pPr>
        <w:pStyle w:val="CORPSDETEXTE"/>
      </w:pPr>
      <w:r w:rsidRPr="00181841">
        <w:t>Quelles sont les modalités de ces contrôles (notamment, qui les effectue) ? :</w:t>
      </w:r>
      <w:r w:rsidR="00002585" w:rsidRPr="00181841">
        <w:t xml:space="preserve"> </w:t>
      </w:r>
      <w:sdt>
        <w:sdtPr>
          <w:rPr>
            <w:rStyle w:val="CharacterStyle12"/>
          </w:rPr>
          <w:id w:val="1263961219"/>
          <w:placeholder>
            <w:docPart w:val="C0A8789E320F4ED2B728395D238D0FAD"/>
          </w:placeholder>
          <w:showingPlcHdr/>
        </w:sdtPr>
        <w:sdtEndPr>
          <w:rPr>
            <w:rStyle w:val="CharacterStyle12"/>
          </w:rPr>
        </w:sdtEndPr>
        <w:sdtContent>
          <w:r w:rsidRPr="00181841">
            <w:rPr>
              <w:rStyle w:val="Textedelespacerserv"/>
              <w:color w:val="auto"/>
            </w:rPr>
            <w:t>Cliquez ici pour taper du texte.</w:t>
          </w:r>
        </w:sdtContent>
      </w:sdt>
    </w:p>
    <w:p w:rsidR="00137293" w:rsidRPr="00181841" w:rsidRDefault="00137293" w:rsidP="00BC4338">
      <w:pPr>
        <w:pStyle w:val="CORPSDETEXTE"/>
      </w:pPr>
    </w:p>
    <w:p w:rsidR="00F21C15" w:rsidRPr="00E506B2" w:rsidRDefault="00F21C15" w:rsidP="00BC4338">
      <w:pPr>
        <w:pStyle w:val="CORPSDETEXTE"/>
      </w:pPr>
    </w:p>
    <w:p w:rsidR="00F21C15" w:rsidRPr="00E506B2" w:rsidRDefault="00F76373" w:rsidP="00F76373">
      <w:pPr>
        <w:pStyle w:val="Titre5"/>
        <w:numPr>
          <w:ilvl w:val="0"/>
          <w:numId w:val="10"/>
        </w:numPr>
      </w:pPr>
      <w:r w:rsidRPr="00E506B2">
        <w:t>Contrôle des heures d’intervention</w:t>
      </w:r>
    </w:p>
    <w:p w:rsidR="00F76373" w:rsidRPr="00E506B2" w:rsidRDefault="00F76373" w:rsidP="00F76373">
      <w:pPr>
        <w:ind w:left="708" w:firstLine="708"/>
        <w:rPr>
          <w:rFonts w:cs="Arial"/>
          <w:i/>
        </w:rPr>
      </w:pPr>
      <w:r w:rsidRPr="00E506B2">
        <w:rPr>
          <w:rFonts w:cs="Arial"/>
          <w:i/>
        </w:rPr>
        <w:t xml:space="preserve">  (Point 4.4.2 du cahier des charges)</w:t>
      </w:r>
    </w:p>
    <w:p w:rsidR="00F76373" w:rsidRPr="00E506B2" w:rsidRDefault="00F76373" w:rsidP="00F76373">
      <w:pPr>
        <w:rPr>
          <w:rFonts w:cs="Arial"/>
        </w:rPr>
      </w:pPr>
    </w:p>
    <w:p w:rsidR="00F76373" w:rsidRPr="00E506B2" w:rsidRDefault="00F76373" w:rsidP="00F76373">
      <w:pPr>
        <w:rPr>
          <w:rFonts w:cs="Arial"/>
          <w:bCs/>
          <w:iCs/>
        </w:rPr>
      </w:pPr>
      <w:r w:rsidRPr="00E506B2">
        <w:rPr>
          <w:rFonts w:cs="Arial"/>
          <w:bCs/>
          <w:iCs/>
        </w:rPr>
        <w:t xml:space="preserve">Disposez-vous d’un système de télégestion, pour le contrôle des heures effectuées par les intervenants ? </w:t>
      </w:r>
    </w:p>
    <w:p w:rsidR="00F76373" w:rsidRPr="00E506B2" w:rsidRDefault="00F76373" w:rsidP="00F76373">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F76373" w:rsidRPr="00E506B2" w:rsidRDefault="00F76373" w:rsidP="00F76373">
      <w:pPr>
        <w:rPr>
          <w:rFonts w:cs="Arial"/>
          <w:bCs/>
          <w:iCs/>
        </w:rPr>
      </w:pPr>
    </w:p>
    <w:p w:rsidR="00F76373" w:rsidRPr="00181841" w:rsidRDefault="00F76373" w:rsidP="00BC4338">
      <w:pPr>
        <w:pStyle w:val="CORPSDETEXTE"/>
        <w:rPr>
          <w:rStyle w:val="CharacterStyle12"/>
        </w:rPr>
      </w:pPr>
      <w:r w:rsidRPr="00181841">
        <w:t>Si oui, nom du logiciel :</w:t>
      </w:r>
      <w:r w:rsidRPr="00181841">
        <w:tab/>
      </w:r>
      <w:r w:rsidRPr="00181841">
        <w:tab/>
      </w:r>
      <w:sdt>
        <w:sdtPr>
          <w:rPr>
            <w:rStyle w:val="CharacterStyle12"/>
          </w:rPr>
          <w:id w:val="-625540382"/>
          <w:placeholder>
            <w:docPart w:val="C54D83E7776B4C2FAB1B3B65C8A994A2"/>
          </w:placeholder>
          <w:showingPlcHdr/>
        </w:sdtPr>
        <w:sdtEndPr>
          <w:rPr>
            <w:rStyle w:val="CharacterStyle12"/>
          </w:rPr>
        </w:sdtEndPr>
        <w:sdtContent>
          <w:r w:rsidRPr="00181841">
            <w:rPr>
              <w:rStyle w:val="Textedelespacerserv"/>
              <w:color w:val="auto"/>
            </w:rPr>
            <w:t>Cliquez ici pour taper du texte.</w:t>
          </w:r>
        </w:sdtContent>
      </w:sdt>
    </w:p>
    <w:p w:rsidR="00F76373" w:rsidRPr="00181841" w:rsidRDefault="00F76373" w:rsidP="00BC4338">
      <w:pPr>
        <w:pStyle w:val="CORPSDETEXTE"/>
      </w:pPr>
    </w:p>
    <w:p w:rsidR="00F76373" w:rsidRPr="00181841" w:rsidRDefault="00F76373" w:rsidP="00BC4338">
      <w:pPr>
        <w:pStyle w:val="CORPSDETEXTE"/>
        <w:rPr>
          <w:rStyle w:val="CharacterStyle12"/>
        </w:rPr>
      </w:pPr>
      <w:r w:rsidRPr="00181841">
        <w:t>Nom du dispositif de télégestion :</w:t>
      </w:r>
      <w:r w:rsidRPr="00181841">
        <w:tab/>
      </w:r>
      <w:sdt>
        <w:sdtPr>
          <w:rPr>
            <w:rStyle w:val="CharacterStyle12"/>
          </w:rPr>
          <w:id w:val="1894929771"/>
          <w:placeholder>
            <w:docPart w:val="B1A2164B33AD4E56B179D33BDA084D55"/>
          </w:placeholder>
          <w:showingPlcHdr/>
        </w:sdtPr>
        <w:sdtEndPr>
          <w:rPr>
            <w:rStyle w:val="CharacterStyle12"/>
          </w:rPr>
        </w:sdtEndPr>
        <w:sdtContent>
          <w:r w:rsidRPr="00181841">
            <w:rPr>
              <w:rStyle w:val="Textedelespacerserv"/>
              <w:color w:val="auto"/>
            </w:rPr>
            <w:t>Cliquez ici pour taper du texte.</w:t>
          </w:r>
        </w:sdtContent>
      </w:sdt>
    </w:p>
    <w:p w:rsidR="00F76373" w:rsidRPr="00181841" w:rsidRDefault="00F76373" w:rsidP="00BC4338">
      <w:pPr>
        <w:pStyle w:val="CORPSDETEXTE"/>
      </w:pPr>
    </w:p>
    <w:p w:rsidR="00F76373" w:rsidRPr="00181841" w:rsidRDefault="00F76373" w:rsidP="00BC4338">
      <w:pPr>
        <w:pStyle w:val="CORPSDETEXTE"/>
      </w:pPr>
      <w:r w:rsidRPr="00181841">
        <w:t xml:space="preserve">Nom de la personne (responsable/comptable) chargée de la facturation : </w:t>
      </w:r>
      <w:sdt>
        <w:sdtPr>
          <w:rPr>
            <w:rStyle w:val="CharacterStyle12"/>
          </w:rPr>
          <w:id w:val="952676041"/>
          <w:placeholder>
            <w:docPart w:val="8CF1C87C7E214114ACB589F4A51429B6"/>
          </w:placeholder>
          <w:showingPlcHdr/>
        </w:sdtPr>
        <w:sdtEndPr>
          <w:rPr>
            <w:rStyle w:val="CharacterStyle12"/>
          </w:rPr>
        </w:sdtEndPr>
        <w:sdtContent>
          <w:r w:rsidRPr="00181841">
            <w:rPr>
              <w:rStyle w:val="Textedelespacerserv"/>
              <w:color w:val="auto"/>
            </w:rPr>
            <w:t>Cliquez ici pour taper du texte.</w:t>
          </w:r>
        </w:sdtContent>
      </w:sdt>
    </w:p>
    <w:p w:rsidR="00F76373" w:rsidRPr="00181841" w:rsidRDefault="00F76373" w:rsidP="00F76373">
      <w:pPr>
        <w:rPr>
          <w:rFonts w:cs="Arial"/>
          <w:bCs/>
          <w:iCs/>
        </w:rPr>
      </w:pPr>
    </w:p>
    <w:p w:rsidR="0000754A" w:rsidRPr="00181841" w:rsidRDefault="0000754A" w:rsidP="00BC4338">
      <w:pPr>
        <w:pStyle w:val="CORPSDETEXTE"/>
      </w:pPr>
      <w:r w:rsidRPr="00181841">
        <w:t>Modalités d’arrondis pour la facturation :</w:t>
      </w:r>
      <w:r w:rsidRPr="00181841">
        <w:tab/>
      </w:r>
      <w:sdt>
        <w:sdtPr>
          <w:rPr>
            <w:rStyle w:val="CharacterStyle12"/>
          </w:rPr>
          <w:id w:val="-1128084535"/>
          <w:placeholder>
            <w:docPart w:val="8B65DB65B8AB4863BD9CE5D84DEFFB00"/>
          </w:placeholder>
          <w:showingPlcHdr/>
        </w:sdtPr>
        <w:sdtEndPr>
          <w:rPr>
            <w:rStyle w:val="CharacterStyle12"/>
          </w:rPr>
        </w:sdtEndPr>
        <w:sdtContent>
          <w:r w:rsidRPr="00181841">
            <w:rPr>
              <w:rStyle w:val="Textedelespacerserv"/>
              <w:color w:val="auto"/>
            </w:rPr>
            <w:t>Cliquez ici pour taper du texte.</w:t>
          </w:r>
        </w:sdtContent>
      </w:sdt>
    </w:p>
    <w:p w:rsidR="00F76373" w:rsidRPr="001264F5" w:rsidRDefault="00F76373" w:rsidP="00F76373">
      <w:pPr>
        <w:rPr>
          <w:rFonts w:cs="Arial"/>
          <w:bCs/>
          <w:iCs/>
        </w:rPr>
      </w:pPr>
    </w:p>
    <w:p w:rsidR="00B52A07" w:rsidRPr="00E506B2" w:rsidRDefault="00B52A07" w:rsidP="00BC4338">
      <w:pPr>
        <w:pStyle w:val="CORPSDETEXTE"/>
      </w:pPr>
    </w:p>
    <w:p w:rsidR="00137293" w:rsidRPr="00E506B2" w:rsidRDefault="00137293" w:rsidP="005B7162">
      <w:pPr>
        <w:pStyle w:val="Titre5"/>
      </w:pPr>
      <w:r w:rsidRPr="00E506B2">
        <w:t>Traitement des réclamations et gestion des conflits</w:t>
      </w:r>
    </w:p>
    <w:p w:rsidR="00015922" w:rsidRPr="00E506B2" w:rsidRDefault="00015922" w:rsidP="00015922">
      <w:pPr>
        <w:ind w:left="708" w:firstLine="708"/>
        <w:rPr>
          <w:rFonts w:cs="Arial"/>
          <w:i/>
        </w:rPr>
      </w:pPr>
      <w:r w:rsidRPr="00E506B2">
        <w:rPr>
          <w:rFonts w:cs="Arial"/>
          <w:i/>
        </w:rPr>
        <w:t xml:space="preserve">  (Point 4.5.3 du cahier des charges)</w:t>
      </w:r>
    </w:p>
    <w:p w:rsidR="00015922" w:rsidRPr="00E506B2" w:rsidRDefault="00015922" w:rsidP="00015922">
      <w:pPr>
        <w:rPr>
          <w:rFonts w:cs="Arial"/>
        </w:rPr>
      </w:pPr>
    </w:p>
    <w:p w:rsidR="00015922" w:rsidRPr="00E506B2" w:rsidRDefault="00015922" w:rsidP="00015922">
      <w:pPr>
        <w:rPr>
          <w:rFonts w:cs="Arial"/>
        </w:rPr>
      </w:pPr>
      <w:r w:rsidRPr="00E506B2">
        <w:rPr>
          <w:rFonts w:cs="Arial"/>
        </w:rPr>
        <w:t>Avez-vous prévu une procédure de traitement des réclamations écrites ?</w:t>
      </w:r>
    </w:p>
    <w:p w:rsidR="00692903" w:rsidRPr="00E506B2" w:rsidRDefault="00015922" w:rsidP="00692903">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692903" w:rsidRPr="00E506B2" w:rsidRDefault="00692903" w:rsidP="00692903">
      <w:pPr>
        <w:pStyle w:val="Paragraphedeliste"/>
        <w:ind w:left="1428" w:firstLine="696"/>
        <w:rPr>
          <w:rFonts w:cs="Arial"/>
          <w:bCs/>
          <w:iCs/>
        </w:rPr>
      </w:pPr>
    </w:p>
    <w:p w:rsidR="00692903" w:rsidRPr="00BC4338" w:rsidRDefault="00692903" w:rsidP="00BC4338">
      <w:pPr>
        <w:pStyle w:val="CORPSDETEXTE"/>
      </w:pPr>
      <w:r w:rsidRPr="00BC4338">
        <w:t>Précisez :</w:t>
      </w:r>
      <w:r w:rsidRPr="00BC4338">
        <w:tab/>
      </w:r>
      <w:sdt>
        <w:sdtPr>
          <w:rPr>
            <w:rStyle w:val="CharacterStyle12"/>
          </w:rPr>
          <w:id w:val="-1001504957"/>
          <w:placeholder>
            <w:docPart w:val="7B828531240043C0B01C6CC38286A0F2"/>
          </w:placeholder>
          <w:showingPlcHdr/>
        </w:sdtPr>
        <w:sdtEndPr>
          <w:rPr>
            <w:rStyle w:val="CharacterStyle12"/>
          </w:rPr>
        </w:sdtEndPr>
        <w:sdtContent>
          <w:r w:rsidRPr="00BC4338">
            <w:rPr>
              <w:rStyle w:val="Textedelespacerserv"/>
              <w:color w:val="auto"/>
            </w:rPr>
            <w:t>Cliquez ici pour taper du texte.</w:t>
          </w:r>
        </w:sdtContent>
      </w:sdt>
    </w:p>
    <w:p w:rsidR="00692903" w:rsidRPr="00BC4338" w:rsidRDefault="00692903" w:rsidP="00692903">
      <w:pPr>
        <w:rPr>
          <w:rFonts w:cs="Arial"/>
          <w:bCs/>
          <w:iCs/>
        </w:rPr>
      </w:pPr>
    </w:p>
    <w:p w:rsidR="00015922" w:rsidRPr="00BC4338" w:rsidRDefault="00015922" w:rsidP="00015922">
      <w:pPr>
        <w:rPr>
          <w:rFonts w:cs="Arial"/>
        </w:rPr>
      </w:pPr>
      <w:r w:rsidRPr="00BC4338">
        <w:rPr>
          <w:rFonts w:cs="Arial"/>
        </w:rPr>
        <w:t>Avez-vous prévu une procédure de traitement des réclamations orales ?</w:t>
      </w:r>
    </w:p>
    <w:p w:rsidR="00015922" w:rsidRPr="00BC4338" w:rsidRDefault="00015922" w:rsidP="00692903">
      <w:pPr>
        <w:pStyle w:val="Paragraphedeliste"/>
        <w:ind w:left="1428" w:firstLine="696"/>
        <w:rPr>
          <w:rFonts w:cs="Arial"/>
          <w:bCs/>
          <w:iCs/>
        </w:rPr>
      </w:pPr>
      <w:r w:rsidRPr="00BC4338">
        <w:rPr>
          <w:bCs/>
          <w:iCs/>
        </w:rPr>
        <w:sym w:font="Wingdings" w:char="F06F"/>
      </w:r>
      <w:r w:rsidRPr="00BC4338">
        <w:rPr>
          <w:rFonts w:cs="Arial"/>
          <w:bCs/>
          <w:iCs/>
        </w:rPr>
        <w:t xml:space="preserve"> Oui </w:t>
      </w:r>
      <w:r w:rsidRPr="00BC4338">
        <w:rPr>
          <w:rFonts w:cs="Arial"/>
          <w:bCs/>
          <w:iCs/>
        </w:rPr>
        <w:tab/>
      </w:r>
      <w:r w:rsidRPr="00BC4338">
        <w:rPr>
          <w:rFonts w:cs="Arial"/>
          <w:bCs/>
          <w:iCs/>
        </w:rPr>
        <w:tab/>
      </w:r>
      <w:r w:rsidRPr="00BC4338">
        <w:rPr>
          <w:bCs/>
          <w:iCs/>
        </w:rPr>
        <w:sym w:font="Wingdings" w:char="F06F"/>
      </w:r>
      <w:r w:rsidRPr="00BC4338">
        <w:rPr>
          <w:rFonts w:cs="Arial"/>
          <w:bCs/>
          <w:iCs/>
        </w:rPr>
        <w:t xml:space="preserve"> Non</w:t>
      </w:r>
    </w:p>
    <w:p w:rsidR="00692903" w:rsidRPr="00BC4338" w:rsidRDefault="00692903" w:rsidP="00BC4338">
      <w:pPr>
        <w:pStyle w:val="CORPSDETEXTE"/>
      </w:pPr>
    </w:p>
    <w:p w:rsidR="00692903" w:rsidRPr="00BC4338" w:rsidRDefault="00692903" w:rsidP="00BC4338">
      <w:pPr>
        <w:pStyle w:val="CORPSDETEXTE"/>
      </w:pPr>
      <w:r w:rsidRPr="00BC4338">
        <w:t>Précisez :</w:t>
      </w:r>
      <w:r w:rsidRPr="00BC4338">
        <w:tab/>
      </w:r>
      <w:sdt>
        <w:sdtPr>
          <w:rPr>
            <w:rStyle w:val="CharacterStyle12"/>
            <w:i/>
          </w:rPr>
          <w:id w:val="-2090066209"/>
          <w:placeholder>
            <w:docPart w:val="69EAE86906484AF7B862E6BD14A331C2"/>
          </w:placeholder>
          <w:showingPlcHdr/>
        </w:sdtPr>
        <w:sdtEndPr>
          <w:rPr>
            <w:rStyle w:val="CharacterStyle12"/>
          </w:rPr>
        </w:sdtEndPr>
        <w:sdtContent>
          <w:r w:rsidRPr="00BC4338">
            <w:rPr>
              <w:rStyle w:val="Textedelespacerserv"/>
              <w:color w:val="auto"/>
            </w:rPr>
            <w:t>Cliquez ici pour taper du texte.</w:t>
          </w:r>
        </w:sdtContent>
      </w:sdt>
    </w:p>
    <w:p w:rsidR="00692903" w:rsidRPr="00E506B2" w:rsidRDefault="00692903" w:rsidP="00015922">
      <w:pPr>
        <w:rPr>
          <w:rFonts w:cs="Arial"/>
        </w:rPr>
      </w:pPr>
    </w:p>
    <w:p w:rsidR="00015922" w:rsidRPr="00E506B2" w:rsidRDefault="00692903" w:rsidP="00015922">
      <w:pPr>
        <w:rPr>
          <w:rFonts w:cs="Arial"/>
          <w:b/>
          <w:i/>
        </w:rPr>
      </w:pPr>
      <w:r w:rsidRPr="00E506B2">
        <w:rPr>
          <w:rFonts w:cs="Arial"/>
          <w:b/>
          <w:i/>
        </w:rPr>
        <w:t>Joindre une copie de ces procédures.</w:t>
      </w:r>
    </w:p>
    <w:p w:rsidR="00692903" w:rsidRPr="00E506B2" w:rsidRDefault="00692903" w:rsidP="00015922">
      <w:pPr>
        <w:rPr>
          <w:rFonts w:cs="Arial"/>
          <w:b/>
        </w:rPr>
      </w:pPr>
    </w:p>
    <w:p w:rsidR="001264F5" w:rsidRPr="00E506B2" w:rsidRDefault="001264F5" w:rsidP="00015922">
      <w:pPr>
        <w:rPr>
          <w:rFonts w:cs="Arial"/>
        </w:rPr>
      </w:pPr>
    </w:p>
    <w:p w:rsidR="00015922" w:rsidRPr="00E506B2" w:rsidRDefault="00015922" w:rsidP="00015922">
      <w:pPr>
        <w:rPr>
          <w:rFonts w:cs="Arial"/>
        </w:rPr>
      </w:pPr>
      <w:r w:rsidRPr="00E506B2">
        <w:rPr>
          <w:rFonts w:cs="Arial"/>
        </w:rPr>
        <w:t>Existe-t-il une traçabilité de l’historique des réclamations (nature, suites données, délai de règlement) ?</w:t>
      </w:r>
    </w:p>
    <w:p w:rsidR="00015922" w:rsidRPr="00E506B2" w:rsidRDefault="00015922" w:rsidP="00692903">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015922" w:rsidRPr="00E506B2" w:rsidRDefault="00015922" w:rsidP="00015922">
      <w:pPr>
        <w:rPr>
          <w:rFonts w:cs="Arial"/>
        </w:rPr>
      </w:pPr>
    </w:p>
    <w:p w:rsidR="00692903" w:rsidRPr="00BC4338" w:rsidRDefault="00692903" w:rsidP="00BC4338">
      <w:pPr>
        <w:pStyle w:val="CORPSDETEXTE"/>
      </w:pPr>
      <w:r w:rsidRPr="00BC4338">
        <w:t>Précisez :</w:t>
      </w:r>
      <w:r w:rsidRPr="00BC4338">
        <w:tab/>
      </w:r>
      <w:sdt>
        <w:sdtPr>
          <w:rPr>
            <w:rStyle w:val="CharacterStyle12"/>
          </w:rPr>
          <w:id w:val="-2103943640"/>
          <w:placeholder>
            <w:docPart w:val="B7E54B57D1F143F1A65B30121B39B294"/>
          </w:placeholder>
          <w:showingPlcHdr/>
        </w:sdtPr>
        <w:sdtEndPr>
          <w:rPr>
            <w:rStyle w:val="CharacterStyle12"/>
          </w:rPr>
        </w:sdtEndPr>
        <w:sdtContent>
          <w:r w:rsidRPr="00BC4338">
            <w:rPr>
              <w:rStyle w:val="Textedelespacerserv"/>
              <w:color w:val="auto"/>
            </w:rPr>
            <w:t>Cliquez ici pour taper du texte.</w:t>
          </w:r>
        </w:sdtContent>
      </w:sdt>
    </w:p>
    <w:p w:rsidR="00692903" w:rsidRPr="00BC4338" w:rsidRDefault="00692903" w:rsidP="00015922">
      <w:pPr>
        <w:rPr>
          <w:rFonts w:cs="Arial"/>
        </w:rPr>
      </w:pPr>
    </w:p>
    <w:p w:rsidR="00015922" w:rsidRPr="00E506B2" w:rsidRDefault="00015922" w:rsidP="00015922">
      <w:pPr>
        <w:rPr>
          <w:rFonts w:cs="Arial"/>
        </w:rPr>
      </w:pPr>
      <w:r w:rsidRPr="00E506B2">
        <w:rPr>
          <w:rFonts w:cs="Arial"/>
        </w:rPr>
        <w:t>La liste des personnes qualifiées auxquelles le bénéficiaire peut faire appel en cas de conflit non résolu figure-t-elle dans le livret d’accueil ?</w:t>
      </w:r>
    </w:p>
    <w:p w:rsidR="00015922" w:rsidRPr="00E506B2" w:rsidRDefault="00015922" w:rsidP="00692903">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8F5472" w:rsidRPr="00E506B2" w:rsidRDefault="008F5472" w:rsidP="00692903">
      <w:pPr>
        <w:pStyle w:val="Paragraphedeliste"/>
        <w:ind w:left="1428" w:firstLine="696"/>
        <w:rPr>
          <w:rFonts w:cs="Arial"/>
          <w:bCs/>
          <w:iCs/>
        </w:rPr>
      </w:pPr>
    </w:p>
    <w:p w:rsidR="00A00C83" w:rsidRPr="00E506B2" w:rsidRDefault="00A00C83" w:rsidP="00A00C83">
      <w:pPr>
        <w:rPr>
          <w:rFonts w:cs="Arial"/>
        </w:rPr>
      </w:pPr>
    </w:p>
    <w:p w:rsidR="003F50A1" w:rsidRPr="00E506B2" w:rsidRDefault="003F50A1" w:rsidP="003F50A1">
      <w:pPr>
        <w:pStyle w:val="Titre4"/>
        <w:rPr>
          <w:color w:val="auto"/>
        </w:rPr>
      </w:pPr>
      <w:r w:rsidRPr="00E506B2">
        <w:rPr>
          <w:color w:val="auto"/>
        </w:rPr>
        <w:t>Evaluations</w:t>
      </w:r>
    </w:p>
    <w:p w:rsidR="00137293" w:rsidRPr="00E506B2" w:rsidRDefault="00137293" w:rsidP="00BC4338">
      <w:pPr>
        <w:pStyle w:val="CORPSDETEXTE"/>
      </w:pPr>
    </w:p>
    <w:p w:rsidR="00137293" w:rsidRPr="00E506B2" w:rsidRDefault="00137293" w:rsidP="00F92C80">
      <w:pPr>
        <w:pStyle w:val="Titre5"/>
        <w:numPr>
          <w:ilvl w:val="0"/>
          <w:numId w:val="11"/>
        </w:numPr>
      </w:pPr>
      <w:r w:rsidRPr="00E506B2">
        <w:t>Enquête qualité annuelle</w:t>
      </w:r>
    </w:p>
    <w:p w:rsidR="00B31D4F" w:rsidRPr="00E506B2" w:rsidRDefault="00B31D4F" w:rsidP="00B31D4F">
      <w:pPr>
        <w:ind w:left="708" w:firstLine="708"/>
        <w:rPr>
          <w:rFonts w:cs="Arial"/>
          <w:i/>
        </w:rPr>
      </w:pPr>
      <w:r w:rsidRPr="00E506B2">
        <w:rPr>
          <w:rFonts w:cs="Arial"/>
          <w:i/>
        </w:rPr>
        <w:t xml:space="preserve">  (Point 5.4.4 du cahier des charges)</w:t>
      </w:r>
    </w:p>
    <w:p w:rsidR="00B31D4F" w:rsidRPr="00E506B2" w:rsidRDefault="00B31D4F" w:rsidP="00B31D4F">
      <w:pPr>
        <w:rPr>
          <w:rFonts w:cs="Arial"/>
        </w:rPr>
      </w:pPr>
    </w:p>
    <w:p w:rsidR="00B31D4F" w:rsidRPr="00E506B2" w:rsidRDefault="00B31D4F" w:rsidP="00B31D4F">
      <w:pPr>
        <w:rPr>
          <w:rFonts w:cs="Arial"/>
        </w:rPr>
      </w:pPr>
      <w:r w:rsidRPr="00E506B2">
        <w:rPr>
          <w:rFonts w:cs="Arial"/>
        </w:rPr>
        <w:t>Procédez-vous au moins une fois par an à une enquête auprès des bénéficiaires et /ou de leurs représentants légaux sur leur perception de la qualité des interventions ?</w:t>
      </w:r>
    </w:p>
    <w:p w:rsidR="00B31D4F" w:rsidRPr="00E506B2" w:rsidRDefault="00B31D4F" w:rsidP="00B31D4F">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31D4F" w:rsidRPr="00E506B2" w:rsidRDefault="00B31D4F" w:rsidP="00B31D4F">
      <w:pPr>
        <w:rPr>
          <w:rFonts w:cs="Arial"/>
        </w:rPr>
      </w:pPr>
    </w:p>
    <w:p w:rsidR="00B31D4F" w:rsidRPr="00E506B2" w:rsidRDefault="00B31D4F" w:rsidP="00B31D4F">
      <w:pPr>
        <w:rPr>
          <w:rFonts w:cs="Arial"/>
          <w:b/>
        </w:rPr>
      </w:pPr>
      <w:r w:rsidRPr="00E506B2">
        <w:rPr>
          <w:rFonts w:cs="Arial"/>
          <w:b/>
          <w:i/>
        </w:rPr>
        <w:t>Joindre une copie de cette enquête.</w:t>
      </w:r>
    </w:p>
    <w:p w:rsidR="00B31D4F" w:rsidRPr="00E506B2" w:rsidRDefault="00B31D4F" w:rsidP="00B31D4F">
      <w:pPr>
        <w:rPr>
          <w:rFonts w:cs="Arial"/>
        </w:rPr>
      </w:pPr>
    </w:p>
    <w:p w:rsidR="00B31D4F" w:rsidRPr="00BC4338" w:rsidRDefault="00B31D4F" w:rsidP="00BC4338">
      <w:pPr>
        <w:pStyle w:val="CORPSDETEXTE"/>
      </w:pPr>
      <w:r w:rsidRPr="00BC4338">
        <w:t>Comment exploitez-vous cette enquête ? :</w:t>
      </w:r>
      <w:r w:rsidRPr="00BC4338">
        <w:tab/>
      </w:r>
      <w:sdt>
        <w:sdtPr>
          <w:rPr>
            <w:rStyle w:val="CharacterStyle12"/>
          </w:rPr>
          <w:id w:val="1542556593"/>
          <w:placeholder>
            <w:docPart w:val="9D82A7959D534664AB5A97548597F43C"/>
          </w:placeholder>
          <w:showingPlcHdr/>
        </w:sdtPr>
        <w:sdtEndPr>
          <w:rPr>
            <w:rStyle w:val="CharacterStyle12"/>
          </w:rPr>
        </w:sdtEndPr>
        <w:sdtContent>
          <w:r w:rsidRPr="00BC4338">
            <w:rPr>
              <w:rStyle w:val="Textedelespacerserv"/>
              <w:color w:val="auto"/>
            </w:rPr>
            <w:t>Cliquez ici pour taper du texte.</w:t>
          </w:r>
        </w:sdtContent>
      </w:sdt>
    </w:p>
    <w:p w:rsidR="00B31D4F" w:rsidRPr="00BC4338" w:rsidRDefault="00B31D4F" w:rsidP="00B31D4F">
      <w:pPr>
        <w:rPr>
          <w:rFonts w:cs="Arial"/>
        </w:rPr>
      </w:pPr>
    </w:p>
    <w:p w:rsidR="00B31D4F" w:rsidRPr="00E506B2" w:rsidRDefault="00B31D4F" w:rsidP="00B31D4F">
      <w:pPr>
        <w:rPr>
          <w:rFonts w:cs="Arial"/>
        </w:rPr>
      </w:pPr>
      <w:r w:rsidRPr="00E506B2">
        <w:rPr>
          <w:rFonts w:cs="Arial"/>
        </w:rPr>
        <w:t>Une restitution est-elle organisée ?</w:t>
      </w:r>
    </w:p>
    <w:p w:rsidR="00B31D4F" w:rsidRPr="00E506B2" w:rsidRDefault="00B31D4F" w:rsidP="00B31D4F">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31D4F" w:rsidRPr="00E506B2" w:rsidRDefault="00B31D4F" w:rsidP="00BC4338">
      <w:pPr>
        <w:pStyle w:val="CORPSDETEXTE"/>
      </w:pPr>
    </w:p>
    <w:p w:rsidR="00B31D4F" w:rsidRPr="00BC4338" w:rsidRDefault="00B31D4F" w:rsidP="00BC4338">
      <w:pPr>
        <w:pStyle w:val="CORPSDETEXTE"/>
      </w:pPr>
      <w:r w:rsidRPr="00BC4338">
        <w:t>Si oui, selon quelles modalités ? :</w:t>
      </w:r>
      <w:r w:rsidRPr="00BC4338">
        <w:tab/>
      </w:r>
      <w:sdt>
        <w:sdtPr>
          <w:rPr>
            <w:rStyle w:val="CharacterStyle12"/>
            <w:b/>
            <w:i/>
          </w:rPr>
          <w:id w:val="572088943"/>
          <w:placeholder>
            <w:docPart w:val="87879BE21B774BB2A24EA448164B1972"/>
          </w:placeholder>
          <w:showingPlcHdr/>
        </w:sdtPr>
        <w:sdtEndPr>
          <w:rPr>
            <w:rStyle w:val="CharacterStyle12"/>
          </w:rPr>
        </w:sdtEndPr>
        <w:sdtContent>
          <w:r w:rsidRPr="00BC4338">
            <w:rPr>
              <w:rStyle w:val="Textedelespacerserv"/>
              <w:color w:val="auto"/>
            </w:rPr>
            <w:t>Cliquez ici pour taper du texte.</w:t>
          </w:r>
        </w:sdtContent>
      </w:sdt>
    </w:p>
    <w:p w:rsidR="00B31D4F" w:rsidRPr="00E506B2" w:rsidRDefault="00B31D4F" w:rsidP="00B31D4F">
      <w:pPr>
        <w:rPr>
          <w:rFonts w:cs="Arial"/>
        </w:rPr>
      </w:pPr>
    </w:p>
    <w:p w:rsidR="00967720" w:rsidRPr="00E506B2" w:rsidRDefault="00967720" w:rsidP="00967720">
      <w:pPr>
        <w:rPr>
          <w:rFonts w:cs="Arial"/>
        </w:rPr>
      </w:pPr>
      <w:r w:rsidRPr="00E506B2">
        <w:rPr>
          <w:rFonts w:cs="Arial"/>
        </w:rPr>
        <w:t>En dehors de l’enquête annuelle de satisfaction, associez-vous les personnes à qui les prestations sont délivrées au fonctionnement du service par le biais :</w:t>
      </w:r>
    </w:p>
    <w:p w:rsidR="00967720" w:rsidRPr="00E506B2" w:rsidRDefault="00967720" w:rsidP="00967720">
      <w:pPr>
        <w:rPr>
          <w:rFonts w:cs="Arial"/>
        </w:rPr>
      </w:pPr>
    </w:p>
    <w:p w:rsidR="00967720" w:rsidRPr="00E506B2" w:rsidRDefault="00967720" w:rsidP="00967720">
      <w:pPr>
        <w:pStyle w:val="Paragraphedeliste"/>
        <w:numPr>
          <w:ilvl w:val="0"/>
          <w:numId w:val="35"/>
        </w:numPr>
        <w:rPr>
          <w:rFonts w:cs="Arial"/>
        </w:rPr>
      </w:pPr>
      <w:r w:rsidRPr="00E506B2">
        <w:rPr>
          <w:rFonts w:cs="Arial"/>
        </w:rPr>
        <w:t xml:space="preserve">De groupes d'expression </w:t>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sym w:font="Wingdings" w:char="F06F"/>
      </w:r>
      <w:r w:rsidRPr="00E506B2">
        <w:rPr>
          <w:rFonts w:cs="Arial"/>
        </w:rPr>
        <w:t xml:space="preserve"> Oui </w:t>
      </w:r>
      <w:r w:rsidRPr="00E506B2">
        <w:rPr>
          <w:rFonts w:cs="Arial"/>
        </w:rPr>
        <w:tab/>
      </w:r>
      <w:r w:rsidRPr="00E506B2">
        <w:rPr>
          <w:rFonts w:cs="Arial"/>
        </w:rPr>
        <w:sym w:font="Wingdings" w:char="F06F"/>
      </w:r>
      <w:r w:rsidRPr="00E506B2">
        <w:rPr>
          <w:rFonts w:cs="Arial"/>
        </w:rPr>
        <w:t xml:space="preserve"> Non</w:t>
      </w:r>
    </w:p>
    <w:p w:rsidR="00967720" w:rsidRPr="00E506B2" w:rsidRDefault="00967720" w:rsidP="00BC4338">
      <w:pPr>
        <w:pStyle w:val="CORPSDETEXTE"/>
      </w:pPr>
    </w:p>
    <w:p w:rsidR="00967720" w:rsidRPr="00E506B2" w:rsidRDefault="00967720" w:rsidP="00BC4338">
      <w:pPr>
        <w:pStyle w:val="CORPSDETEXTE"/>
      </w:pPr>
      <w:r w:rsidRPr="00E506B2">
        <w:t>Précisez la forme et la fréquence :</w:t>
      </w:r>
      <w:r w:rsidRPr="00E506B2">
        <w:tab/>
      </w:r>
      <w:sdt>
        <w:sdtPr>
          <w:rPr>
            <w:rStyle w:val="CharacterStyle12"/>
            <w:b/>
          </w:rPr>
          <w:id w:val="-1220435081"/>
          <w:placeholder>
            <w:docPart w:val="E0AEC7871F0C4C288C2B6D6742FF47B8"/>
          </w:placeholder>
          <w:showingPlcHdr/>
        </w:sdtPr>
        <w:sdtEndPr>
          <w:rPr>
            <w:rStyle w:val="CharacterStyle12"/>
          </w:rPr>
        </w:sdtEndPr>
        <w:sdtContent>
          <w:r w:rsidRPr="00E506B2">
            <w:rPr>
              <w:rStyle w:val="Textedelespacerserv"/>
              <w:color w:val="auto"/>
            </w:rPr>
            <w:t>Cliquez ici pour taper du texte.</w:t>
          </w:r>
        </w:sdtContent>
      </w:sdt>
    </w:p>
    <w:p w:rsidR="00967720" w:rsidRPr="00E506B2" w:rsidRDefault="00967720" w:rsidP="00967720">
      <w:pPr>
        <w:pStyle w:val="Paragraphedeliste"/>
        <w:rPr>
          <w:rFonts w:cs="Arial"/>
        </w:rPr>
      </w:pPr>
    </w:p>
    <w:p w:rsidR="00967720" w:rsidRPr="00E506B2" w:rsidRDefault="00967720" w:rsidP="00967720">
      <w:pPr>
        <w:pStyle w:val="Paragraphedeliste"/>
        <w:numPr>
          <w:ilvl w:val="0"/>
          <w:numId w:val="35"/>
        </w:numPr>
        <w:rPr>
          <w:rFonts w:cs="Arial"/>
        </w:rPr>
      </w:pPr>
      <w:r w:rsidRPr="00E506B2">
        <w:rPr>
          <w:rFonts w:cs="Arial"/>
        </w:rPr>
        <w:t xml:space="preserve">De consultations de l'ensemble des personnes prises en charge ainsi que, en fonction de la catégorie de personnes bénéficiaires, les familles ou représentants légaux sur toutes questions concernant l'organisation ou le fonctionnement du service </w:t>
      </w:r>
      <w:r w:rsidRPr="00E506B2">
        <w:rPr>
          <w:rFonts w:cs="Arial"/>
        </w:rPr>
        <w:tab/>
      </w:r>
      <w:r w:rsidRPr="00E506B2">
        <w:rPr>
          <w:rFonts w:cs="Arial"/>
        </w:rPr>
        <w:tab/>
      </w:r>
      <w:r w:rsidRPr="00E506B2">
        <w:rPr>
          <w:rFonts w:cs="Arial"/>
        </w:rPr>
        <w:tab/>
      </w:r>
      <w:r w:rsidRPr="00E506B2">
        <w:rPr>
          <w:rFonts w:cs="Arial"/>
        </w:rPr>
        <w:tab/>
      </w:r>
      <w:r w:rsidRPr="00E506B2">
        <w:rPr>
          <w:rFonts w:cs="Arial"/>
        </w:rPr>
        <w:sym w:font="Wingdings" w:char="F06F"/>
      </w:r>
      <w:r w:rsidRPr="00E506B2">
        <w:rPr>
          <w:rFonts w:cs="Arial"/>
        </w:rPr>
        <w:t xml:space="preserve"> Oui </w:t>
      </w:r>
      <w:r w:rsidRPr="00E506B2">
        <w:rPr>
          <w:rFonts w:cs="Arial"/>
        </w:rPr>
        <w:tab/>
      </w:r>
      <w:r w:rsidRPr="00E506B2">
        <w:rPr>
          <w:rFonts w:cs="Arial"/>
        </w:rPr>
        <w:sym w:font="Wingdings" w:char="F06F"/>
      </w:r>
      <w:r w:rsidRPr="00E506B2">
        <w:rPr>
          <w:rFonts w:cs="Arial"/>
        </w:rPr>
        <w:t xml:space="preserve"> Non</w:t>
      </w:r>
    </w:p>
    <w:p w:rsidR="00967720" w:rsidRPr="00E506B2" w:rsidRDefault="00967720" w:rsidP="00967720">
      <w:pPr>
        <w:rPr>
          <w:rFonts w:cs="Arial"/>
        </w:rPr>
      </w:pPr>
    </w:p>
    <w:p w:rsidR="00967720" w:rsidRPr="00E506B2" w:rsidRDefault="00967720" w:rsidP="00BC4338">
      <w:pPr>
        <w:pStyle w:val="CORPSDETEXTE"/>
      </w:pPr>
      <w:r w:rsidRPr="00E506B2">
        <w:t>Précisez la forme et la fréquence :</w:t>
      </w:r>
      <w:r w:rsidRPr="00E506B2">
        <w:tab/>
      </w:r>
      <w:sdt>
        <w:sdtPr>
          <w:rPr>
            <w:rStyle w:val="CharacterStyle12"/>
            <w:b/>
          </w:rPr>
          <w:id w:val="1444652152"/>
          <w:placeholder>
            <w:docPart w:val="C1274DA63066403E891CDC881CE3D428"/>
          </w:placeholder>
          <w:showingPlcHdr/>
        </w:sdtPr>
        <w:sdtEndPr>
          <w:rPr>
            <w:rStyle w:val="CharacterStyle12"/>
          </w:rPr>
        </w:sdtEndPr>
        <w:sdtContent>
          <w:r w:rsidRPr="00E506B2">
            <w:rPr>
              <w:rStyle w:val="Textedelespacerserv"/>
              <w:color w:val="auto"/>
            </w:rPr>
            <w:t>Cliquez ici pour taper du texte.</w:t>
          </w:r>
        </w:sdtContent>
      </w:sdt>
    </w:p>
    <w:p w:rsidR="00967720" w:rsidRPr="00E506B2" w:rsidRDefault="00967720" w:rsidP="00967720">
      <w:pPr>
        <w:rPr>
          <w:rFonts w:cs="Arial"/>
        </w:rPr>
      </w:pPr>
    </w:p>
    <w:p w:rsidR="00137293" w:rsidRPr="00E506B2" w:rsidRDefault="00137293" w:rsidP="005B7162">
      <w:pPr>
        <w:pStyle w:val="Titre5"/>
      </w:pPr>
      <w:r w:rsidRPr="00E506B2">
        <w:t>Charte de qualité</w:t>
      </w:r>
    </w:p>
    <w:p w:rsidR="00A76635" w:rsidRPr="00E506B2" w:rsidRDefault="00A76635" w:rsidP="00A76635">
      <w:pPr>
        <w:ind w:left="708" w:firstLine="708"/>
        <w:rPr>
          <w:rFonts w:cs="Arial"/>
          <w:i/>
        </w:rPr>
      </w:pPr>
      <w:r w:rsidRPr="00E506B2">
        <w:rPr>
          <w:rFonts w:cs="Arial"/>
          <w:i/>
        </w:rPr>
        <w:t xml:space="preserve">  (Points 5.4.2 et 5.4.3 du cahier des charges)</w:t>
      </w:r>
    </w:p>
    <w:p w:rsidR="00A76635" w:rsidRPr="00E506B2" w:rsidRDefault="00A76635" w:rsidP="00A76635">
      <w:pPr>
        <w:rPr>
          <w:rFonts w:cs="Arial"/>
        </w:rPr>
      </w:pPr>
    </w:p>
    <w:p w:rsidR="00A76635" w:rsidRPr="00E506B2" w:rsidRDefault="00A76635" w:rsidP="00A76635">
      <w:pPr>
        <w:rPr>
          <w:rFonts w:cs="Arial"/>
        </w:rPr>
      </w:pPr>
      <w:r w:rsidRPr="00E506B2">
        <w:rPr>
          <w:rFonts w:cs="Arial"/>
        </w:rPr>
        <w:t>Si vous êtes un organisme disposant de plusieurs établissements, disposez-vous d’une charte de qualité régissant les règles de fonctionnement de l’ensemble de vos sites ?</w:t>
      </w:r>
    </w:p>
    <w:p w:rsidR="00A76635" w:rsidRPr="00E506B2" w:rsidRDefault="00A76635" w:rsidP="00A76635">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A76635" w:rsidRPr="00E506B2" w:rsidRDefault="00A76635" w:rsidP="00A76635">
      <w:pPr>
        <w:rPr>
          <w:rFonts w:cs="Arial"/>
        </w:rPr>
      </w:pPr>
    </w:p>
    <w:p w:rsidR="00A76635" w:rsidRPr="00E506B2" w:rsidRDefault="00A76635" w:rsidP="00A76635">
      <w:pPr>
        <w:rPr>
          <w:rFonts w:cs="Arial"/>
          <w:b/>
        </w:rPr>
      </w:pPr>
      <w:r w:rsidRPr="00E506B2">
        <w:rPr>
          <w:rFonts w:cs="Arial"/>
          <w:b/>
          <w:i/>
        </w:rPr>
        <w:t>Joindre une copie de cette charte.</w:t>
      </w:r>
    </w:p>
    <w:p w:rsidR="00A76635" w:rsidRPr="00E506B2" w:rsidRDefault="00A76635" w:rsidP="00A76635">
      <w:pPr>
        <w:rPr>
          <w:rFonts w:cs="Arial"/>
        </w:rPr>
      </w:pPr>
    </w:p>
    <w:p w:rsidR="00A76635" w:rsidRPr="00E506B2" w:rsidRDefault="00A76635" w:rsidP="00A76635">
      <w:pPr>
        <w:rPr>
          <w:rFonts w:cs="Arial"/>
        </w:rPr>
      </w:pPr>
      <w:r w:rsidRPr="00E506B2">
        <w:rPr>
          <w:rFonts w:cs="Arial"/>
        </w:rPr>
        <w:t>Adhérez-vous à la charte nationale qualité des services à la personne ?</w:t>
      </w:r>
    </w:p>
    <w:p w:rsidR="00A76635" w:rsidRPr="00E506B2" w:rsidRDefault="00A76635" w:rsidP="00A76635">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BC4338" w:rsidRPr="00E506B2" w:rsidRDefault="00BC4338" w:rsidP="00A76635"/>
    <w:p w:rsidR="00137293" w:rsidRPr="00E506B2" w:rsidRDefault="00137293" w:rsidP="005B7162">
      <w:pPr>
        <w:pStyle w:val="Titre5"/>
      </w:pPr>
      <w:r w:rsidRPr="00E506B2">
        <w:t>Prise en compte des recommandations de bonnes pratiques de l’ANESM</w:t>
      </w:r>
      <w:r w:rsidR="00E835F1" w:rsidRPr="00E506B2">
        <w:t>-HAS</w:t>
      </w:r>
    </w:p>
    <w:p w:rsidR="0011437C" w:rsidRPr="00E506B2" w:rsidRDefault="0011437C" w:rsidP="0011437C">
      <w:pPr>
        <w:ind w:left="708" w:firstLine="708"/>
        <w:rPr>
          <w:rFonts w:cs="Arial"/>
          <w:i/>
        </w:rPr>
      </w:pPr>
      <w:r w:rsidRPr="00E506B2">
        <w:rPr>
          <w:rFonts w:cs="Arial"/>
          <w:i/>
        </w:rPr>
        <w:t xml:space="preserve">  (Point 5.4.5 du cahier des charges)</w:t>
      </w:r>
    </w:p>
    <w:p w:rsidR="0011437C" w:rsidRPr="00E506B2" w:rsidRDefault="0011437C" w:rsidP="0011437C">
      <w:pPr>
        <w:rPr>
          <w:rFonts w:cs="Arial"/>
        </w:rPr>
      </w:pPr>
    </w:p>
    <w:p w:rsidR="0011437C" w:rsidRPr="00E506B2" w:rsidRDefault="0011437C" w:rsidP="0011437C">
      <w:pPr>
        <w:rPr>
          <w:rFonts w:cs="Arial"/>
        </w:rPr>
      </w:pPr>
      <w:r w:rsidRPr="00E506B2">
        <w:rPr>
          <w:rFonts w:cs="Arial"/>
        </w:rPr>
        <w:t>Avez-vous pris connaissance des recommandations de bonnes pratiques de l’ANESM</w:t>
      </w:r>
      <w:r w:rsidR="00E835F1" w:rsidRPr="00E506B2">
        <w:rPr>
          <w:rFonts w:cs="Arial"/>
        </w:rPr>
        <w:t>-HAS</w:t>
      </w:r>
      <w:r w:rsidRPr="00E506B2">
        <w:rPr>
          <w:rFonts w:cs="Arial"/>
        </w:rPr>
        <w:t xml:space="preserve"> ?</w:t>
      </w:r>
    </w:p>
    <w:p w:rsidR="0011437C" w:rsidRPr="00E506B2" w:rsidRDefault="0011437C" w:rsidP="0011437C">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11437C" w:rsidRPr="00E506B2" w:rsidRDefault="0011437C" w:rsidP="00BC4338">
      <w:pPr>
        <w:pStyle w:val="CORPSDETEXTE"/>
        <w:rPr>
          <w:highlight w:val="lightGray"/>
        </w:rPr>
      </w:pPr>
    </w:p>
    <w:p w:rsidR="0011437C" w:rsidRPr="00E506B2" w:rsidRDefault="0011437C" w:rsidP="00BC4338">
      <w:pPr>
        <w:pStyle w:val="CORPSDETEXTE"/>
        <w:rPr>
          <w:highlight w:val="lightGray"/>
        </w:rPr>
      </w:pPr>
    </w:p>
    <w:p w:rsidR="00907502" w:rsidRPr="00E506B2" w:rsidRDefault="00907502" w:rsidP="00907502">
      <w:pPr>
        <w:pStyle w:val="Titre4"/>
        <w:rPr>
          <w:color w:val="auto"/>
        </w:rPr>
      </w:pPr>
      <w:r w:rsidRPr="00E506B2">
        <w:rPr>
          <w:color w:val="auto"/>
        </w:rPr>
        <w:t>Recrutement et qualification</w:t>
      </w:r>
    </w:p>
    <w:p w:rsidR="00137293" w:rsidRPr="00E506B2" w:rsidRDefault="00137293" w:rsidP="00BC4338">
      <w:pPr>
        <w:pStyle w:val="CORPSDETEXTE"/>
      </w:pPr>
    </w:p>
    <w:p w:rsidR="00137293" w:rsidRPr="00E506B2" w:rsidRDefault="00137293" w:rsidP="00F92C80">
      <w:pPr>
        <w:pStyle w:val="Titre5"/>
        <w:numPr>
          <w:ilvl w:val="0"/>
          <w:numId w:val="12"/>
        </w:numPr>
      </w:pPr>
      <w:r w:rsidRPr="00E506B2">
        <w:t>Processus de recrutement</w:t>
      </w:r>
    </w:p>
    <w:p w:rsidR="00A456A1" w:rsidRPr="00E506B2" w:rsidRDefault="00A456A1" w:rsidP="00A456A1">
      <w:pPr>
        <w:ind w:left="708" w:firstLine="708"/>
        <w:rPr>
          <w:rFonts w:cs="Arial"/>
          <w:i/>
        </w:rPr>
      </w:pPr>
      <w:r w:rsidRPr="00E506B2">
        <w:rPr>
          <w:rFonts w:cs="Arial"/>
          <w:i/>
        </w:rPr>
        <w:t xml:space="preserve">  (Points 5.1.2 et 5.1.5 du cahier des charges)</w:t>
      </w:r>
    </w:p>
    <w:p w:rsidR="00A456A1" w:rsidRPr="00E506B2" w:rsidRDefault="00A456A1" w:rsidP="00A456A1">
      <w:pPr>
        <w:rPr>
          <w:rFonts w:cs="Arial"/>
        </w:rPr>
      </w:pPr>
    </w:p>
    <w:p w:rsidR="00A456A1" w:rsidRPr="00E506B2" w:rsidRDefault="00A456A1" w:rsidP="00A456A1">
      <w:pPr>
        <w:rPr>
          <w:rFonts w:cs="Arial"/>
        </w:rPr>
      </w:pPr>
      <w:r w:rsidRPr="00E506B2">
        <w:rPr>
          <w:rFonts w:cs="Arial"/>
        </w:rPr>
        <w:t>Avez-vous prévu une procédure de recrutement permettant de recevoir physiquement chaque candidat afin de vérifier leurs motivations, qualifications et expérience professionnelle ?</w:t>
      </w:r>
    </w:p>
    <w:p w:rsidR="00A456A1" w:rsidRPr="00E506B2" w:rsidRDefault="00A456A1" w:rsidP="00A456A1">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A456A1" w:rsidRPr="00E506B2" w:rsidRDefault="00A456A1" w:rsidP="00A456A1">
      <w:pPr>
        <w:rPr>
          <w:rFonts w:cs="Arial"/>
        </w:rPr>
      </w:pPr>
    </w:p>
    <w:p w:rsidR="00A456A1" w:rsidRPr="00E506B2" w:rsidRDefault="00A456A1" w:rsidP="00A456A1">
      <w:pPr>
        <w:rPr>
          <w:rFonts w:cs="Arial"/>
          <w:b/>
          <w:i/>
        </w:rPr>
      </w:pPr>
      <w:r w:rsidRPr="00E506B2">
        <w:rPr>
          <w:rFonts w:cs="Arial"/>
          <w:b/>
          <w:i/>
        </w:rPr>
        <w:t>Si oui, joindre une copie de cette procédure.</w:t>
      </w:r>
    </w:p>
    <w:p w:rsidR="00A456A1" w:rsidRPr="00E506B2" w:rsidRDefault="00A456A1" w:rsidP="00A456A1">
      <w:pPr>
        <w:rPr>
          <w:rFonts w:cs="Arial"/>
          <w:i/>
        </w:rPr>
      </w:pPr>
    </w:p>
    <w:p w:rsidR="00A456A1" w:rsidRPr="00E506B2" w:rsidRDefault="00A456A1" w:rsidP="00BC4338">
      <w:pPr>
        <w:pStyle w:val="CORPSDETEXTE"/>
      </w:pPr>
      <w:r w:rsidRPr="00E506B2">
        <w:t>Si non, décrire votre procédure de recrutement :</w:t>
      </w:r>
      <w:r w:rsidRPr="00E506B2">
        <w:tab/>
      </w:r>
      <w:sdt>
        <w:sdtPr>
          <w:rPr>
            <w:rStyle w:val="CharacterStyle12"/>
            <w:b/>
          </w:rPr>
          <w:id w:val="-863438884"/>
          <w:placeholder>
            <w:docPart w:val="26D9EBAAFC52486FB84013353E82FF27"/>
          </w:placeholder>
          <w:showingPlcHdr/>
        </w:sdtPr>
        <w:sdtEndPr>
          <w:rPr>
            <w:rStyle w:val="CharacterStyle12"/>
          </w:rPr>
        </w:sdtEndPr>
        <w:sdtContent>
          <w:r w:rsidRPr="00E506B2">
            <w:rPr>
              <w:rStyle w:val="Textedelespacerserv"/>
              <w:color w:val="auto"/>
            </w:rPr>
            <w:t>Cliquez ici pour taper du texte.</w:t>
          </w:r>
        </w:sdtContent>
      </w:sdt>
    </w:p>
    <w:p w:rsidR="00A456A1" w:rsidRPr="00E506B2" w:rsidRDefault="00A456A1" w:rsidP="00A456A1">
      <w:pPr>
        <w:rPr>
          <w:rFonts w:cs="Arial"/>
        </w:rPr>
      </w:pPr>
    </w:p>
    <w:p w:rsidR="00137293" w:rsidRPr="00E506B2" w:rsidRDefault="00137293" w:rsidP="00BC4338">
      <w:pPr>
        <w:pStyle w:val="CORPSDETEXTE"/>
      </w:pPr>
    </w:p>
    <w:p w:rsidR="00137293" w:rsidRPr="00E506B2" w:rsidRDefault="00137293" w:rsidP="005B7162">
      <w:pPr>
        <w:pStyle w:val="Titre5"/>
      </w:pPr>
      <w:r w:rsidRPr="00E506B2">
        <w:t>Qualification du personnel</w:t>
      </w:r>
    </w:p>
    <w:p w:rsidR="00861513" w:rsidRPr="00E506B2" w:rsidRDefault="00861513" w:rsidP="00861513">
      <w:pPr>
        <w:ind w:left="708" w:firstLine="708"/>
        <w:rPr>
          <w:rFonts w:cs="Arial"/>
          <w:i/>
        </w:rPr>
      </w:pPr>
      <w:r w:rsidRPr="00E506B2">
        <w:rPr>
          <w:rFonts w:cs="Arial"/>
          <w:i/>
        </w:rPr>
        <w:t xml:space="preserve">(Points 5.1.1 à 5.1.4 et 6.2 du cahier des charges et article 5 du décret n°2016-502 </w:t>
      </w:r>
    </w:p>
    <w:p w:rsidR="00861513" w:rsidRPr="00E506B2" w:rsidRDefault="00861513" w:rsidP="00861513">
      <w:pPr>
        <w:ind w:left="708" w:firstLine="708"/>
        <w:rPr>
          <w:rFonts w:cs="Arial"/>
          <w:i/>
        </w:rPr>
      </w:pPr>
      <w:r w:rsidRPr="00E506B2">
        <w:rPr>
          <w:rFonts w:cs="Arial"/>
          <w:i/>
        </w:rPr>
        <w:t>du 22 avril 2016)</w:t>
      </w:r>
    </w:p>
    <w:p w:rsidR="00861513" w:rsidRPr="00E506B2" w:rsidRDefault="00861513" w:rsidP="00861513">
      <w:pPr>
        <w:rPr>
          <w:rFonts w:cs="Arial"/>
        </w:rPr>
      </w:pPr>
    </w:p>
    <w:p w:rsidR="00861513" w:rsidRPr="00E506B2" w:rsidRDefault="00861513" w:rsidP="00861513">
      <w:pPr>
        <w:rPr>
          <w:rFonts w:cs="Arial"/>
        </w:rPr>
      </w:pPr>
      <w:r w:rsidRPr="00E506B2">
        <w:rPr>
          <w:rFonts w:cs="Arial"/>
        </w:rPr>
        <w:t>Pour réaliser vos missions, disposez-vous de compétences qui permettent de garantir la qualité de la prestation rendue, assurant ainsi, personnellement ou avec des salariés, les trois fonctions suivantes :</w:t>
      </w:r>
    </w:p>
    <w:p w:rsidR="00861513" w:rsidRPr="00E506B2" w:rsidRDefault="00861513" w:rsidP="00861513">
      <w:pPr>
        <w:rPr>
          <w:rFonts w:cs="Arial"/>
        </w:rPr>
      </w:pPr>
    </w:p>
    <w:p w:rsidR="00861513" w:rsidRPr="00E506B2" w:rsidRDefault="00861513" w:rsidP="00861513">
      <w:pPr>
        <w:pStyle w:val="Paragraphedeliste"/>
        <w:numPr>
          <w:ilvl w:val="0"/>
          <w:numId w:val="36"/>
        </w:numPr>
        <w:rPr>
          <w:rFonts w:cs="Arial"/>
        </w:rPr>
      </w:pPr>
      <w:r w:rsidRPr="00E506B2">
        <w:rPr>
          <w:rFonts w:cs="Arial"/>
        </w:rPr>
        <w:t>la fonction de direction</w:t>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861513" w:rsidRPr="00E506B2" w:rsidRDefault="00861513" w:rsidP="00861513">
      <w:pPr>
        <w:pStyle w:val="Paragraphedeliste"/>
        <w:rPr>
          <w:rFonts w:cs="Arial"/>
        </w:rPr>
      </w:pPr>
    </w:p>
    <w:p w:rsidR="00861513" w:rsidRPr="00E506B2" w:rsidRDefault="00861513" w:rsidP="00861513">
      <w:pPr>
        <w:pStyle w:val="Paragraphedeliste"/>
        <w:numPr>
          <w:ilvl w:val="0"/>
          <w:numId w:val="36"/>
        </w:numPr>
        <w:rPr>
          <w:rFonts w:cs="Arial"/>
        </w:rPr>
      </w:pPr>
      <w:r w:rsidRPr="00E506B2">
        <w:rPr>
          <w:rFonts w:cs="Arial"/>
        </w:rPr>
        <w:t>la fonction d’encadrement</w:t>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rFonts w:cs="Arial"/>
        </w:rPr>
        <w:tab/>
      </w: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r w:rsidRPr="00E506B2">
        <w:rPr>
          <w:rFonts w:cs="Arial"/>
          <w:bCs/>
          <w:iCs/>
        </w:rPr>
        <w:tab/>
      </w:r>
    </w:p>
    <w:p w:rsidR="00861513" w:rsidRPr="00E506B2" w:rsidRDefault="00861513" w:rsidP="00861513">
      <w:pPr>
        <w:pStyle w:val="Paragraphedeliste"/>
        <w:rPr>
          <w:rFonts w:cs="Arial"/>
        </w:rPr>
      </w:pPr>
    </w:p>
    <w:p w:rsidR="00861513" w:rsidRPr="00E506B2" w:rsidRDefault="00861513" w:rsidP="00861513">
      <w:pPr>
        <w:pStyle w:val="Paragraphedeliste"/>
        <w:numPr>
          <w:ilvl w:val="0"/>
          <w:numId w:val="36"/>
        </w:numPr>
        <w:rPr>
          <w:rFonts w:cs="Arial"/>
        </w:rPr>
      </w:pPr>
      <w:r w:rsidRPr="00E506B2">
        <w:rPr>
          <w:rFonts w:cs="Arial"/>
        </w:rPr>
        <w:t xml:space="preserve">la fonction d’intervenant auprès des personnes accompagnées </w:t>
      </w:r>
      <w:r w:rsidRPr="00E506B2">
        <w:rPr>
          <w:rFonts w:cs="Arial"/>
        </w:rPr>
        <w:tab/>
      </w: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861513" w:rsidRPr="00E506B2" w:rsidRDefault="00861513" w:rsidP="00861513">
      <w:pPr>
        <w:rPr>
          <w:rFonts w:cs="Arial"/>
        </w:rPr>
      </w:pPr>
    </w:p>
    <w:p w:rsidR="00D334E2" w:rsidRPr="00E506B2" w:rsidRDefault="00D334E2" w:rsidP="00861513">
      <w:pPr>
        <w:rPr>
          <w:rFonts w:cs="Arial"/>
        </w:rPr>
      </w:pPr>
    </w:p>
    <w:p w:rsidR="00D334E2" w:rsidRPr="00E506B2" w:rsidRDefault="00D334E2" w:rsidP="00861513">
      <w:pPr>
        <w:rPr>
          <w:rFonts w:cs="Arial"/>
        </w:rPr>
      </w:pPr>
    </w:p>
    <w:p w:rsidR="00D334E2" w:rsidRPr="00E506B2" w:rsidRDefault="00D334E2" w:rsidP="00861513">
      <w:pPr>
        <w:rPr>
          <w:rFonts w:cs="Arial"/>
        </w:rPr>
      </w:pPr>
    </w:p>
    <w:p w:rsidR="00D334E2" w:rsidRDefault="00D334E2" w:rsidP="00861513">
      <w:pPr>
        <w:rPr>
          <w:rFonts w:cs="Arial"/>
        </w:rPr>
      </w:pPr>
    </w:p>
    <w:p w:rsidR="001264F5" w:rsidRDefault="001264F5" w:rsidP="00861513">
      <w:pPr>
        <w:rPr>
          <w:rFonts w:cs="Arial"/>
        </w:rPr>
      </w:pPr>
    </w:p>
    <w:p w:rsidR="001264F5" w:rsidRDefault="001264F5" w:rsidP="00861513">
      <w:pPr>
        <w:rPr>
          <w:rFonts w:cs="Arial"/>
        </w:rPr>
      </w:pPr>
    </w:p>
    <w:p w:rsidR="001264F5" w:rsidRDefault="001264F5" w:rsidP="00861513">
      <w:pPr>
        <w:rPr>
          <w:rFonts w:cs="Arial"/>
        </w:rPr>
      </w:pPr>
    </w:p>
    <w:p w:rsidR="001264F5" w:rsidRDefault="001264F5" w:rsidP="00861513">
      <w:pPr>
        <w:rPr>
          <w:rFonts w:cs="Arial"/>
        </w:rPr>
      </w:pPr>
    </w:p>
    <w:p w:rsidR="001264F5" w:rsidRDefault="001264F5" w:rsidP="00861513">
      <w:pPr>
        <w:rPr>
          <w:rFonts w:cs="Arial"/>
        </w:rPr>
      </w:pPr>
    </w:p>
    <w:p w:rsidR="001264F5" w:rsidRDefault="001264F5" w:rsidP="00861513">
      <w:pPr>
        <w:rPr>
          <w:rFonts w:cs="Arial"/>
        </w:rPr>
      </w:pPr>
    </w:p>
    <w:p w:rsidR="001264F5" w:rsidRDefault="001264F5" w:rsidP="00861513">
      <w:pPr>
        <w:rPr>
          <w:rFonts w:cs="Arial"/>
        </w:rPr>
      </w:pPr>
    </w:p>
    <w:p w:rsidR="001264F5" w:rsidRDefault="001264F5" w:rsidP="00861513">
      <w:pPr>
        <w:rPr>
          <w:rFonts w:cs="Arial"/>
        </w:rPr>
      </w:pPr>
    </w:p>
    <w:p w:rsidR="001264F5" w:rsidRDefault="001264F5" w:rsidP="00861513">
      <w:pPr>
        <w:rPr>
          <w:rFonts w:cs="Arial"/>
        </w:rPr>
      </w:pPr>
    </w:p>
    <w:p w:rsidR="001264F5" w:rsidRDefault="001264F5" w:rsidP="00861513">
      <w:pPr>
        <w:rPr>
          <w:rFonts w:cs="Arial"/>
        </w:rPr>
      </w:pPr>
    </w:p>
    <w:p w:rsidR="001264F5" w:rsidRDefault="001264F5" w:rsidP="00861513">
      <w:pPr>
        <w:rPr>
          <w:rFonts w:cs="Arial"/>
        </w:rPr>
      </w:pPr>
    </w:p>
    <w:p w:rsidR="001264F5" w:rsidRDefault="001264F5" w:rsidP="00861513">
      <w:pPr>
        <w:rPr>
          <w:rFonts w:cs="Arial"/>
        </w:rPr>
      </w:pPr>
    </w:p>
    <w:p w:rsidR="001264F5" w:rsidRDefault="001264F5" w:rsidP="00861513">
      <w:pPr>
        <w:rPr>
          <w:rFonts w:cs="Arial"/>
        </w:rPr>
      </w:pPr>
    </w:p>
    <w:p w:rsidR="001264F5" w:rsidRDefault="001264F5" w:rsidP="00861513">
      <w:pPr>
        <w:rPr>
          <w:rFonts w:cs="Arial"/>
        </w:rPr>
      </w:pPr>
    </w:p>
    <w:p w:rsidR="001264F5" w:rsidRPr="00E506B2" w:rsidRDefault="001264F5" w:rsidP="00861513">
      <w:pPr>
        <w:rPr>
          <w:rFonts w:cs="Arial"/>
        </w:rPr>
      </w:pPr>
    </w:p>
    <w:p w:rsidR="00D334E2" w:rsidRPr="00E506B2" w:rsidRDefault="00D334E2" w:rsidP="00861513">
      <w:pPr>
        <w:rPr>
          <w:rFonts w:cs="Arial"/>
        </w:rPr>
      </w:pPr>
    </w:p>
    <w:p w:rsidR="00D334E2" w:rsidRPr="00E506B2" w:rsidRDefault="00D334E2" w:rsidP="00861513">
      <w:pPr>
        <w:rPr>
          <w:rFonts w:cs="Arial"/>
        </w:rPr>
      </w:pPr>
    </w:p>
    <w:p w:rsidR="00D334E2" w:rsidRPr="00E506B2" w:rsidRDefault="00D334E2" w:rsidP="00861513">
      <w:pPr>
        <w:rPr>
          <w:rFonts w:cs="Arial"/>
        </w:rPr>
      </w:pPr>
    </w:p>
    <w:p w:rsidR="00D334E2" w:rsidRPr="00E506B2" w:rsidRDefault="00D334E2" w:rsidP="00861513">
      <w:pPr>
        <w:rPr>
          <w:rFonts w:cs="Arial"/>
        </w:rPr>
      </w:pPr>
    </w:p>
    <w:p w:rsidR="00D334E2" w:rsidRPr="00E506B2" w:rsidRDefault="00D334E2" w:rsidP="00861513">
      <w:pPr>
        <w:rPr>
          <w:rFonts w:cs="Arial"/>
        </w:rPr>
      </w:pPr>
    </w:p>
    <w:p w:rsidR="00861513" w:rsidRPr="00E506B2" w:rsidRDefault="00861513" w:rsidP="00861513">
      <w:pPr>
        <w:jc w:val="center"/>
        <w:rPr>
          <w:rFonts w:cs="Arial"/>
          <w:b/>
        </w:rPr>
      </w:pPr>
      <w:r w:rsidRPr="00E506B2">
        <w:rPr>
          <w:rFonts w:cs="Arial"/>
          <w:b/>
        </w:rPr>
        <w:t>TABLEAU DES MOYENS HUMAINS DE LA STRUCTURE A COMPLETER</w:t>
      </w:r>
    </w:p>
    <w:p w:rsidR="00861513" w:rsidRPr="00E506B2" w:rsidRDefault="00861513" w:rsidP="00861513">
      <w:pPr>
        <w:rPr>
          <w:rFonts w:cs="Arial"/>
        </w:rPr>
      </w:pPr>
    </w:p>
    <w:tbl>
      <w:tblPr>
        <w:tblStyle w:val="Grilledutableau"/>
        <w:tblW w:w="0" w:type="auto"/>
        <w:jc w:val="center"/>
        <w:tblLook w:val="04A0" w:firstRow="1" w:lastRow="0" w:firstColumn="1" w:lastColumn="0" w:noHBand="0" w:noVBand="1"/>
      </w:tblPr>
      <w:tblGrid>
        <w:gridCol w:w="1838"/>
        <w:gridCol w:w="1701"/>
        <w:gridCol w:w="1843"/>
        <w:gridCol w:w="1488"/>
        <w:gridCol w:w="1258"/>
        <w:gridCol w:w="1571"/>
      </w:tblGrid>
      <w:tr w:rsidR="00E506B2" w:rsidRPr="00E506B2" w:rsidTr="009C31E6">
        <w:trPr>
          <w:jc w:val="center"/>
        </w:trPr>
        <w:tc>
          <w:tcPr>
            <w:tcW w:w="1838"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DIRECTEUR</w:t>
            </w:r>
          </w:p>
          <w:p w:rsidR="00861513" w:rsidRPr="00E506B2" w:rsidRDefault="00861513" w:rsidP="0071247E">
            <w:pPr>
              <w:jc w:val="center"/>
              <w:rPr>
                <w:rFonts w:cs="Arial"/>
                <w:b/>
              </w:rPr>
            </w:pPr>
            <w:r w:rsidRPr="00E506B2">
              <w:rPr>
                <w:rFonts w:cs="Arial"/>
                <w:b/>
              </w:rPr>
              <w:t>Nom et prénom</w:t>
            </w:r>
          </w:p>
        </w:tc>
        <w:tc>
          <w:tcPr>
            <w:tcW w:w="1701"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Diplôme</w:t>
            </w:r>
          </w:p>
        </w:tc>
        <w:tc>
          <w:tcPr>
            <w:tcW w:w="1843"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Expérience professionnelle</w:t>
            </w:r>
          </w:p>
        </w:tc>
        <w:tc>
          <w:tcPr>
            <w:tcW w:w="1488"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Date de recrutement</w:t>
            </w:r>
          </w:p>
        </w:tc>
        <w:tc>
          <w:tcPr>
            <w:tcW w:w="1258"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CDI</w:t>
            </w:r>
          </w:p>
        </w:tc>
        <w:tc>
          <w:tcPr>
            <w:tcW w:w="1571"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Autre contrat</w:t>
            </w:r>
          </w:p>
        </w:tc>
      </w:tr>
      <w:tr w:rsidR="00E506B2" w:rsidRPr="00E506B2" w:rsidTr="009C31E6">
        <w:trPr>
          <w:jc w:val="center"/>
        </w:trPr>
        <w:tc>
          <w:tcPr>
            <w:tcW w:w="1838" w:type="dxa"/>
            <w:vAlign w:val="center"/>
          </w:tcPr>
          <w:p w:rsidR="00861513" w:rsidRPr="00E506B2" w:rsidRDefault="00861513" w:rsidP="0071247E">
            <w:pPr>
              <w:jc w:val="center"/>
              <w:rPr>
                <w:rFonts w:cs="Arial"/>
                <w:b/>
              </w:rPr>
            </w:pPr>
          </w:p>
        </w:tc>
        <w:tc>
          <w:tcPr>
            <w:tcW w:w="1701" w:type="dxa"/>
            <w:vAlign w:val="center"/>
          </w:tcPr>
          <w:p w:rsidR="00861513" w:rsidRPr="00E506B2" w:rsidRDefault="00861513" w:rsidP="0071247E">
            <w:pPr>
              <w:jc w:val="center"/>
              <w:rPr>
                <w:rFonts w:cs="Arial"/>
                <w:b/>
              </w:rPr>
            </w:pPr>
          </w:p>
        </w:tc>
        <w:tc>
          <w:tcPr>
            <w:tcW w:w="1843" w:type="dxa"/>
            <w:vAlign w:val="center"/>
          </w:tcPr>
          <w:p w:rsidR="00861513" w:rsidRPr="00E506B2" w:rsidRDefault="00861513" w:rsidP="0071247E">
            <w:pPr>
              <w:jc w:val="center"/>
              <w:rPr>
                <w:rFonts w:cs="Arial"/>
                <w:b/>
              </w:rPr>
            </w:pPr>
          </w:p>
        </w:tc>
        <w:tc>
          <w:tcPr>
            <w:tcW w:w="1488" w:type="dxa"/>
            <w:vAlign w:val="center"/>
          </w:tcPr>
          <w:p w:rsidR="00861513" w:rsidRPr="00E506B2" w:rsidRDefault="00861513" w:rsidP="0071247E">
            <w:pPr>
              <w:jc w:val="center"/>
              <w:rPr>
                <w:rFonts w:cs="Arial"/>
                <w:b/>
              </w:rPr>
            </w:pPr>
          </w:p>
        </w:tc>
        <w:tc>
          <w:tcPr>
            <w:tcW w:w="1258" w:type="dxa"/>
            <w:vAlign w:val="center"/>
          </w:tcPr>
          <w:p w:rsidR="00861513" w:rsidRPr="00E506B2" w:rsidRDefault="00861513" w:rsidP="0071247E">
            <w:pPr>
              <w:jc w:val="center"/>
              <w:rPr>
                <w:rFonts w:cs="Arial"/>
                <w:b/>
              </w:rPr>
            </w:pPr>
          </w:p>
        </w:tc>
        <w:tc>
          <w:tcPr>
            <w:tcW w:w="1571" w:type="dxa"/>
            <w:vAlign w:val="center"/>
          </w:tcPr>
          <w:p w:rsidR="00861513" w:rsidRPr="00E506B2" w:rsidRDefault="00861513" w:rsidP="0071247E">
            <w:pPr>
              <w:jc w:val="center"/>
              <w:rPr>
                <w:rFonts w:cs="Arial"/>
                <w:b/>
              </w:rPr>
            </w:pPr>
          </w:p>
        </w:tc>
      </w:tr>
      <w:tr w:rsidR="00E506B2" w:rsidRPr="00E506B2" w:rsidTr="009C31E6">
        <w:trPr>
          <w:jc w:val="center"/>
        </w:trPr>
        <w:tc>
          <w:tcPr>
            <w:tcW w:w="1838" w:type="dxa"/>
            <w:vAlign w:val="center"/>
          </w:tcPr>
          <w:p w:rsidR="00861513" w:rsidRPr="00E506B2" w:rsidRDefault="00861513" w:rsidP="0071247E">
            <w:pPr>
              <w:jc w:val="center"/>
              <w:rPr>
                <w:rFonts w:cs="Arial"/>
                <w:b/>
              </w:rPr>
            </w:pPr>
          </w:p>
        </w:tc>
        <w:tc>
          <w:tcPr>
            <w:tcW w:w="1701" w:type="dxa"/>
            <w:vAlign w:val="center"/>
          </w:tcPr>
          <w:p w:rsidR="00861513" w:rsidRPr="00E506B2" w:rsidRDefault="00861513" w:rsidP="0071247E">
            <w:pPr>
              <w:jc w:val="center"/>
              <w:rPr>
                <w:rFonts w:cs="Arial"/>
                <w:b/>
              </w:rPr>
            </w:pPr>
          </w:p>
        </w:tc>
        <w:tc>
          <w:tcPr>
            <w:tcW w:w="1843" w:type="dxa"/>
            <w:vAlign w:val="center"/>
          </w:tcPr>
          <w:p w:rsidR="00861513" w:rsidRPr="00E506B2" w:rsidRDefault="00861513" w:rsidP="0071247E">
            <w:pPr>
              <w:jc w:val="center"/>
              <w:rPr>
                <w:rFonts w:cs="Arial"/>
                <w:b/>
              </w:rPr>
            </w:pPr>
          </w:p>
        </w:tc>
        <w:tc>
          <w:tcPr>
            <w:tcW w:w="1488" w:type="dxa"/>
            <w:vAlign w:val="center"/>
          </w:tcPr>
          <w:p w:rsidR="00861513" w:rsidRPr="00E506B2" w:rsidRDefault="00861513" w:rsidP="0071247E">
            <w:pPr>
              <w:jc w:val="center"/>
              <w:rPr>
                <w:rFonts w:cs="Arial"/>
                <w:b/>
              </w:rPr>
            </w:pPr>
          </w:p>
        </w:tc>
        <w:tc>
          <w:tcPr>
            <w:tcW w:w="1258" w:type="dxa"/>
            <w:vAlign w:val="center"/>
          </w:tcPr>
          <w:p w:rsidR="00861513" w:rsidRPr="00E506B2" w:rsidRDefault="00861513" w:rsidP="0071247E">
            <w:pPr>
              <w:jc w:val="center"/>
              <w:rPr>
                <w:rFonts w:cs="Arial"/>
                <w:b/>
              </w:rPr>
            </w:pPr>
          </w:p>
        </w:tc>
        <w:tc>
          <w:tcPr>
            <w:tcW w:w="1571" w:type="dxa"/>
            <w:vAlign w:val="center"/>
          </w:tcPr>
          <w:p w:rsidR="00861513" w:rsidRPr="00E506B2" w:rsidRDefault="00861513" w:rsidP="0071247E">
            <w:pPr>
              <w:jc w:val="center"/>
              <w:rPr>
                <w:rFonts w:cs="Arial"/>
                <w:b/>
              </w:rPr>
            </w:pPr>
          </w:p>
        </w:tc>
      </w:tr>
      <w:tr w:rsidR="00E506B2" w:rsidRPr="00E506B2" w:rsidTr="009C31E6">
        <w:trPr>
          <w:jc w:val="center"/>
        </w:trPr>
        <w:tc>
          <w:tcPr>
            <w:tcW w:w="1838"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ENCADRANT</w:t>
            </w:r>
          </w:p>
          <w:p w:rsidR="00861513" w:rsidRPr="00E506B2" w:rsidRDefault="00861513" w:rsidP="0071247E">
            <w:pPr>
              <w:jc w:val="center"/>
              <w:rPr>
                <w:rFonts w:cs="Arial"/>
                <w:b/>
              </w:rPr>
            </w:pPr>
            <w:r w:rsidRPr="00E506B2">
              <w:rPr>
                <w:rFonts w:cs="Arial"/>
                <w:b/>
              </w:rPr>
              <w:t>Nom et prénom</w:t>
            </w:r>
          </w:p>
        </w:tc>
        <w:tc>
          <w:tcPr>
            <w:tcW w:w="1701"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Diplôme</w:t>
            </w:r>
          </w:p>
        </w:tc>
        <w:tc>
          <w:tcPr>
            <w:tcW w:w="1843"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Expérience professionnelle</w:t>
            </w:r>
          </w:p>
        </w:tc>
        <w:tc>
          <w:tcPr>
            <w:tcW w:w="1488"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Date de recrutement</w:t>
            </w:r>
          </w:p>
        </w:tc>
        <w:tc>
          <w:tcPr>
            <w:tcW w:w="1258"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CDI</w:t>
            </w:r>
          </w:p>
        </w:tc>
        <w:tc>
          <w:tcPr>
            <w:tcW w:w="1571"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Autre contrat</w:t>
            </w:r>
          </w:p>
        </w:tc>
      </w:tr>
      <w:tr w:rsidR="00E506B2" w:rsidRPr="00E506B2" w:rsidTr="009C31E6">
        <w:trPr>
          <w:jc w:val="center"/>
        </w:trPr>
        <w:tc>
          <w:tcPr>
            <w:tcW w:w="1838" w:type="dxa"/>
            <w:vAlign w:val="center"/>
          </w:tcPr>
          <w:p w:rsidR="00861513" w:rsidRPr="00E506B2" w:rsidRDefault="00861513" w:rsidP="0071247E">
            <w:pPr>
              <w:jc w:val="center"/>
              <w:rPr>
                <w:rFonts w:cs="Arial"/>
                <w:b/>
              </w:rPr>
            </w:pPr>
          </w:p>
        </w:tc>
        <w:tc>
          <w:tcPr>
            <w:tcW w:w="1701" w:type="dxa"/>
            <w:vAlign w:val="center"/>
          </w:tcPr>
          <w:p w:rsidR="00861513" w:rsidRPr="00E506B2" w:rsidRDefault="00861513" w:rsidP="0071247E">
            <w:pPr>
              <w:jc w:val="center"/>
              <w:rPr>
                <w:rFonts w:cs="Arial"/>
                <w:b/>
              </w:rPr>
            </w:pPr>
          </w:p>
        </w:tc>
        <w:tc>
          <w:tcPr>
            <w:tcW w:w="1843" w:type="dxa"/>
            <w:vAlign w:val="center"/>
          </w:tcPr>
          <w:p w:rsidR="00861513" w:rsidRPr="00E506B2" w:rsidRDefault="00861513" w:rsidP="0071247E">
            <w:pPr>
              <w:jc w:val="center"/>
              <w:rPr>
                <w:rFonts w:cs="Arial"/>
                <w:b/>
              </w:rPr>
            </w:pPr>
          </w:p>
        </w:tc>
        <w:tc>
          <w:tcPr>
            <w:tcW w:w="1488" w:type="dxa"/>
            <w:vAlign w:val="center"/>
          </w:tcPr>
          <w:p w:rsidR="00861513" w:rsidRPr="00E506B2" w:rsidRDefault="00861513" w:rsidP="0071247E">
            <w:pPr>
              <w:jc w:val="center"/>
              <w:rPr>
                <w:rFonts w:cs="Arial"/>
                <w:b/>
              </w:rPr>
            </w:pPr>
          </w:p>
        </w:tc>
        <w:tc>
          <w:tcPr>
            <w:tcW w:w="1258" w:type="dxa"/>
            <w:vAlign w:val="center"/>
          </w:tcPr>
          <w:p w:rsidR="00861513" w:rsidRPr="00E506B2" w:rsidRDefault="00861513" w:rsidP="0071247E">
            <w:pPr>
              <w:jc w:val="center"/>
              <w:rPr>
                <w:rFonts w:cs="Arial"/>
                <w:b/>
              </w:rPr>
            </w:pPr>
          </w:p>
        </w:tc>
        <w:tc>
          <w:tcPr>
            <w:tcW w:w="1571" w:type="dxa"/>
            <w:vAlign w:val="center"/>
          </w:tcPr>
          <w:p w:rsidR="00861513" w:rsidRPr="00E506B2" w:rsidRDefault="00861513" w:rsidP="0071247E">
            <w:pPr>
              <w:jc w:val="center"/>
              <w:rPr>
                <w:rFonts w:cs="Arial"/>
                <w:b/>
              </w:rPr>
            </w:pPr>
          </w:p>
        </w:tc>
      </w:tr>
      <w:tr w:rsidR="00E506B2" w:rsidRPr="00E506B2" w:rsidTr="009C31E6">
        <w:trPr>
          <w:jc w:val="center"/>
        </w:trPr>
        <w:tc>
          <w:tcPr>
            <w:tcW w:w="1838" w:type="dxa"/>
            <w:vAlign w:val="center"/>
          </w:tcPr>
          <w:p w:rsidR="00861513" w:rsidRPr="00E506B2" w:rsidRDefault="00861513" w:rsidP="0071247E">
            <w:pPr>
              <w:jc w:val="center"/>
              <w:rPr>
                <w:rFonts w:cs="Arial"/>
                <w:b/>
              </w:rPr>
            </w:pPr>
          </w:p>
        </w:tc>
        <w:tc>
          <w:tcPr>
            <w:tcW w:w="1701" w:type="dxa"/>
            <w:vAlign w:val="center"/>
          </w:tcPr>
          <w:p w:rsidR="00861513" w:rsidRPr="00E506B2" w:rsidRDefault="00861513" w:rsidP="0071247E">
            <w:pPr>
              <w:jc w:val="center"/>
              <w:rPr>
                <w:rFonts w:cs="Arial"/>
                <w:b/>
              </w:rPr>
            </w:pPr>
          </w:p>
        </w:tc>
        <w:tc>
          <w:tcPr>
            <w:tcW w:w="1843" w:type="dxa"/>
            <w:vAlign w:val="center"/>
          </w:tcPr>
          <w:p w:rsidR="00861513" w:rsidRPr="00E506B2" w:rsidRDefault="00861513" w:rsidP="0071247E">
            <w:pPr>
              <w:jc w:val="center"/>
              <w:rPr>
                <w:rFonts w:cs="Arial"/>
                <w:b/>
              </w:rPr>
            </w:pPr>
          </w:p>
        </w:tc>
        <w:tc>
          <w:tcPr>
            <w:tcW w:w="1488" w:type="dxa"/>
            <w:vAlign w:val="center"/>
          </w:tcPr>
          <w:p w:rsidR="00861513" w:rsidRPr="00E506B2" w:rsidRDefault="00861513" w:rsidP="0071247E">
            <w:pPr>
              <w:jc w:val="center"/>
              <w:rPr>
                <w:rFonts w:cs="Arial"/>
                <w:b/>
              </w:rPr>
            </w:pPr>
          </w:p>
        </w:tc>
        <w:tc>
          <w:tcPr>
            <w:tcW w:w="1258" w:type="dxa"/>
            <w:vAlign w:val="center"/>
          </w:tcPr>
          <w:p w:rsidR="00861513" w:rsidRPr="00E506B2" w:rsidRDefault="00861513" w:rsidP="0071247E">
            <w:pPr>
              <w:jc w:val="center"/>
              <w:rPr>
                <w:rFonts w:cs="Arial"/>
                <w:b/>
              </w:rPr>
            </w:pPr>
          </w:p>
        </w:tc>
        <w:tc>
          <w:tcPr>
            <w:tcW w:w="1571" w:type="dxa"/>
            <w:vAlign w:val="center"/>
          </w:tcPr>
          <w:p w:rsidR="00861513" w:rsidRPr="00E506B2" w:rsidRDefault="00861513" w:rsidP="0071247E">
            <w:pPr>
              <w:jc w:val="center"/>
              <w:rPr>
                <w:rFonts w:cs="Arial"/>
                <w:b/>
              </w:rPr>
            </w:pPr>
          </w:p>
        </w:tc>
      </w:tr>
      <w:tr w:rsidR="00E506B2" w:rsidRPr="00E506B2" w:rsidTr="009C31E6">
        <w:trPr>
          <w:jc w:val="center"/>
        </w:trPr>
        <w:tc>
          <w:tcPr>
            <w:tcW w:w="1838" w:type="dxa"/>
            <w:vAlign w:val="center"/>
          </w:tcPr>
          <w:p w:rsidR="00861513" w:rsidRPr="00E506B2" w:rsidRDefault="00861513" w:rsidP="0071247E">
            <w:pPr>
              <w:jc w:val="center"/>
              <w:rPr>
                <w:rFonts w:cs="Arial"/>
                <w:b/>
              </w:rPr>
            </w:pPr>
          </w:p>
        </w:tc>
        <w:tc>
          <w:tcPr>
            <w:tcW w:w="1701" w:type="dxa"/>
            <w:vAlign w:val="center"/>
          </w:tcPr>
          <w:p w:rsidR="00861513" w:rsidRPr="00E506B2" w:rsidRDefault="00861513" w:rsidP="0071247E">
            <w:pPr>
              <w:jc w:val="center"/>
              <w:rPr>
                <w:rFonts w:cs="Arial"/>
                <w:b/>
              </w:rPr>
            </w:pPr>
          </w:p>
        </w:tc>
        <w:tc>
          <w:tcPr>
            <w:tcW w:w="1843" w:type="dxa"/>
            <w:vAlign w:val="center"/>
          </w:tcPr>
          <w:p w:rsidR="00861513" w:rsidRPr="00E506B2" w:rsidRDefault="00861513" w:rsidP="0071247E">
            <w:pPr>
              <w:jc w:val="center"/>
              <w:rPr>
                <w:rFonts w:cs="Arial"/>
                <w:b/>
              </w:rPr>
            </w:pPr>
          </w:p>
        </w:tc>
        <w:tc>
          <w:tcPr>
            <w:tcW w:w="1488" w:type="dxa"/>
            <w:vAlign w:val="center"/>
          </w:tcPr>
          <w:p w:rsidR="00861513" w:rsidRPr="00E506B2" w:rsidRDefault="00861513" w:rsidP="0071247E">
            <w:pPr>
              <w:jc w:val="center"/>
              <w:rPr>
                <w:rFonts w:cs="Arial"/>
                <w:b/>
              </w:rPr>
            </w:pPr>
          </w:p>
        </w:tc>
        <w:tc>
          <w:tcPr>
            <w:tcW w:w="1258" w:type="dxa"/>
            <w:vAlign w:val="center"/>
          </w:tcPr>
          <w:p w:rsidR="00861513" w:rsidRPr="00E506B2" w:rsidRDefault="00861513" w:rsidP="0071247E">
            <w:pPr>
              <w:jc w:val="center"/>
              <w:rPr>
                <w:rFonts w:cs="Arial"/>
                <w:b/>
              </w:rPr>
            </w:pPr>
          </w:p>
        </w:tc>
        <w:tc>
          <w:tcPr>
            <w:tcW w:w="1571" w:type="dxa"/>
            <w:vAlign w:val="center"/>
          </w:tcPr>
          <w:p w:rsidR="00861513" w:rsidRPr="00E506B2" w:rsidRDefault="00861513" w:rsidP="0071247E">
            <w:pPr>
              <w:jc w:val="center"/>
              <w:rPr>
                <w:rFonts w:cs="Arial"/>
                <w:b/>
              </w:rPr>
            </w:pPr>
          </w:p>
        </w:tc>
      </w:tr>
      <w:tr w:rsidR="00E506B2" w:rsidRPr="00E506B2" w:rsidTr="009C31E6">
        <w:trPr>
          <w:jc w:val="center"/>
        </w:trPr>
        <w:tc>
          <w:tcPr>
            <w:tcW w:w="1838" w:type="dxa"/>
            <w:vAlign w:val="center"/>
          </w:tcPr>
          <w:p w:rsidR="00861513" w:rsidRPr="00E506B2" w:rsidRDefault="00861513" w:rsidP="0071247E">
            <w:pPr>
              <w:jc w:val="center"/>
              <w:rPr>
                <w:rFonts w:cs="Arial"/>
                <w:b/>
              </w:rPr>
            </w:pPr>
          </w:p>
        </w:tc>
        <w:tc>
          <w:tcPr>
            <w:tcW w:w="1701" w:type="dxa"/>
            <w:vAlign w:val="center"/>
          </w:tcPr>
          <w:p w:rsidR="00861513" w:rsidRPr="00E506B2" w:rsidRDefault="00861513" w:rsidP="0071247E">
            <w:pPr>
              <w:jc w:val="center"/>
              <w:rPr>
                <w:rFonts w:cs="Arial"/>
                <w:b/>
              </w:rPr>
            </w:pPr>
          </w:p>
        </w:tc>
        <w:tc>
          <w:tcPr>
            <w:tcW w:w="1843" w:type="dxa"/>
            <w:vAlign w:val="center"/>
          </w:tcPr>
          <w:p w:rsidR="00861513" w:rsidRPr="00E506B2" w:rsidRDefault="00861513" w:rsidP="0071247E">
            <w:pPr>
              <w:jc w:val="center"/>
              <w:rPr>
                <w:rFonts w:cs="Arial"/>
                <w:b/>
              </w:rPr>
            </w:pPr>
          </w:p>
        </w:tc>
        <w:tc>
          <w:tcPr>
            <w:tcW w:w="1488" w:type="dxa"/>
            <w:vAlign w:val="center"/>
          </w:tcPr>
          <w:p w:rsidR="00861513" w:rsidRPr="00E506B2" w:rsidRDefault="00861513" w:rsidP="0071247E">
            <w:pPr>
              <w:jc w:val="center"/>
              <w:rPr>
                <w:rFonts w:cs="Arial"/>
                <w:b/>
              </w:rPr>
            </w:pPr>
          </w:p>
        </w:tc>
        <w:tc>
          <w:tcPr>
            <w:tcW w:w="1258" w:type="dxa"/>
            <w:vAlign w:val="center"/>
          </w:tcPr>
          <w:p w:rsidR="00861513" w:rsidRPr="00E506B2" w:rsidRDefault="00861513" w:rsidP="0071247E">
            <w:pPr>
              <w:jc w:val="center"/>
              <w:rPr>
                <w:rFonts w:cs="Arial"/>
                <w:b/>
              </w:rPr>
            </w:pPr>
          </w:p>
        </w:tc>
        <w:tc>
          <w:tcPr>
            <w:tcW w:w="1571" w:type="dxa"/>
            <w:vAlign w:val="center"/>
          </w:tcPr>
          <w:p w:rsidR="00861513" w:rsidRPr="00E506B2" w:rsidRDefault="00861513" w:rsidP="0071247E">
            <w:pPr>
              <w:jc w:val="center"/>
              <w:rPr>
                <w:rFonts w:cs="Arial"/>
                <w:b/>
              </w:rPr>
            </w:pPr>
          </w:p>
        </w:tc>
      </w:tr>
      <w:tr w:rsidR="00E506B2" w:rsidRPr="00E506B2" w:rsidTr="009C31E6">
        <w:trPr>
          <w:jc w:val="center"/>
        </w:trPr>
        <w:tc>
          <w:tcPr>
            <w:tcW w:w="1838" w:type="dxa"/>
            <w:vAlign w:val="center"/>
          </w:tcPr>
          <w:p w:rsidR="00861513" w:rsidRPr="00E506B2" w:rsidRDefault="00861513" w:rsidP="0071247E">
            <w:pPr>
              <w:jc w:val="center"/>
              <w:rPr>
                <w:rFonts w:cs="Arial"/>
                <w:b/>
              </w:rPr>
            </w:pPr>
          </w:p>
        </w:tc>
        <w:tc>
          <w:tcPr>
            <w:tcW w:w="1701" w:type="dxa"/>
            <w:vAlign w:val="center"/>
          </w:tcPr>
          <w:p w:rsidR="00861513" w:rsidRPr="00E506B2" w:rsidRDefault="00861513" w:rsidP="0071247E">
            <w:pPr>
              <w:jc w:val="center"/>
              <w:rPr>
                <w:rFonts w:cs="Arial"/>
                <w:b/>
              </w:rPr>
            </w:pPr>
          </w:p>
        </w:tc>
        <w:tc>
          <w:tcPr>
            <w:tcW w:w="1843" w:type="dxa"/>
            <w:vAlign w:val="center"/>
          </w:tcPr>
          <w:p w:rsidR="00861513" w:rsidRPr="00E506B2" w:rsidRDefault="00861513" w:rsidP="0071247E">
            <w:pPr>
              <w:jc w:val="center"/>
              <w:rPr>
                <w:rFonts w:cs="Arial"/>
                <w:b/>
              </w:rPr>
            </w:pPr>
          </w:p>
        </w:tc>
        <w:tc>
          <w:tcPr>
            <w:tcW w:w="1488" w:type="dxa"/>
            <w:vAlign w:val="center"/>
          </w:tcPr>
          <w:p w:rsidR="00861513" w:rsidRPr="00E506B2" w:rsidRDefault="00861513" w:rsidP="0071247E">
            <w:pPr>
              <w:jc w:val="center"/>
              <w:rPr>
                <w:rFonts w:cs="Arial"/>
                <w:b/>
              </w:rPr>
            </w:pPr>
          </w:p>
        </w:tc>
        <w:tc>
          <w:tcPr>
            <w:tcW w:w="1258" w:type="dxa"/>
            <w:vAlign w:val="center"/>
          </w:tcPr>
          <w:p w:rsidR="00861513" w:rsidRPr="00E506B2" w:rsidRDefault="00861513" w:rsidP="0071247E">
            <w:pPr>
              <w:jc w:val="center"/>
              <w:rPr>
                <w:rFonts w:cs="Arial"/>
                <w:b/>
              </w:rPr>
            </w:pPr>
          </w:p>
        </w:tc>
        <w:tc>
          <w:tcPr>
            <w:tcW w:w="1571" w:type="dxa"/>
            <w:vAlign w:val="center"/>
          </w:tcPr>
          <w:p w:rsidR="00861513" w:rsidRPr="00E506B2" w:rsidRDefault="00861513" w:rsidP="0071247E">
            <w:pPr>
              <w:jc w:val="center"/>
              <w:rPr>
                <w:rFonts w:cs="Arial"/>
                <w:b/>
              </w:rPr>
            </w:pPr>
          </w:p>
        </w:tc>
      </w:tr>
      <w:tr w:rsidR="00E506B2" w:rsidRPr="00E506B2" w:rsidTr="009C31E6">
        <w:trPr>
          <w:jc w:val="center"/>
        </w:trPr>
        <w:tc>
          <w:tcPr>
            <w:tcW w:w="1838" w:type="dxa"/>
            <w:vAlign w:val="center"/>
          </w:tcPr>
          <w:p w:rsidR="00861513" w:rsidRPr="00E506B2" w:rsidRDefault="00861513" w:rsidP="0071247E">
            <w:pPr>
              <w:jc w:val="center"/>
              <w:rPr>
                <w:rFonts w:cs="Arial"/>
                <w:b/>
              </w:rPr>
            </w:pPr>
          </w:p>
        </w:tc>
        <w:tc>
          <w:tcPr>
            <w:tcW w:w="1701" w:type="dxa"/>
            <w:vAlign w:val="center"/>
          </w:tcPr>
          <w:p w:rsidR="00861513" w:rsidRPr="00E506B2" w:rsidRDefault="00861513" w:rsidP="0071247E">
            <w:pPr>
              <w:jc w:val="center"/>
              <w:rPr>
                <w:rFonts w:cs="Arial"/>
                <w:b/>
              </w:rPr>
            </w:pPr>
          </w:p>
        </w:tc>
        <w:tc>
          <w:tcPr>
            <w:tcW w:w="1843" w:type="dxa"/>
            <w:vAlign w:val="center"/>
          </w:tcPr>
          <w:p w:rsidR="00861513" w:rsidRPr="00E506B2" w:rsidRDefault="00861513" w:rsidP="0071247E">
            <w:pPr>
              <w:jc w:val="center"/>
              <w:rPr>
                <w:rFonts w:cs="Arial"/>
                <w:b/>
              </w:rPr>
            </w:pPr>
          </w:p>
        </w:tc>
        <w:tc>
          <w:tcPr>
            <w:tcW w:w="1488" w:type="dxa"/>
            <w:vAlign w:val="center"/>
          </w:tcPr>
          <w:p w:rsidR="00861513" w:rsidRPr="00E506B2" w:rsidRDefault="00861513" w:rsidP="0071247E">
            <w:pPr>
              <w:jc w:val="center"/>
              <w:rPr>
                <w:rFonts w:cs="Arial"/>
                <w:b/>
              </w:rPr>
            </w:pPr>
          </w:p>
        </w:tc>
        <w:tc>
          <w:tcPr>
            <w:tcW w:w="1258" w:type="dxa"/>
            <w:vAlign w:val="center"/>
          </w:tcPr>
          <w:p w:rsidR="00861513" w:rsidRPr="00E506B2" w:rsidRDefault="00861513" w:rsidP="0071247E">
            <w:pPr>
              <w:jc w:val="center"/>
              <w:rPr>
                <w:rFonts w:cs="Arial"/>
                <w:b/>
              </w:rPr>
            </w:pPr>
          </w:p>
        </w:tc>
        <w:tc>
          <w:tcPr>
            <w:tcW w:w="1571" w:type="dxa"/>
            <w:vAlign w:val="center"/>
          </w:tcPr>
          <w:p w:rsidR="00861513" w:rsidRPr="00E506B2" w:rsidRDefault="00861513" w:rsidP="0071247E">
            <w:pPr>
              <w:jc w:val="center"/>
              <w:rPr>
                <w:rFonts w:cs="Arial"/>
                <w:b/>
              </w:rPr>
            </w:pPr>
          </w:p>
        </w:tc>
      </w:tr>
      <w:tr w:rsidR="00E506B2" w:rsidRPr="00E506B2" w:rsidTr="009C31E6">
        <w:trPr>
          <w:jc w:val="center"/>
        </w:trPr>
        <w:tc>
          <w:tcPr>
            <w:tcW w:w="1838"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INTERVENANT</w:t>
            </w:r>
          </w:p>
          <w:p w:rsidR="00861513" w:rsidRPr="00E506B2" w:rsidRDefault="00861513" w:rsidP="0071247E">
            <w:pPr>
              <w:jc w:val="center"/>
              <w:rPr>
                <w:rFonts w:cs="Arial"/>
                <w:b/>
              </w:rPr>
            </w:pPr>
            <w:r w:rsidRPr="00E506B2">
              <w:rPr>
                <w:rFonts w:cs="Arial"/>
                <w:b/>
              </w:rPr>
              <w:t>Nom et prénom</w:t>
            </w:r>
          </w:p>
        </w:tc>
        <w:tc>
          <w:tcPr>
            <w:tcW w:w="1701"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Diplôme</w:t>
            </w:r>
          </w:p>
        </w:tc>
        <w:tc>
          <w:tcPr>
            <w:tcW w:w="1843"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Expérience professionnelle</w:t>
            </w:r>
          </w:p>
        </w:tc>
        <w:tc>
          <w:tcPr>
            <w:tcW w:w="1488"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Date de recrutement</w:t>
            </w:r>
          </w:p>
        </w:tc>
        <w:tc>
          <w:tcPr>
            <w:tcW w:w="1258"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CDI</w:t>
            </w:r>
          </w:p>
        </w:tc>
        <w:tc>
          <w:tcPr>
            <w:tcW w:w="1571" w:type="dxa"/>
            <w:shd w:val="clear" w:color="auto" w:fill="7F7F7F" w:themeFill="text1" w:themeFillTint="80"/>
            <w:vAlign w:val="center"/>
          </w:tcPr>
          <w:p w:rsidR="00861513" w:rsidRPr="00E506B2" w:rsidRDefault="00861513" w:rsidP="0071247E">
            <w:pPr>
              <w:jc w:val="center"/>
              <w:rPr>
                <w:rFonts w:cs="Arial"/>
                <w:b/>
              </w:rPr>
            </w:pPr>
            <w:r w:rsidRPr="00E506B2">
              <w:rPr>
                <w:rFonts w:cs="Arial"/>
                <w:b/>
              </w:rPr>
              <w:t>Autre contrat</w:t>
            </w:r>
          </w:p>
        </w:tc>
      </w:tr>
      <w:tr w:rsidR="00E506B2" w:rsidRPr="00E506B2" w:rsidTr="009C31E6">
        <w:trPr>
          <w:jc w:val="center"/>
        </w:trPr>
        <w:tc>
          <w:tcPr>
            <w:tcW w:w="1838" w:type="dxa"/>
            <w:vAlign w:val="center"/>
          </w:tcPr>
          <w:p w:rsidR="00861513" w:rsidRPr="00E506B2" w:rsidRDefault="00861513" w:rsidP="0071247E">
            <w:pPr>
              <w:jc w:val="center"/>
              <w:rPr>
                <w:rFonts w:cs="Arial"/>
              </w:rPr>
            </w:pPr>
          </w:p>
        </w:tc>
        <w:tc>
          <w:tcPr>
            <w:tcW w:w="1701" w:type="dxa"/>
            <w:vAlign w:val="center"/>
          </w:tcPr>
          <w:p w:rsidR="00861513" w:rsidRPr="00E506B2" w:rsidRDefault="00861513" w:rsidP="0071247E">
            <w:pPr>
              <w:jc w:val="center"/>
              <w:rPr>
                <w:rFonts w:cs="Arial"/>
              </w:rPr>
            </w:pPr>
          </w:p>
        </w:tc>
        <w:tc>
          <w:tcPr>
            <w:tcW w:w="1843" w:type="dxa"/>
            <w:vAlign w:val="center"/>
          </w:tcPr>
          <w:p w:rsidR="00861513" w:rsidRPr="00E506B2" w:rsidRDefault="00861513" w:rsidP="0071247E">
            <w:pPr>
              <w:jc w:val="center"/>
              <w:rPr>
                <w:rFonts w:cs="Arial"/>
              </w:rPr>
            </w:pPr>
          </w:p>
        </w:tc>
        <w:tc>
          <w:tcPr>
            <w:tcW w:w="1488" w:type="dxa"/>
            <w:vAlign w:val="center"/>
          </w:tcPr>
          <w:p w:rsidR="00861513" w:rsidRPr="00E506B2" w:rsidRDefault="00861513" w:rsidP="0071247E">
            <w:pPr>
              <w:jc w:val="center"/>
              <w:rPr>
                <w:rFonts w:cs="Arial"/>
              </w:rPr>
            </w:pPr>
          </w:p>
        </w:tc>
        <w:tc>
          <w:tcPr>
            <w:tcW w:w="1258" w:type="dxa"/>
            <w:vAlign w:val="center"/>
          </w:tcPr>
          <w:p w:rsidR="00861513" w:rsidRPr="00E506B2" w:rsidRDefault="00861513" w:rsidP="0071247E">
            <w:pPr>
              <w:jc w:val="center"/>
              <w:rPr>
                <w:rFonts w:cs="Arial"/>
              </w:rPr>
            </w:pPr>
          </w:p>
        </w:tc>
        <w:tc>
          <w:tcPr>
            <w:tcW w:w="1571" w:type="dxa"/>
            <w:vAlign w:val="center"/>
          </w:tcPr>
          <w:p w:rsidR="00861513" w:rsidRPr="00E506B2" w:rsidRDefault="00861513" w:rsidP="0071247E">
            <w:pPr>
              <w:jc w:val="center"/>
              <w:rPr>
                <w:rFonts w:cs="Arial"/>
              </w:rPr>
            </w:pPr>
          </w:p>
        </w:tc>
      </w:tr>
      <w:tr w:rsidR="00E506B2" w:rsidRPr="00E506B2" w:rsidTr="009C31E6">
        <w:trPr>
          <w:jc w:val="center"/>
        </w:trPr>
        <w:tc>
          <w:tcPr>
            <w:tcW w:w="1838" w:type="dxa"/>
            <w:vAlign w:val="center"/>
          </w:tcPr>
          <w:p w:rsidR="00861513" w:rsidRPr="00E506B2" w:rsidRDefault="00861513" w:rsidP="0071247E">
            <w:pPr>
              <w:jc w:val="center"/>
              <w:rPr>
                <w:rFonts w:cs="Arial"/>
              </w:rPr>
            </w:pPr>
          </w:p>
        </w:tc>
        <w:tc>
          <w:tcPr>
            <w:tcW w:w="1701" w:type="dxa"/>
            <w:vAlign w:val="center"/>
          </w:tcPr>
          <w:p w:rsidR="00861513" w:rsidRPr="00E506B2" w:rsidRDefault="00861513" w:rsidP="0071247E">
            <w:pPr>
              <w:jc w:val="center"/>
              <w:rPr>
                <w:rFonts w:cs="Arial"/>
              </w:rPr>
            </w:pPr>
          </w:p>
        </w:tc>
        <w:tc>
          <w:tcPr>
            <w:tcW w:w="1843" w:type="dxa"/>
            <w:vAlign w:val="center"/>
          </w:tcPr>
          <w:p w:rsidR="00861513" w:rsidRPr="00E506B2" w:rsidRDefault="00861513" w:rsidP="0071247E">
            <w:pPr>
              <w:jc w:val="center"/>
              <w:rPr>
                <w:rFonts w:cs="Arial"/>
              </w:rPr>
            </w:pPr>
          </w:p>
        </w:tc>
        <w:tc>
          <w:tcPr>
            <w:tcW w:w="1488" w:type="dxa"/>
            <w:vAlign w:val="center"/>
          </w:tcPr>
          <w:p w:rsidR="00861513" w:rsidRPr="00E506B2" w:rsidRDefault="00861513" w:rsidP="0071247E">
            <w:pPr>
              <w:jc w:val="center"/>
              <w:rPr>
                <w:rFonts w:cs="Arial"/>
              </w:rPr>
            </w:pPr>
          </w:p>
        </w:tc>
        <w:tc>
          <w:tcPr>
            <w:tcW w:w="1258" w:type="dxa"/>
            <w:vAlign w:val="center"/>
          </w:tcPr>
          <w:p w:rsidR="00861513" w:rsidRPr="00E506B2" w:rsidRDefault="00861513" w:rsidP="0071247E">
            <w:pPr>
              <w:jc w:val="center"/>
              <w:rPr>
                <w:rFonts w:cs="Arial"/>
              </w:rPr>
            </w:pPr>
          </w:p>
        </w:tc>
        <w:tc>
          <w:tcPr>
            <w:tcW w:w="1571" w:type="dxa"/>
            <w:vAlign w:val="center"/>
          </w:tcPr>
          <w:p w:rsidR="00861513" w:rsidRPr="00E506B2" w:rsidRDefault="00861513" w:rsidP="0071247E">
            <w:pPr>
              <w:jc w:val="center"/>
              <w:rPr>
                <w:rFonts w:cs="Arial"/>
              </w:rPr>
            </w:pPr>
          </w:p>
        </w:tc>
      </w:tr>
      <w:tr w:rsidR="00E506B2" w:rsidRPr="00E506B2" w:rsidTr="009C31E6">
        <w:trPr>
          <w:jc w:val="center"/>
        </w:trPr>
        <w:tc>
          <w:tcPr>
            <w:tcW w:w="1838" w:type="dxa"/>
            <w:vAlign w:val="center"/>
          </w:tcPr>
          <w:p w:rsidR="00595E9F" w:rsidRPr="00E506B2" w:rsidRDefault="00595E9F" w:rsidP="0071247E">
            <w:pPr>
              <w:jc w:val="center"/>
              <w:rPr>
                <w:rFonts w:cs="Arial"/>
              </w:rPr>
            </w:pPr>
          </w:p>
        </w:tc>
        <w:tc>
          <w:tcPr>
            <w:tcW w:w="1701" w:type="dxa"/>
            <w:vAlign w:val="center"/>
          </w:tcPr>
          <w:p w:rsidR="00595E9F" w:rsidRPr="00E506B2" w:rsidRDefault="00595E9F" w:rsidP="0071247E">
            <w:pPr>
              <w:jc w:val="center"/>
              <w:rPr>
                <w:rFonts w:cs="Arial"/>
              </w:rPr>
            </w:pPr>
          </w:p>
        </w:tc>
        <w:tc>
          <w:tcPr>
            <w:tcW w:w="1843" w:type="dxa"/>
            <w:vAlign w:val="center"/>
          </w:tcPr>
          <w:p w:rsidR="00595E9F" w:rsidRPr="00E506B2" w:rsidRDefault="00595E9F" w:rsidP="0071247E">
            <w:pPr>
              <w:jc w:val="center"/>
              <w:rPr>
                <w:rFonts w:cs="Arial"/>
              </w:rPr>
            </w:pPr>
          </w:p>
        </w:tc>
        <w:tc>
          <w:tcPr>
            <w:tcW w:w="1488" w:type="dxa"/>
            <w:vAlign w:val="center"/>
          </w:tcPr>
          <w:p w:rsidR="00595E9F" w:rsidRPr="00E506B2" w:rsidRDefault="00595E9F" w:rsidP="0071247E">
            <w:pPr>
              <w:jc w:val="center"/>
              <w:rPr>
                <w:rFonts w:cs="Arial"/>
              </w:rPr>
            </w:pPr>
          </w:p>
        </w:tc>
        <w:tc>
          <w:tcPr>
            <w:tcW w:w="1258" w:type="dxa"/>
            <w:vAlign w:val="center"/>
          </w:tcPr>
          <w:p w:rsidR="00595E9F" w:rsidRPr="00E506B2" w:rsidRDefault="00595E9F" w:rsidP="0071247E">
            <w:pPr>
              <w:jc w:val="center"/>
              <w:rPr>
                <w:rFonts w:cs="Arial"/>
              </w:rPr>
            </w:pPr>
          </w:p>
        </w:tc>
        <w:tc>
          <w:tcPr>
            <w:tcW w:w="1571" w:type="dxa"/>
            <w:vAlign w:val="center"/>
          </w:tcPr>
          <w:p w:rsidR="00595E9F" w:rsidRPr="00E506B2" w:rsidRDefault="00595E9F" w:rsidP="0071247E">
            <w:pPr>
              <w:jc w:val="center"/>
              <w:rPr>
                <w:rFonts w:cs="Arial"/>
              </w:rPr>
            </w:pPr>
          </w:p>
        </w:tc>
      </w:tr>
      <w:tr w:rsidR="00E506B2" w:rsidRPr="00E506B2" w:rsidTr="009C31E6">
        <w:trPr>
          <w:jc w:val="center"/>
        </w:trPr>
        <w:tc>
          <w:tcPr>
            <w:tcW w:w="1838" w:type="dxa"/>
            <w:vAlign w:val="center"/>
          </w:tcPr>
          <w:p w:rsidR="00595E9F" w:rsidRPr="00E506B2" w:rsidRDefault="00595E9F" w:rsidP="0071247E">
            <w:pPr>
              <w:jc w:val="center"/>
              <w:rPr>
                <w:rFonts w:cs="Arial"/>
              </w:rPr>
            </w:pPr>
          </w:p>
        </w:tc>
        <w:tc>
          <w:tcPr>
            <w:tcW w:w="1701" w:type="dxa"/>
            <w:vAlign w:val="center"/>
          </w:tcPr>
          <w:p w:rsidR="00595E9F" w:rsidRPr="00E506B2" w:rsidRDefault="00595E9F" w:rsidP="0071247E">
            <w:pPr>
              <w:jc w:val="center"/>
              <w:rPr>
                <w:rFonts w:cs="Arial"/>
              </w:rPr>
            </w:pPr>
          </w:p>
        </w:tc>
        <w:tc>
          <w:tcPr>
            <w:tcW w:w="1843" w:type="dxa"/>
            <w:vAlign w:val="center"/>
          </w:tcPr>
          <w:p w:rsidR="00595E9F" w:rsidRPr="00E506B2" w:rsidRDefault="00595E9F" w:rsidP="0071247E">
            <w:pPr>
              <w:jc w:val="center"/>
              <w:rPr>
                <w:rFonts w:cs="Arial"/>
              </w:rPr>
            </w:pPr>
          </w:p>
        </w:tc>
        <w:tc>
          <w:tcPr>
            <w:tcW w:w="1488" w:type="dxa"/>
            <w:vAlign w:val="center"/>
          </w:tcPr>
          <w:p w:rsidR="00595E9F" w:rsidRPr="00E506B2" w:rsidRDefault="00595E9F" w:rsidP="0071247E">
            <w:pPr>
              <w:jc w:val="center"/>
              <w:rPr>
                <w:rFonts w:cs="Arial"/>
              </w:rPr>
            </w:pPr>
          </w:p>
        </w:tc>
        <w:tc>
          <w:tcPr>
            <w:tcW w:w="1258" w:type="dxa"/>
            <w:vAlign w:val="center"/>
          </w:tcPr>
          <w:p w:rsidR="00595E9F" w:rsidRPr="00E506B2" w:rsidRDefault="00595E9F" w:rsidP="0071247E">
            <w:pPr>
              <w:jc w:val="center"/>
              <w:rPr>
                <w:rFonts w:cs="Arial"/>
              </w:rPr>
            </w:pPr>
          </w:p>
        </w:tc>
        <w:tc>
          <w:tcPr>
            <w:tcW w:w="1571" w:type="dxa"/>
            <w:vAlign w:val="center"/>
          </w:tcPr>
          <w:p w:rsidR="00595E9F" w:rsidRPr="00E506B2" w:rsidRDefault="00595E9F" w:rsidP="0071247E">
            <w:pPr>
              <w:jc w:val="center"/>
              <w:rPr>
                <w:rFonts w:cs="Arial"/>
              </w:rPr>
            </w:pPr>
          </w:p>
        </w:tc>
      </w:tr>
      <w:tr w:rsidR="00E506B2" w:rsidRPr="00E506B2" w:rsidTr="009C31E6">
        <w:trPr>
          <w:jc w:val="center"/>
        </w:trPr>
        <w:tc>
          <w:tcPr>
            <w:tcW w:w="1838" w:type="dxa"/>
            <w:vAlign w:val="center"/>
          </w:tcPr>
          <w:p w:rsidR="00595E9F" w:rsidRPr="00E506B2" w:rsidRDefault="00595E9F" w:rsidP="0071247E">
            <w:pPr>
              <w:jc w:val="center"/>
              <w:rPr>
                <w:rFonts w:cs="Arial"/>
              </w:rPr>
            </w:pPr>
          </w:p>
        </w:tc>
        <w:tc>
          <w:tcPr>
            <w:tcW w:w="1701" w:type="dxa"/>
            <w:vAlign w:val="center"/>
          </w:tcPr>
          <w:p w:rsidR="00595E9F" w:rsidRPr="00E506B2" w:rsidRDefault="00595E9F" w:rsidP="0071247E">
            <w:pPr>
              <w:jc w:val="center"/>
              <w:rPr>
                <w:rFonts w:cs="Arial"/>
              </w:rPr>
            </w:pPr>
          </w:p>
        </w:tc>
        <w:tc>
          <w:tcPr>
            <w:tcW w:w="1843" w:type="dxa"/>
            <w:vAlign w:val="center"/>
          </w:tcPr>
          <w:p w:rsidR="00595E9F" w:rsidRPr="00E506B2" w:rsidRDefault="00595E9F" w:rsidP="0071247E">
            <w:pPr>
              <w:jc w:val="center"/>
              <w:rPr>
                <w:rFonts w:cs="Arial"/>
              </w:rPr>
            </w:pPr>
          </w:p>
        </w:tc>
        <w:tc>
          <w:tcPr>
            <w:tcW w:w="1488" w:type="dxa"/>
            <w:vAlign w:val="center"/>
          </w:tcPr>
          <w:p w:rsidR="00595E9F" w:rsidRPr="00E506B2" w:rsidRDefault="00595E9F" w:rsidP="0071247E">
            <w:pPr>
              <w:jc w:val="center"/>
              <w:rPr>
                <w:rFonts w:cs="Arial"/>
              </w:rPr>
            </w:pPr>
          </w:p>
        </w:tc>
        <w:tc>
          <w:tcPr>
            <w:tcW w:w="1258" w:type="dxa"/>
            <w:vAlign w:val="center"/>
          </w:tcPr>
          <w:p w:rsidR="00595E9F" w:rsidRPr="00E506B2" w:rsidRDefault="00595E9F" w:rsidP="0071247E">
            <w:pPr>
              <w:jc w:val="center"/>
              <w:rPr>
                <w:rFonts w:cs="Arial"/>
              </w:rPr>
            </w:pPr>
          </w:p>
        </w:tc>
        <w:tc>
          <w:tcPr>
            <w:tcW w:w="1571" w:type="dxa"/>
            <w:vAlign w:val="center"/>
          </w:tcPr>
          <w:p w:rsidR="00595E9F" w:rsidRPr="00E506B2" w:rsidRDefault="00595E9F" w:rsidP="0071247E">
            <w:pPr>
              <w:jc w:val="center"/>
              <w:rPr>
                <w:rFonts w:cs="Arial"/>
              </w:rPr>
            </w:pPr>
          </w:p>
        </w:tc>
      </w:tr>
      <w:tr w:rsidR="00E506B2" w:rsidRPr="00E506B2" w:rsidTr="009C31E6">
        <w:trPr>
          <w:jc w:val="center"/>
        </w:trPr>
        <w:tc>
          <w:tcPr>
            <w:tcW w:w="1838" w:type="dxa"/>
            <w:vAlign w:val="center"/>
          </w:tcPr>
          <w:p w:rsidR="00595E9F" w:rsidRPr="00E506B2" w:rsidRDefault="00595E9F" w:rsidP="0071247E">
            <w:pPr>
              <w:jc w:val="center"/>
              <w:rPr>
                <w:rFonts w:cs="Arial"/>
              </w:rPr>
            </w:pPr>
          </w:p>
        </w:tc>
        <w:tc>
          <w:tcPr>
            <w:tcW w:w="1701" w:type="dxa"/>
            <w:vAlign w:val="center"/>
          </w:tcPr>
          <w:p w:rsidR="00595E9F" w:rsidRPr="00E506B2" w:rsidRDefault="00595E9F" w:rsidP="0071247E">
            <w:pPr>
              <w:jc w:val="center"/>
              <w:rPr>
                <w:rFonts w:cs="Arial"/>
              </w:rPr>
            </w:pPr>
          </w:p>
        </w:tc>
        <w:tc>
          <w:tcPr>
            <w:tcW w:w="1843" w:type="dxa"/>
            <w:vAlign w:val="center"/>
          </w:tcPr>
          <w:p w:rsidR="00595E9F" w:rsidRPr="00E506B2" w:rsidRDefault="00595E9F" w:rsidP="0071247E">
            <w:pPr>
              <w:jc w:val="center"/>
              <w:rPr>
                <w:rFonts w:cs="Arial"/>
              </w:rPr>
            </w:pPr>
          </w:p>
        </w:tc>
        <w:tc>
          <w:tcPr>
            <w:tcW w:w="1488" w:type="dxa"/>
            <w:vAlign w:val="center"/>
          </w:tcPr>
          <w:p w:rsidR="00595E9F" w:rsidRPr="00E506B2" w:rsidRDefault="00595E9F" w:rsidP="0071247E">
            <w:pPr>
              <w:jc w:val="center"/>
              <w:rPr>
                <w:rFonts w:cs="Arial"/>
              </w:rPr>
            </w:pPr>
          </w:p>
        </w:tc>
        <w:tc>
          <w:tcPr>
            <w:tcW w:w="1258" w:type="dxa"/>
            <w:vAlign w:val="center"/>
          </w:tcPr>
          <w:p w:rsidR="00595E9F" w:rsidRPr="00E506B2" w:rsidRDefault="00595E9F" w:rsidP="0071247E">
            <w:pPr>
              <w:jc w:val="center"/>
              <w:rPr>
                <w:rFonts w:cs="Arial"/>
              </w:rPr>
            </w:pPr>
          </w:p>
        </w:tc>
        <w:tc>
          <w:tcPr>
            <w:tcW w:w="1571" w:type="dxa"/>
            <w:vAlign w:val="center"/>
          </w:tcPr>
          <w:p w:rsidR="00595E9F" w:rsidRPr="00E506B2" w:rsidRDefault="00595E9F" w:rsidP="0071247E">
            <w:pPr>
              <w:jc w:val="center"/>
              <w:rPr>
                <w:rFonts w:cs="Arial"/>
              </w:rPr>
            </w:pPr>
          </w:p>
        </w:tc>
      </w:tr>
      <w:tr w:rsidR="00E506B2" w:rsidRPr="00E506B2" w:rsidTr="009C31E6">
        <w:trPr>
          <w:jc w:val="center"/>
        </w:trPr>
        <w:tc>
          <w:tcPr>
            <w:tcW w:w="1838" w:type="dxa"/>
            <w:vAlign w:val="center"/>
          </w:tcPr>
          <w:p w:rsidR="00595E9F" w:rsidRPr="00E506B2" w:rsidRDefault="00595E9F" w:rsidP="0071247E">
            <w:pPr>
              <w:jc w:val="center"/>
              <w:rPr>
                <w:rFonts w:cs="Arial"/>
              </w:rPr>
            </w:pPr>
          </w:p>
        </w:tc>
        <w:tc>
          <w:tcPr>
            <w:tcW w:w="1701" w:type="dxa"/>
            <w:vAlign w:val="center"/>
          </w:tcPr>
          <w:p w:rsidR="00595E9F" w:rsidRPr="00E506B2" w:rsidRDefault="00595E9F" w:rsidP="0071247E">
            <w:pPr>
              <w:jc w:val="center"/>
              <w:rPr>
                <w:rFonts w:cs="Arial"/>
              </w:rPr>
            </w:pPr>
          </w:p>
        </w:tc>
        <w:tc>
          <w:tcPr>
            <w:tcW w:w="1843" w:type="dxa"/>
            <w:vAlign w:val="center"/>
          </w:tcPr>
          <w:p w:rsidR="00595E9F" w:rsidRPr="00E506B2" w:rsidRDefault="00595E9F" w:rsidP="0071247E">
            <w:pPr>
              <w:jc w:val="center"/>
              <w:rPr>
                <w:rFonts w:cs="Arial"/>
              </w:rPr>
            </w:pPr>
          </w:p>
        </w:tc>
        <w:tc>
          <w:tcPr>
            <w:tcW w:w="1488" w:type="dxa"/>
            <w:vAlign w:val="center"/>
          </w:tcPr>
          <w:p w:rsidR="00595E9F" w:rsidRPr="00E506B2" w:rsidRDefault="00595E9F" w:rsidP="0071247E">
            <w:pPr>
              <w:jc w:val="center"/>
              <w:rPr>
                <w:rFonts w:cs="Arial"/>
              </w:rPr>
            </w:pPr>
          </w:p>
        </w:tc>
        <w:tc>
          <w:tcPr>
            <w:tcW w:w="1258" w:type="dxa"/>
            <w:vAlign w:val="center"/>
          </w:tcPr>
          <w:p w:rsidR="00595E9F" w:rsidRPr="00E506B2" w:rsidRDefault="00595E9F" w:rsidP="0071247E">
            <w:pPr>
              <w:jc w:val="center"/>
              <w:rPr>
                <w:rFonts w:cs="Arial"/>
              </w:rPr>
            </w:pPr>
          </w:p>
        </w:tc>
        <w:tc>
          <w:tcPr>
            <w:tcW w:w="1571" w:type="dxa"/>
            <w:vAlign w:val="center"/>
          </w:tcPr>
          <w:p w:rsidR="00595E9F" w:rsidRPr="00E506B2" w:rsidRDefault="00595E9F" w:rsidP="0071247E">
            <w:pPr>
              <w:jc w:val="center"/>
              <w:rPr>
                <w:rFonts w:cs="Arial"/>
              </w:rPr>
            </w:pPr>
          </w:p>
        </w:tc>
      </w:tr>
      <w:tr w:rsidR="00E506B2" w:rsidRPr="00E506B2" w:rsidTr="009C31E6">
        <w:trPr>
          <w:jc w:val="center"/>
        </w:trPr>
        <w:tc>
          <w:tcPr>
            <w:tcW w:w="1838" w:type="dxa"/>
            <w:vAlign w:val="center"/>
          </w:tcPr>
          <w:p w:rsidR="00595E9F" w:rsidRPr="00E506B2" w:rsidRDefault="00595E9F" w:rsidP="0071247E">
            <w:pPr>
              <w:jc w:val="center"/>
              <w:rPr>
                <w:rFonts w:cs="Arial"/>
              </w:rPr>
            </w:pPr>
          </w:p>
        </w:tc>
        <w:tc>
          <w:tcPr>
            <w:tcW w:w="1701" w:type="dxa"/>
            <w:vAlign w:val="center"/>
          </w:tcPr>
          <w:p w:rsidR="00595E9F" w:rsidRPr="00E506B2" w:rsidRDefault="00595E9F" w:rsidP="0071247E">
            <w:pPr>
              <w:jc w:val="center"/>
              <w:rPr>
                <w:rFonts w:cs="Arial"/>
              </w:rPr>
            </w:pPr>
          </w:p>
        </w:tc>
        <w:tc>
          <w:tcPr>
            <w:tcW w:w="1843" w:type="dxa"/>
            <w:vAlign w:val="center"/>
          </w:tcPr>
          <w:p w:rsidR="00595E9F" w:rsidRPr="00E506B2" w:rsidRDefault="00595E9F" w:rsidP="0071247E">
            <w:pPr>
              <w:jc w:val="center"/>
              <w:rPr>
                <w:rFonts w:cs="Arial"/>
              </w:rPr>
            </w:pPr>
          </w:p>
        </w:tc>
        <w:tc>
          <w:tcPr>
            <w:tcW w:w="1488" w:type="dxa"/>
            <w:vAlign w:val="center"/>
          </w:tcPr>
          <w:p w:rsidR="00595E9F" w:rsidRPr="00E506B2" w:rsidRDefault="00595E9F" w:rsidP="0071247E">
            <w:pPr>
              <w:jc w:val="center"/>
              <w:rPr>
                <w:rFonts w:cs="Arial"/>
              </w:rPr>
            </w:pPr>
          </w:p>
        </w:tc>
        <w:tc>
          <w:tcPr>
            <w:tcW w:w="1258" w:type="dxa"/>
            <w:vAlign w:val="center"/>
          </w:tcPr>
          <w:p w:rsidR="00595E9F" w:rsidRPr="00E506B2" w:rsidRDefault="00595E9F" w:rsidP="0071247E">
            <w:pPr>
              <w:jc w:val="center"/>
              <w:rPr>
                <w:rFonts w:cs="Arial"/>
              </w:rPr>
            </w:pPr>
          </w:p>
        </w:tc>
        <w:tc>
          <w:tcPr>
            <w:tcW w:w="1571" w:type="dxa"/>
            <w:vAlign w:val="center"/>
          </w:tcPr>
          <w:p w:rsidR="00595E9F" w:rsidRPr="00E506B2" w:rsidRDefault="00595E9F" w:rsidP="0071247E">
            <w:pPr>
              <w:jc w:val="center"/>
              <w:rPr>
                <w:rFonts w:cs="Arial"/>
              </w:rPr>
            </w:pPr>
          </w:p>
        </w:tc>
      </w:tr>
      <w:tr w:rsidR="00E506B2" w:rsidRPr="00E506B2" w:rsidTr="009C31E6">
        <w:trPr>
          <w:jc w:val="center"/>
        </w:trPr>
        <w:tc>
          <w:tcPr>
            <w:tcW w:w="1838" w:type="dxa"/>
            <w:vAlign w:val="center"/>
          </w:tcPr>
          <w:p w:rsidR="00861513" w:rsidRPr="00E506B2" w:rsidRDefault="00861513" w:rsidP="0071247E">
            <w:pPr>
              <w:jc w:val="center"/>
              <w:rPr>
                <w:rFonts w:cs="Arial"/>
              </w:rPr>
            </w:pPr>
          </w:p>
        </w:tc>
        <w:tc>
          <w:tcPr>
            <w:tcW w:w="1701" w:type="dxa"/>
            <w:vAlign w:val="center"/>
          </w:tcPr>
          <w:p w:rsidR="00861513" w:rsidRPr="00E506B2" w:rsidRDefault="00861513" w:rsidP="0071247E">
            <w:pPr>
              <w:jc w:val="center"/>
              <w:rPr>
                <w:rFonts w:cs="Arial"/>
              </w:rPr>
            </w:pPr>
          </w:p>
        </w:tc>
        <w:tc>
          <w:tcPr>
            <w:tcW w:w="1843" w:type="dxa"/>
            <w:vAlign w:val="center"/>
          </w:tcPr>
          <w:p w:rsidR="00861513" w:rsidRPr="00E506B2" w:rsidRDefault="00861513" w:rsidP="0071247E">
            <w:pPr>
              <w:jc w:val="center"/>
              <w:rPr>
                <w:rFonts w:cs="Arial"/>
              </w:rPr>
            </w:pPr>
          </w:p>
        </w:tc>
        <w:tc>
          <w:tcPr>
            <w:tcW w:w="1488" w:type="dxa"/>
            <w:vAlign w:val="center"/>
          </w:tcPr>
          <w:p w:rsidR="00861513" w:rsidRPr="00E506B2" w:rsidRDefault="00861513" w:rsidP="0071247E">
            <w:pPr>
              <w:jc w:val="center"/>
              <w:rPr>
                <w:rFonts w:cs="Arial"/>
              </w:rPr>
            </w:pPr>
          </w:p>
        </w:tc>
        <w:tc>
          <w:tcPr>
            <w:tcW w:w="1258" w:type="dxa"/>
            <w:vAlign w:val="center"/>
          </w:tcPr>
          <w:p w:rsidR="00861513" w:rsidRPr="00E506B2" w:rsidRDefault="00861513" w:rsidP="0071247E">
            <w:pPr>
              <w:jc w:val="center"/>
              <w:rPr>
                <w:rFonts w:cs="Arial"/>
              </w:rPr>
            </w:pPr>
          </w:p>
        </w:tc>
        <w:tc>
          <w:tcPr>
            <w:tcW w:w="1571" w:type="dxa"/>
            <w:vAlign w:val="center"/>
          </w:tcPr>
          <w:p w:rsidR="00861513" w:rsidRPr="00E506B2" w:rsidRDefault="00861513" w:rsidP="0071247E">
            <w:pPr>
              <w:jc w:val="center"/>
              <w:rPr>
                <w:rFonts w:cs="Arial"/>
              </w:rPr>
            </w:pPr>
          </w:p>
        </w:tc>
      </w:tr>
      <w:tr w:rsidR="00E506B2" w:rsidRPr="00E506B2" w:rsidTr="009C31E6">
        <w:trPr>
          <w:jc w:val="center"/>
        </w:trPr>
        <w:tc>
          <w:tcPr>
            <w:tcW w:w="1838" w:type="dxa"/>
            <w:vAlign w:val="center"/>
          </w:tcPr>
          <w:p w:rsidR="00861513" w:rsidRPr="00E506B2" w:rsidRDefault="00861513" w:rsidP="0071247E">
            <w:pPr>
              <w:jc w:val="center"/>
              <w:rPr>
                <w:rFonts w:cs="Arial"/>
              </w:rPr>
            </w:pPr>
          </w:p>
        </w:tc>
        <w:tc>
          <w:tcPr>
            <w:tcW w:w="1701" w:type="dxa"/>
            <w:vAlign w:val="center"/>
          </w:tcPr>
          <w:p w:rsidR="00861513" w:rsidRPr="00E506B2" w:rsidRDefault="00861513" w:rsidP="0071247E">
            <w:pPr>
              <w:jc w:val="center"/>
              <w:rPr>
                <w:rFonts w:cs="Arial"/>
              </w:rPr>
            </w:pPr>
          </w:p>
        </w:tc>
        <w:tc>
          <w:tcPr>
            <w:tcW w:w="1843" w:type="dxa"/>
            <w:vAlign w:val="center"/>
          </w:tcPr>
          <w:p w:rsidR="00861513" w:rsidRPr="00E506B2" w:rsidRDefault="00861513" w:rsidP="0071247E">
            <w:pPr>
              <w:jc w:val="center"/>
              <w:rPr>
                <w:rFonts w:cs="Arial"/>
              </w:rPr>
            </w:pPr>
          </w:p>
        </w:tc>
        <w:tc>
          <w:tcPr>
            <w:tcW w:w="1488" w:type="dxa"/>
            <w:vAlign w:val="center"/>
          </w:tcPr>
          <w:p w:rsidR="00861513" w:rsidRPr="00E506B2" w:rsidRDefault="00861513" w:rsidP="0071247E">
            <w:pPr>
              <w:jc w:val="center"/>
              <w:rPr>
                <w:rFonts w:cs="Arial"/>
              </w:rPr>
            </w:pPr>
          </w:p>
        </w:tc>
        <w:tc>
          <w:tcPr>
            <w:tcW w:w="1258" w:type="dxa"/>
            <w:vAlign w:val="center"/>
          </w:tcPr>
          <w:p w:rsidR="00861513" w:rsidRPr="00E506B2" w:rsidRDefault="00861513" w:rsidP="0071247E">
            <w:pPr>
              <w:jc w:val="center"/>
              <w:rPr>
                <w:rFonts w:cs="Arial"/>
              </w:rPr>
            </w:pPr>
          </w:p>
        </w:tc>
        <w:tc>
          <w:tcPr>
            <w:tcW w:w="1571" w:type="dxa"/>
            <w:vAlign w:val="center"/>
          </w:tcPr>
          <w:p w:rsidR="00861513" w:rsidRPr="00E506B2" w:rsidRDefault="00861513" w:rsidP="0071247E">
            <w:pPr>
              <w:jc w:val="center"/>
              <w:rPr>
                <w:rFonts w:cs="Arial"/>
              </w:rPr>
            </w:pPr>
          </w:p>
        </w:tc>
      </w:tr>
      <w:tr w:rsidR="00E506B2" w:rsidRPr="00E506B2" w:rsidTr="009C31E6">
        <w:trPr>
          <w:jc w:val="center"/>
        </w:trPr>
        <w:tc>
          <w:tcPr>
            <w:tcW w:w="1838" w:type="dxa"/>
            <w:vAlign w:val="center"/>
          </w:tcPr>
          <w:p w:rsidR="00861513" w:rsidRPr="00E506B2" w:rsidRDefault="00861513" w:rsidP="0071247E">
            <w:pPr>
              <w:jc w:val="center"/>
              <w:rPr>
                <w:rFonts w:cs="Arial"/>
              </w:rPr>
            </w:pPr>
          </w:p>
        </w:tc>
        <w:tc>
          <w:tcPr>
            <w:tcW w:w="1701" w:type="dxa"/>
            <w:vAlign w:val="center"/>
          </w:tcPr>
          <w:p w:rsidR="00861513" w:rsidRPr="00E506B2" w:rsidRDefault="00861513" w:rsidP="0071247E">
            <w:pPr>
              <w:jc w:val="center"/>
              <w:rPr>
                <w:rFonts w:cs="Arial"/>
              </w:rPr>
            </w:pPr>
          </w:p>
        </w:tc>
        <w:tc>
          <w:tcPr>
            <w:tcW w:w="1843" w:type="dxa"/>
            <w:vAlign w:val="center"/>
          </w:tcPr>
          <w:p w:rsidR="00861513" w:rsidRPr="00E506B2" w:rsidRDefault="00861513" w:rsidP="0071247E">
            <w:pPr>
              <w:jc w:val="center"/>
              <w:rPr>
                <w:rFonts w:cs="Arial"/>
              </w:rPr>
            </w:pPr>
          </w:p>
        </w:tc>
        <w:tc>
          <w:tcPr>
            <w:tcW w:w="1488" w:type="dxa"/>
            <w:vAlign w:val="center"/>
          </w:tcPr>
          <w:p w:rsidR="00861513" w:rsidRPr="00E506B2" w:rsidRDefault="00861513" w:rsidP="0071247E">
            <w:pPr>
              <w:jc w:val="center"/>
              <w:rPr>
                <w:rFonts w:cs="Arial"/>
              </w:rPr>
            </w:pPr>
          </w:p>
        </w:tc>
        <w:tc>
          <w:tcPr>
            <w:tcW w:w="1258" w:type="dxa"/>
            <w:vAlign w:val="center"/>
          </w:tcPr>
          <w:p w:rsidR="00861513" w:rsidRPr="00E506B2" w:rsidRDefault="00861513" w:rsidP="0071247E">
            <w:pPr>
              <w:jc w:val="center"/>
              <w:rPr>
                <w:rFonts w:cs="Arial"/>
              </w:rPr>
            </w:pPr>
          </w:p>
        </w:tc>
        <w:tc>
          <w:tcPr>
            <w:tcW w:w="1571" w:type="dxa"/>
            <w:vAlign w:val="center"/>
          </w:tcPr>
          <w:p w:rsidR="00861513" w:rsidRPr="00E506B2" w:rsidRDefault="00861513" w:rsidP="0071247E">
            <w:pPr>
              <w:jc w:val="center"/>
              <w:rPr>
                <w:rFonts w:cs="Arial"/>
              </w:rPr>
            </w:pPr>
          </w:p>
        </w:tc>
      </w:tr>
      <w:tr w:rsidR="00E506B2" w:rsidRPr="00E506B2" w:rsidTr="009C31E6">
        <w:trPr>
          <w:jc w:val="center"/>
        </w:trPr>
        <w:tc>
          <w:tcPr>
            <w:tcW w:w="1838" w:type="dxa"/>
            <w:vAlign w:val="center"/>
          </w:tcPr>
          <w:p w:rsidR="00861513" w:rsidRPr="00E506B2" w:rsidRDefault="00861513" w:rsidP="0071247E">
            <w:pPr>
              <w:jc w:val="center"/>
              <w:rPr>
                <w:rFonts w:cs="Arial"/>
              </w:rPr>
            </w:pPr>
          </w:p>
        </w:tc>
        <w:tc>
          <w:tcPr>
            <w:tcW w:w="1701" w:type="dxa"/>
            <w:vAlign w:val="center"/>
          </w:tcPr>
          <w:p w:rsidR="00861513" w:rsidRPr="00E506B2" w:rsidRDefault="00861513" w:rsidP="0071247E">
            <w:pPr>
              <w:jc w:val="center"/>
              <w:rPr>
                <w:rFonts w:cs="Arial"/>
              </w:rPr>
            </w:pPr>
          </w:p>
        </w:tc>
        <w:tc>
          <w:tcPr>
            <w:tcW w:w="1843" w:type="dxa"/>
            <w:vAlign w:val="center"/>
          </w:tcPr>
          <w:p w:rsidR="00861513" w:rsidRPr="00E506B2" w:rsidRDefault="00861513" w:rsidP="0071247E">
            <w:pPr>
              <w:jc w:val="center"/>
              <w:rPr>
                <w:rFonts w:cs="Arial"/>
              </w:rPr>
            </w:pPr>
          </w:p>
        </w:tc>
        <w:tc>
          <w:tcPr>
            <w:tcW w:w="1488" w:type="dxa"/>
            <w:vAlign w:val="center"/>
          </w:tcPr>
          <w:p w:rsidR="00861513" w:rsidRPr="00E506B2" w:rsidRDefault="00861513" w:rsidP="0071247E">
            <w:pPr>
              <w:jc w:val="center"/>
              <w:rPr>
                <w:rFonts w:cs="Arial"/>
              </w:rPr>
            </w:pPr>
          </w:p>
        </w:tc>
        <w:tc>
          <w:tcPr>
            <w:tcW w:w="1258" w:type="dxa"/>
            <w:vAlign w:val="center"/>
          </w:tcPr>
          <w:p w:rsidR="00861513" w:rsidRPr="00E506B2" w:rsidRDefault="00861513" w:rsidP="0071247E">
            <w:pPr>
              <w:jc w:val="center"/>
              <w:rPr>
                <w:rFonts w:cs="Arial"/>
              </w:rPr>
            </w:pPr>
          </w:p>
        </w:tc>
        <w:tc>
          <w:tcPr>
            <w:tcW w:w="1571" w:type="dxa"/>
            <w:vAlign w:val="center"/>
          </w:tcPr>
          <w:p w:rsidR="00861513" w:rsidRPr="00E506B2" w:rsidRDefault="00861513" w:rsidP="0071247E">
            <w:pPr>
              <w:jc w:val="center"/>
              <w:rPr>
                <w:rFonts w:cs="Arial"/>
              </w:rPr>
            </w:pPr>
          </w:p>
        </w:tc>
      </w:tr>
      <w:tr w:rsidR="00E506B2" w:rsidRPr="00E506B2" w:rsidTr="009C31E6">
        <w:trPr>
          <w:jc w:val="center"/>
        </w:trPr>
        <w:tc>
          <w:tcPr>
            <w:tcW w:w="1838" w:type="dxa"/>
            <w:vAlign w:val="center"/>
          </w:tcPr>
          <w:p w:rsidR="00861513" w:rsidRPr="00E506B2" w:rsidRDefault="00861513" w:rsidP="0071247E">
            <w:pPr>
              <w:jc w:val="center"/>
              <w:rPr>
                <w:rFonts w:cs="Arial"/>
              </w:rPr>
            </w:pPr>
          </w:p>
        </w:tc>
        <w:tc>
          <w:tcPr>
            <w:tcW w:w="1701" w:type="dxa"/>
            <w:vAlign w:val="center"/>
          </w:tcPr>
          <w:p w:rsidR="00861513" w:rsidRPr="00E506B2" w:rsidRDefault="00861513" w:rsidP="0071247E">
            <w:pPr>
              <w:jc w:val="center"/>
              <w:rPr>
                <w:rFonts w:cs="Arial"/>
              </w:rPr>
            </w:pPr>
          </w:p>
        </w:tc>
        <w:tc>
          <w:tcPr>
            <w:tcW w:w="1843" w:type="dxa"/>
            <w:vAlign w:val="center"/>
          </w:tcPr>
          <w:p w:rsidR="00861513" w:rsidRPr="00E506B2" w:rsidRDefault="00861513" w:rsidP="0071247E">
            <w:pPr>
              <w:jc w:val="center"/>
              <w:rPr>
                <w:rFonts w:cs="Arial"/>
              </w:rPr>
            </w:pPr>
          </w:p>
        </w:tc>
        <w:tc>
          <w:tcPr>
            <w:tcW w:w="1488" w:type="dxa"/>
            <w:vAlign w:val="center"/>
          </w:tcPr>
          <w:p w:rsidR="00861513" w:rsidRPr="00E506B2" w:rsidRDefault="00861513" w:rsidP="0071247E">
            <w:pPr>
              <w:jc w:val="center"/>
              <w:rPr>
                <w:rFonts w:cs="Arial"/>
              </w:rPr>
            </w:pPr>
          </w:p>
        </w:tc>
        <w:tc>
          <w:tcPr>
            <w:tcW w:w="1258" w:type="dxa"/>
            <w:vAlign w:val="center"/>
          </w:tcPr>
          <w:p w:rsidR="00861513" w:rsidRPr="00E506B2" w:rsidRDefault="00861513" w:rsidP="0071247E">
            <w:pPr>
              <w:jc w:val="center"/>
              <w:rPr>
                <w:rFonts w:cs="Arial"/>
              </w:rPr>
            </w:pPr>
          </w:p>
        </w:tc>
        <w:tc>
          <w:tcPr>
            <w:tcW w:w="1571" w:type="dxa"/>
            <w:vAlign w:val="center"/>
          </w:tcPr>
          <w:p w:rsidR="00861513" w:rsidRPr="00E506B2" w:rsidRDefault="00861513" w:rsidP="0071247E">
            <w:pPr>
              <w:jc w:val="center"/>
              <w:rPr>
                <w:rFonts w:cs="Arial"/>
              </w:rPr>
            </w:pPr>
          </w:p>
        </w:tc>
      </w:tr>
      <w:tr w:rsidR="00E506B2" w:rsidRPr="00E506B2" w:rsidTr="009C31E6">
        <w:trPr>
          <w:jc w:val="center"/>
        </w:trPr>
        <w:tc>
          <w:tcPr>
            <w:tcW w:w="1838" w:type="dxa"/>
            <w:vAlign w:val="center"/>
          </w:tcPr>
          <w:p w:rsidR="00861513" w:rsidRPr="00E506B2" w:rsidRDefault="00861513" w:rsidP="0071247E">
            <w:pPr>
              <w:jc w:val="center"/>
              <w:rPr>
                <w:rFonts w:cs="Arial"/>
              </w:rPr>
            </w:pPr>
          </w:p>
        </w:tc>
        <w:tc>
          <w:tcPr>
            <w:tcW w:w="1701" w:type="dxa"/>
            <w:vAlign w:val="center"/>
          </w:tcPr>
          <w:p w:rsidR="00861513" w:rsidRPr="00E506B2" w:rsidRDefault="00861513" w:rsidP="0071247E">
            <w:pPr>
              <w:jc w:val="center"/>
              <w:rPr>
                <w:rFonts w:cs="Arial"/>
              </w:rPr>
            </w:pPr>
          </w:p>
        </w:tc>
        <w:tc>
          <w:tcPr>
            <w:tcW w:w="1843" w:type="dxa"/>
            <w:vAlign w:val="center"/>
          </w:tcPr>
          <w:p w:rsidR="00861513" w:rsidRPr="00E506B2" w:rsidRDefault="00861513" w:rsidP="0071247E">
            <w:pPr>
              <w:jc w:val="center"/>
              <w:rPr>
                <w:rFonts w:cs="Arial"/>
              </w:rPr>
            </w:pPr>
          </w:p>
        </w:tc>
        <w:tc>
          <w:tcPr>
            <w:tcW w:w="1488" w:type="dxa"/>
            <w:vAlign w:val="center"/>
          </w:tcPr>
          <w:p w:rsidR="00861513" w:rsidRPr="00E506B2" w:rsidRDefault="00861513" w:rsidP="0071247E">
            <w:pPr>
              <w:jc w:val="center"/>
              <w:rPr>
                <w:rFonts w:cs="Arial"/>
              </w:rPr>
            </w:pPr>
          </w:p>
        </w:tc>
        <w:tc>
          <w:tcPr>
            <w:tcW w:w="1258" w:type="dxa"/>
            <w:vAlign w:val="center"/>
          </w:tcPr>
          <w:p w:rsidR="00861513" w:rsidRPr="00E506B2" w:rsidRDefault="00861513" w:rsidP="0071247E">
            <w:pPr>
              <w:jc w:val="center"/>
              <w:rPr>
                <w:rFonts w:cs="Arial"/>
              </w:rPr>
            </w:pPr>
          </w:p>
        </w:tc>
        <w:tc>
          <w:tcPr>
            <w:tcW w:w="1571" w:type="dxa"/>
            <w:vAlign w:val="center"/>
          </w:tcPr>
          <w:p w:rsidR="00861513" w:rsidRPr="00E506B2" w:rsidRDefault="00861513" w:rsidP="0071247E">
            <w:pPr>
              <w:jc w:val="center"/>
              <w:rPr>
                <w:rFonts w:cs="Arial"/>
              </w:rPr>
            </w:pPr>
          </w:p>
        </w:tc>
      </w:tr>
      <w:tr w:rsidR="00E506B2" w:rsidRPr="00E506B2" w:rsidTr="009C31E6">
        <w:trPr>
          <w:jc w:val="center"/>
        </w:trPr>
        <w:tc>
          <w:tcPr>
            <w:tcW w:w="1838" w:type="dxa"/>
            <w:vAlign w:val="center"/>
          </w:tcPr>
          <w:p w:rsidR="00861513" w:rsidRPr="00E506B2" w:rsidRDefault="00861513" w:rsidP="0071247E">
            <w:pPr>
              <w:jc w:val="center"/>
              <w:rPr>
                <w:rFonts w:cs="Arial"/>
              </w:rPr>
            </w:pPr>
          </w:p>
        </w:tc>
        <w:tc>
          <w:tcPr>
            <w:tcW w:w="1701" w:type="dxa"/>
            <w:vAlign w:val="center"/>
          </w:tcPr>
          <w:p w:rsidR="00861513" w:rsidRPr="00E506B2" w:rsidRDefault="00861513" w:rsidP="0071247E">
            <w:pPr>
              <w:jc w:val="center"/>
              <w:rPr>
                <w:rFonts w:cs="Arial"/>
              </w:rPr>
            </w:pPr>
          </w:p>
        </w:tc>
        <w:tc>
          <w:tcPr>
            <w:tcW w:w="1843" w:type="dxa"/>
            <w:vAlign w:val="center"/>
          </w:tcPr>
          <w:p w:rsidR="00861513" w:rsidRPr="00E506B2" w:rsidRDefault="00861513" w:rsidP="0071247E">
            <w:pPr>
              <w:jc w:val="center"/>
              <w:rPr>
                <w:rFonts w:cs="Arial"/>
              </w:rPr>
            </w:pPr>
          </w:p>
        </w:tc>
        <w:tc>
          <w:tcPr>
            <w:tcW w:w="1488" w:type="dxa"/>
            <w:vAlign w:val="center"/>
          </w:tcPr>
          <w:p w:rsidR="00861513" w:rsidRPr="00E506B2" w:rsidRDefault="00861513" w:rsidP="0071247E">
            <w:pPr>
              <w:jc w:val="center"/>
              <w:rPr>
                <w:rFonts w:cs="Arial"/>
              </w:rPr>
            </w:pPr>
          </w:p>
        </w:tc>
        <w:tc>
          <w:tcPr>
            <w:tcW w:w="1258" w:type="dxa"/>
            <w:vAlign w:val="center"/>
          </w:tcPr>
          <w:p w:rsidR="00861513" w:rsidRPr="00E506B2" w:rsidRDefault="00861513" w:rsidP="0071247E">
            <w:pPr>
              <w:jc w:val="center"/>
              <w:rPr>
                <w:rFonts w:cs="Arial"/>
              </w:rPr>
            </w:pPr>
          </w:p>
        </w:tc>
        <w:tc>
          <w:tcPr>
            <w:tcW w:w="1571" w:type="dxa"/>
            <w:vAlign w:val="center"/>
          </w:tcPr>
          <w:p w:rsidR="00861513" w:rsidRPr="00E506B2" w:rsidRDefault="00861513" w:rsidP="0071247E">
            <w:pPr>
              <w:jc w:val="center"/>
              <w:rPr>
                <w:rFonts w:cs="Arial"/>
              </w:rPr>
            </w:pPr>
          </w:p>
        </w:tc>
      </w:tr>
      <w:tr w:rsidR="00E506B2" w:rsidRPr="00E506B2" w:rsidTr="009C31E6">
        <w:trPr>
          <w:jc w:val="center"/>
        </w:trPr>
        <w:tc>
          <w:tcPr>
            <w:tcW w:w="1838" w:type="dxa"/>
            <w:vAlign w:val="center"/>
          </w:tcPr>
          <w:p w:rsidR="00861513" w:rsidRPr="00E506B2" w:rsidRDefault="00861513" w:rsidP="0071247E">
            <w:pPr>
              <w:jc w:val="center"/>
              <w:rPr>
                <w:rFonts w:cs="Arial"/>
              </w:rPr>
            </w:pPr>
          </w:p>
        </w:tc>
        <w:tc>
          <w:tcPr>
            <w:tcW w:w="1701" w:type="dxa"/>
            <w:vAlign w:val="center"/>
          </w:tcPr>
          <w:p w:rsidR="00861513" w:rsidRPr="00E506B2" w:rsidRDefault="00861513" w:rsidP="0071247E">
            <w:pPr>
              <w:jc w:val="center"/>
              <w:rPr>
                <w:rFonts w:cs="Arial"/>
              </w:rPr>
            </w:pPr>
          </w:p>
        </w:tc>
        <w:tc>
          <w:tcPr>
            <w:tcW w:w="1843" w:type="dxa"/>
            <w:vAlign w:val="center"/>
          </w:tcPr>
          <w:p w:rsidR="00861513" w:rsidRPr="00E506B2" w:rsidRDefault="00861513" w:rsidP="0071247E">
            <w:pPr>
              <w:jc w:val="center"/>
              <w:rPr>
                <w:rFonts w:cs="Arial"/>
              </w:rPr>
            </w:pPr>
          </w:p>
        </w:tc>
        <w:tc>
          <w:tcPr>
            <w:tcW w:w="1488" w:type="dxa"/>
            <w:vAlign w:val="center"/>
          </w:tcPr>
          <w:p w:rsidR="00861513" w:rsidRPr="00E506B2" w:rsidRDefault="00861513" w:rsidP="0071247E">
            <w:pPr>
              <w:jc w:val="center"/>
              <w:rPr>
                <w:rFonts w:cs="Arial"/>
              </w:rPr>
            </w:pPr>
          </w:p>
        </w:tc>
        <w:tc>
          <w:tcPr>
            <w:tcW w:w="1258" w:type="dxa"/>
            <w:vAlign w:val="center"/>
          </w:tcPr>
          <w:p w:rsidR="00861513" w:rsidRPr="00E506B2" w:rsidRDefault="00861513" w:rsidP="0071247E">
            <w:pPr>
              <w:jc w:val="center"/>
              <w:rPr>
                <w:rFonts w:cs="Arial"/>
              </w:rPr>
            </w:pPr>
          </w:p>
        </w:tc>
        <w:tc>
          <w:tcPr>
            <w:tcW w:w="1571" w:type="dxa"/>
            <w:vAlign w:val="center"/>
          </w:tcPr>
          <w:p w:rsidR="00861513" w:rsidRPr="00E506B2" w:rsidRDefault="00861513" w:rsidP="0071247E">
            <w:pPr>
              <w:jc w:val="center"/>
              <w:rPr>
                <w:rFonts w:cs="Arial"/>
              </w:rPr>
            </w:pPr>
          </w:p>
        </w:tc>
      </w:tr>
      <w:tr w:rsidR="00861513" w:rsidRPr="00E506B2" w:rsidTr="009C31E6">
        <w:trPr>
          <w:jc w:val="center"/>
        </w:trPr>
        <w:tc>
          <w:tcPr>
            <w:tcW w:w="1838" w:type="dxa"/>
            <w:vAlign w:val="center"/>
          </w:tcPr>
          <w:p w:rsidR="00861513" w:rsidRPr="00E506B2" w:rsidRDefault="00861513" w:rsidP="0071247E">
            <w:pPr>
              <w:jc w:val="center"/>
              <w:rPr>
                <w:rFonts w:cs="Arial"/>
              </w:rPr>
            </w:pPr>
          </w:p>
        </w:tc>
        <w:tc>
          <w:tcPr>
            <w:tcW w:w="1701" w:type="dxa"/>
            <w:vAlign w:val="center"/>
          </w:tcPr>
          <w:p w:rsidR="00861513" w:rsidRPr="00E506B2" w:rsidRDefault="00861513" w:rsidP="0071247E">
            <w:pPr>
              <w:jc w:val="center"/>
              <w:rPr>
                <w:rFonts w:cs="Arial"/>
              </w:rPr>
            </w:pPr>
          </w:p>
        </w:tc>
        <w:tc>
          <w:tcPr>
            <w:tcW w:w="1843" w:type="dxa"/>
            <w:vAlign w:val="center"/>
          </w:tcPr>
          <w:p w:rsidR="00861513" w:rsidRPr="00E506B2" w:rsidRDefault="00861513" w:rsidP="0071247E">
            <w:pPr>
              <w:jc w:val="center"/>
              <w:rPr>
                <w:rFonts w:cs="Arial"/>
              </w:rPr>
            </w:pPr>
          </w:p>
        </w:tc>
        <w:tc>
          <w:tcPr>
            <w:tcW w:w="1488" w:type="dxa"/>
            <w:vAlign w:val="center"/>
          </w:tcPr>
          <w:p w:rsidR="00861513" w:rsidRPr="00E506B2" w:rsidRDefault="00861513" w:rsidP="0071247E">
            <w:pPr>
              <w:jc w:val="center"/>
              <w:rPr>
                <w:rFonts w:cs="Arial"/>
              </w:rPr>
            </w:pPr>
          </w:p>
        </w:tc>
        <w:tc>
          <w:tcPr>
            <w:tcW w:w="1258" w:type="dxa"/>
            <w:vAlign w:val="center"/>
          </w:tcPr>
          <w:p w:rsidR="00861513" w:rsidRPr="00E506B2" w:rsidRDefault="00861513" w:rsidP="0071247E">
            <w:pPr>
              <w:jc w:val="center"/>
              <w:rPr>
                <w:rFonts w:cs="Arial"/>
              </w:rPr>
            </w:pPr>
          </w:p>
        </w:tc>
        <w:tc>
          <w:tcPr>
            <w:tcW w:w="1571" w:type="dxa"/>
            <w:vAlign w:val="center"/>
          </w:tcPr>
          <w:p w:rsidR="00861513" w:rsidRPr="00E506B2" w:rsidRDefault="00861513" w:rsidP="0071247E">
            <w:pPr>
              <w:jc w:val="center"/>
              <w:rPr>
                <w:rFonts w:cs="Arial"/>
              </w:rPr>
            </w:pPr>
          </w:p>
        </w:tc>
      </w:tr>
    </w:tbl>
    <w:p w:rsidR="00861513" w:rsidRPr="00E506B2" w:rsidRDefault="00861513" w:rsidP="00861513">
      <w:pPr>
        <w:rPr>
          <w:rFonts w:cs="Arial"/>
        </w:rPr>
      </w:pPr>
    </w:p>
    <w:p w:rsidR="00742667" w:rsidRPr="00E506B2" w:rsidRDefault="00742667" w:rsidP="00742667">
      <w:pPr>
        <w:rPr>
          <w:rFonts w:cs="Arial"/>
          <w:b/>
          <w:i/>
        </w:rPr>
      </w:pPr>
      <w:r w:rsidRPr="00E506B2">
        <w:rPr>
          <w:rFonts w:cs="Arial"/>
          <w:b/>
          <w:i/>
        </w:rPr>
        <w:t>Joindre les copies des diplômes et des curriculum-vitae et/ou tout document permettant d’attester des formations ou expériences professionnelles, conformément aux points 5.1.3, 5.1.4 et 6.2 du cahier des charges.</w:t>
      </w:r>
    </w:p>
    <w:p w:rsidR="00A80F6D" w:rsidRPr="00E506B2" w:rsidRDefault="00A80F6D" w:rsidP="00742667">
      <w:pPr>
        <w:rPr>
          <w:rFonts w:cs="Arial"/>
          <w:b/>
          <w:i/>
        </w:rPr>
      </w:pPr>
      <w:r w:rsidRPr="00E506B2">
        <w:rPr>
          <w:rFonts w:cs="Arial"/>
          <w:b/>
          <w:i/>
        </w:rPr>
        <w:t>Joindre une copie recto-verso de la pièce d’identité du dirigeant.</w:t>
      </w:r>
    </w:p>
    <w:p w:rsidR="00A80F6D" w:rsidRPr="00E506B2" w:rsidRDefault="00A80F6D" w:rsidP="00742667">
      <w:pPr>
        <w:rPr>
          <w:rFonts w:cs="Arial"/>
          <w:b/>
        </w:rPr>
      </w:pPr>
      <w:r w:rsidRPr="00E506B2">
        <w:rPr>
          <w:rFonts w:cs="Arial"/>
          <w:b/>
          <w:i/>
        </w:rPr>
        <w:t>Joindre l’extrait du casier judiciaire vierge (bulletin n° 3) du gestionnaire.</w:t>
      </w:r>
    </w:p>
    <w:p w:rsidR="00742667" w:rsidRPr="00E506B2" w:rsidRDefault="00742667" w:rsidP="00861513">
      <w:pPr>
        <w:rPr>
          <w:rFonts w:cs="Arial"/>
        </w:rPr>
      </w:pPr>
    </w:p>
    <w:p w:rsidR="00742667" w:rsidRPr="00E506B2" w:rsidRDefault="00861513" w:rsidP="00861513">
      <w:pPr>
        <w:rPr>
          <w:rFonts w:cs="Arial"/>
          <w:b/>
        </w:rPr>
      </w:pPr>
      <w:r w:rsidRPr="00E506B2">
        <w:rPr>
          <w:rFonts w:cs="Arial"/>
          <w:b/>
        </w:rPr>
        <w:t xml:space="preserve">Dans le cas d'une </w:t>
      </w:r>
      <w:r w:rsidR="0050290C" w:rsidRPr="00E506B2">
        <w:rPr>
          <w:rFonts w:cs="Arial"/>
          <w:b/>
        </w:rPr>
        <w:t xml:space="preserve">première </w:t>
      </w:r>
      <w:r w:rsidRPr="00E506B2">
        <w:rPr>
          <w:rFonts w:cs="Arial"/>
          <w:b/>
        </w:rPr>
        <w:t>demande autorisation, ce tableau peut être remplacé par un descriptif précis des emplois que la structure se propose de créer (fiche</w:t>
      </w:r>
      <w:r w:rsidR="0050290C" w:rsidRPr="00E506B2">
        <w:rPr>
          <w:rFonts w:cs="Arial"/>
          <w:b/>
        </w:rPr>
        <w:t>s</w:t>
      </w:r>
      <w:r w:rsidRPr="00E506B2">
        <w:rPr>
          <w:rFonts w:cs="Arial"/>
          <w:b/>
        </w:rPr>
        <w:t xml:space="preserve"> de poste</w:t>
      </w:r>
      <w:r w:rsidR="00742667" w:rsidRPr="00E506B2">
        <w:rPr>
          <w:rFonts w:cs="Arial"/>
          <w:b/>
        </w:rPr>
        <w:t>s</w:t>
      </w:r>
      <w:r w:rsidRPr="00E506B2">
        <w:rPr>
          <w:rFonts w:cs="Arial"/>
          <w:b/>
        </w:rPr>
        <w:t>) et des pré-requis exigés pour ces emplois</w:t>
      </w:r>
      <w:r w:rsidR="00E10AC9" w:rsidRPr="00E506B2">
        <w:rPr>
          <w:rFonts w:cs="Arial"/>
          <w:b/>
        </w:rPr>
        <w:t> :</w:t>
      </w:r>
    </w:p>
    <w:p w:rsidR="00A850DB" w:rsidRPr="00E506B2" w:rsidRDefault="00A850DB" w:rsidP="00861513">
      <w:pPr>
        <w:rPr>
          <w:rFonts w:cs="Arial"/>
          <w:b/>
        </w:rPr>
      </w:pPr>
    </w:p>
    <w:p w:rsidR="002E512C" w:rsidRPr="00E506B2" w:rsidRDefault="0098412D" w:rsidP="00BC4338">
      <w:pPr>
        <w:pStyle w:val="CORPSDETEXTE"/>
      </w:pPr>
      <w:sdt>
        <w:sdtPr>
          <w:rPr>
            <w:rStyle w:val="CharacterStyle12"/>
          </w:rPr>
          <w:id w:val="-2000887465"/>
          <w:placeholder>
            <w:docPart w:val="F497E9EB94F44C349F2A2FA69D40B3E7"/>
          </w:placeholder>
          <w:showingPlcHdr/>
        </w:sdtPr>
        <w:sdtEndPr>
          <w:rPr>
            <w:rStyle w:val="CharacterStyle12"/>
          </w:rPr>
        </w:sdtEndPr>
        <w:sdtContent>
          <w:r w:rsidR="002E512C" w:rsidRPr="00E506B2">
            <w:rPr>
              <w:rStyle w:val="Textedelespacerserv"/>
              <w:color w:val="auto"/>
            </w:rPr>
            <w:t>Cliquez ici pour taper du texte.</w:t>
          </w:r>
        </w:sdtContent>
      </w:sdt>
    </w:p>
    <w:p w:rsidR="00742667" w:rsidRPr="00E506B2" w:rsidRDefault="00742667" w:rsidP="00861513">
      <w:pPr>
        <w:rPr>
          <w:rFonts w:cs="Arial"/>
        </w:rPr>
      </w:pPr>
    </w:p>
    <w:p w:rsidR="00861513" w:rsidRPr="00E506B2" w:rsidRDefault="0050290C" w:rsidP="00861513">
      <w:pPr>
        <w:rPr>
          <w:rFonts w:cs="Arial"/>
          <w:b/>
        </w:rPr>
      </w:pPr>
      <w:r w:rsidRPr="00E506B2">
        <w:rPr>
          <w:rFonts w:cs="Arial"/>
          <w:b/>
          <w:i/>
        </w:rPr>
        <w:t xml:space="preserve">Joindre les </w:t>
      </w:r>
      <w:r w:rsidR="00742667" w:rsidRPr="00E506B2">
        <w:rPr>
          <w:rFonts w:cs="Arial"/>
          <w:b/>
          <w:i/>
        </w:rPr>
        <w:t>fiches de postes.</w:t>
      </w:r>
    </w:p>
    <w:p w:rsidR="00861513" w:rsidRPr="00E506B2" w:rsidRDefault="00861513" w:rsidP="00861513">
      <w:pPr>
        <w:rPr>
          <w:rFonts w:cs="Arial"/>
        </w:rPr>
      </w:pPr>
      <w:r w:rsidRPr="00E506B2">
        <w:rPr>
          <w:rFonts w:cs="Arial"/>
        </w:rPr>
        <w:t xml:space="preserve"> </w:t>
      </w:r>
    </w:p>
    <w:p w:rsidR="00FE6EE5" w:rsidRPr="00E506B2" w:rsidRDefault="00FE6EE5" w:rsidP="00861513">
      <w:pPr>
        <w:rPr>
          <w:rFonts w:cs="Arial"/>
          <w:sz w:val="24"/>
        </w:rPr>
      </w:pPr>
    </w:p>
    <w:p w:rsidR="008206A8" w:rsidRPr="00E506B2" w:rsidRDefault="008206A8" w:rsidP="00861513">
      <w:pPr>
        <w:rPr>
          <w:rFonts w:cs="Arial"/>
          <w:sz w:val="24"/>
        </w:rPr>
      </w:pPr>
    </w:p>
    <w:p w:rsidR="008206A8" w:rsidRPr="00E506B2" w:rsidRDefault="008206A8" w:rsidP="00861513">
      <w:pPr>
        <w:rPr>
          <w:rFonts w:cs="Arial"/>
          <w:sz w:val="24"/>
        </w:rPr>
      </w:pPr>
    </w:p>
    <w:p w:rsidR="008206A8" w:rsidRPr="00E506B2" w:rsidRDefault="008206A8" w:rsidP="00861513">
      <w:pPr>
        <w:rPr>
          <w:rFonts w:cs="Arial"/>
          <w:sz w:val="24"/>
        </w:rPr>
      </w:pPr>
    </w:p>
    <w:p w:rsidR="008206A8" w:rsidRPr="00E506B2" w:rsidRDefault="008206A8" w:rsidP="00861513">
      <w:pPr>
        <w:rPr>
          <w:rFonts w:cs="Arial"/>
          <w:sz w:val="24"/>
        </w:rPr>
      </w:pPr>
    </w:p>
    <w:p w:rsidR="008206A8" w:rsidRPr="00E506B2" w:rsidRDefault="008206A8" w:rsidP="00861513">
      <w:pPr>
        <w:rPr>
          <w:rFonts w:cs="Arial"/>
          <w:sz w:val="24"/>
        </w:rPr>
      </w:pPr>
    </w:p>
    <w:p w:rsidR="00D334E2" w:rsidRPr="00E506B2" w:rsidRDefault="00D334E2" w:rsidP="00D334E2">
      <w:pPr>
        <w:pStyle w:val="Titre4"/>
        <w:rPr>
          <w:color w:val="auto"/>
        </w:rPr>
      </w:pPr>
      <w:r w:rsidRPr="00E506B2">
        <w:rPr>
          <w:color w:val="auto"/>
        </w:rPr>
        <w:t>Connaissance du secteur</w:t>
      </w:r>
    </w:p>
    <w:p w:rsidR="00137293" w:rsidRPr="00E506B2" w:rsidRDefault="00137293" w:rsidP="00BC4338">
      <w:pPr>
        <w:pStyle w:val="CORPSDETEXTE"/>
      </w:pPr>
    </w:p>
    <w:p w:rsidR="00137293" w:rsidRPr="00E506B2" w:rsidRDefault="00137293" w:rsidP="00F92C80">
      <w:pPr>
        <w:pStyle w:val="Titre5"/>
        <w:numPr>
          <w:ilvl w:val="0"/>
          <w:numId w:val="13"/>
        </w:numPr>
      </w:pPr>
      <w:r w:rsidRPr="00E506B2">
        <w:t>Bonne connaissance du contexte local social et médico-social correspondant au public auquel il s’adresse</w:t>
      </w:r>
    </w:p>
    <w:p w:rsidR="00957158" w:rsidRPr="00E506B2" w:rsidRDefault="00957158" w:rsidP="00957158">
      <w:pPr>
        <w:ind w:left="708" w:firstLine="708"/>
        <w:rPr>
          <w:rFonts w:cs="Arial"/>
          <w:i/>
        </w:rPr>
      </w:pPr>
      <w:r w:rsidRPr="00E506B2">
        <w:rPr>
          <w:rFonts w:cs="Arial"/>
          <w:i/>
        </w:rPr>
        <w:t xml:space="preserve">  (Point 3.3 du cahier des charges)</w:t>
      </w:r>
    </w:p>
    <w:p w:rsidR="00957158" w:rsidRPr="00E506B2" w:rsidRDefault="00957158" w:rsidP="00957158">
      <w:pPr>
        <w:rPr>
          <w:rFonts w:cs="Arial"/>
        </w:rPr>
      </w:pPr>
    </w:p>
    <w:p w:rsidR="00957158" w:rsidRPr="00E506B2" w:rsidRDefault="00957158" w:rsidP="00957158">
      <w:pPr>
        <w:rPr>
          <w:rFonts w:cs="Arial"/>
        </w:rPr>
      </w:pPr>
      <w:r w:rsidRPr="00E506B2">
        <w:rPr>
          <w:rFonts w:cs="Arial"/>
        </w:rPr>
        <w:t>Travaillez-vous avec les CLIC, maisons des aînés ou autres dispositifs et établissements et services sociaux et médico-sociaux ?</w:t>
      </w:r>
    </w:p>
    <w:p w:rsidR="00957158" w:rsidRPr="00E506B2" w:rsidRDefault="00957158" w:rsidP="00957158">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957158" w:rsidRPr="00E506B2" w:rsidRDefault="00957158" w:rsidP="00957158">
      <w:pPr>
        <w:rPr>
          <w:rFonts w:cs="Arial"/>
        </w:rPr>
      </w:pPr>
    </w:p>
    <w:p w:rsidR="00957158" w:rsidRPr="00E506B2" w:rsidRDefault="00957158" w:rsidP="00BC4338">
      <w:pPr>
        <w:pStyle w:val="CORPSDETEXTE"/>
      </w:pPr>
      <w:r w:rsidRPr="00E506B2">
        <w:t>Si oui, précisez les partenariats entrepris ou visés :</w:t>
      </w:r>
      <w:r w:rsidRPr="00E506B2">
        <w:tab/>
      </w:r>
      <w:sdt>
        <w:sdtPr>
          <w:rPr>
            <w:rStyle w:val="CharacterStyle12"/>
            <w:b/>
            <w:i/>
          </w:rPr>
          <w:id w:val="747158148"/>
          <w:placeholder>
            <w:docPart w:val="95B960468E98416289A81F385676D949"/>
          </w:placeholder>
          <w:showingPlcHdr/>
        </w:sdtPr>
        <w:sdtEndPr>
          <w:rPr>
            <w:rStyle w:val="CharacterStyle12"/>
          </w:rPr>
        </w:sdtEndPr>
        <w:sdtContent>
          <w:r w:rsidRPr="00E506B2">
            <w:rPr>
              <w:rStyle w:val="Textedelespacerserv"/>
              <w:color w:val="auto"/>
            </w:rPr>
            <w:t>Cliquez ici pour taper du texte.</w:t>
          </w:r>
        </w:sdtContent>
      </w:sdt>
    </w:p>
    <w:p w:rsidR="00957158" w:rsidRPr="00E506B2" w:rsidRDefault="00957158" w:rsidP="00957158">
      <w:pPr>
        <w:rPr>
          <w:rFonts w:cs="Arial"/>
        </w:rPr>
      </w:pPr>
    </w:p>
    <w:p w:rsidR="00957158" w:rsidRPr="00E506B2" w:rsidRDefault="00957158" w:rsidP="00957158">
      <w:pPr>
        <w:rPr>
          <w:rFonts w:cs="Arial"/>
        </w:rPr>
      </w:pPr>
      <w:r w:rsidRPr="00E506B2">
        <w:rPr>
          <w:rFonts w:cs="Arial"/>
        </w:rPr>
        <w:t>Connaissez-vous le schéma de l’autonomie des personnes âgées et des personnes handicapées du Département de Saône-et-Loire ?</w:t>
      </w:r>
    </w:p>
    <w:p w:rsidR="00957158" w:rsidRPr="00E506B2" w:rsidRDefault="00957158" w:rsidP="00957158">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957158" w:rsidRPr="00E506B2" w:rsidRDefault="00957158" w:rsidP="00BC4338">
      <w:pPr>
        <w:pStyle w:val="CORPSDETEXTE"/>
        <w:rPr>
          <w:highlight w:val="lightGray"/>
        </w:rPr>
      </w:pPr>
    </w:p>
    <w:p w:rsidR="00957158" w:rsidRPr="00E506B2" w:rsidRDefault="00957158" w:rsidP="00957158">
      <w:pPr>
        <w:rPr>
          <w:rFonts w:cs="Arial"/>
        </w:rPr>
      </w:pPr>
      <w:r w:rsidRPr="00E506B2">
        <w:rPr>
          <w:rFonts w:cs="Arial"/>
        </w:rPr>
        <w:t>Disposez-vous des compétences pour aider vos bénéficiaires dans leurs démarches administratives (demande d’allocation personnalisée d’autonomie etc…) ?</w:t>
      </w:r>
    </w:p>
    <w:p w:rsidR="00957158" w:rsidRPr="00E506B2" w:rsidRDefault="00957158" w:rsidP="00957158">
      <w:pPr>
        <w:pStyle w:val="Paragraphedeliste"/>
        <w:ind w:left="1428" w:firstLine="696"/>
        <w:rPr>
          <w:rFonts w:cs="Arial"/>
          <w:bCs/>
          <w:iCs/>
        </w:rPr>
      </w:pPr>
      <w:r w:rsidRPr="00E506B2">
        <w:rPr>
          <w:bCs/>
          <w:iCs/>
        </w:rPr>
        <w:sym w:font="Wingdings" w:char="F06F"/>
      </w:r>
      <w:r w:rsidRPr="00E506B2">
        <w:rPr>
          <w:rFonts w:cs="Arial"/>
          <w:bCs/>
          <w:iCs/>
        </w:rPr>
        <w:t xml:space="preserve"> Oui </w:t>
      </w:r>
      <w:r w:rsidRPr="00E506B2">
        <w:rPr>
          <w:rFonts w:cs="Arial"/>
          <w:bCs/>
          <w:iCs/>
        </w:rPr>
        <w:tab/>
      </w:r>
      <w:r w:rsidRPr="00E506B2">
        <w:rPr>
          <w:rFonts w:cs="Arial"/>
          <w:bCs/>
          <w:iCs/>
        </w:rPr>
        <w:tab/>
      </w:r>
      <w:r w:rsidRPr="00E506B2">
        <w:rPr>
          <w:bCs/>
          <w:iCs/>
        </w:rPr>
        <w:sym w:font="Wingdings" w:char="F06F"/>
      </w:r>
      <w:r w:rsidRPr="00E506B2">
        <w:rPr>
          <w:rFonts w:cs="Arial"/>
          <w:bCs/>
          <w:iCs/>
        </w:rPr>
        <w:t xml:space="preserve"> Non</w:t>
      </w:r>
    </w:p>
    <w:p w:rsidR="00471986" w:rsidRPr="00E506B2" w:rsidRDefault="00471986"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2B4803" w:rsidRPr="00E506B2" w:rsidRDefault="002B4803" w:rsidP="00957158">
      <w:pPr>
        <w:pStyle w:val="Paragraphedeliste"/>
        <w:ind w:left="1428" w:firstLine="696"/>
        <w:rPr>
          <w:rFonts w:cs="Arial"/>
          <w:bCs/>
          <w:iCs/>
        </w:rPr>
      </w:pPr>
    </w:p>
    <w:p w:rsidR="00EF0500" w:rsidRPr="00E506B2" w:rsidRDefault="00EF0500" w:rsidP="00957158">
      <w:pPr>
        <w:pStyle w:val="Paragraphedeliste"/>
        <w:ind w:left="1428" w:firstLine="696"/>
        <w:rPr>
          <w:rFonts w:cs="Arial"/>
          <w:bCs/>
          <w:iCs/>
        </w:rPr>
      </w:pPr>
    </w:p>
    <w:p w:rsidR="00EF0500" w:rsidRPr="00E506B2" w:rsidRDefault="00EF0500" w:rsidP="00957158">
      <w:pPr>
        <w:pStyle w:val="Paragraphedeliste"/>
        <w:ind w:left="1428" w:firstLine="696"/>
        <w:rPr>
          <w:rFonts w:cs="Arial"/>
          <w:bCs/>
          <w:iCs/>
        </w:rPr>
      </w:pPr>
    </w:p>
    <w:p w:rsidR="00EF0500" w:rsidRPr="00E506B2" w:rsidRDefault="00EF0500" w:rsidP="00957158">
      <w:pPr>
        <w:pStyle w:val="Paragraphedeliste"/>
        <w:ind w:left="1428" w:firstLine="696"/>
        <w:rPr>
          <w:rFonts w:cs="Arial"/>
          <w:bCs/>
          <w:iCs/>
        </w:rPr>
      </w:pPr>
    </w:p>
    <w:p w:rsidR="00137293" w:rsidRPr="00E506B2" w:rsidRDefault="00137293" w:rsidP="005B7162">
      <w:pPr>
        <w:pStyle w:val="Titre1"/>
        <w:rPr>
          <w:color w:val="auto"/>
        </w:rPr>
      </w:pPr>
      <w:bookmarkStart w:id="17" w:name="_Toc81819841"/>
      <w:r w:rsidRPr="00E506B2">
        <w:rPr>
          <w:color w:val="auto"/>
        </w:rPr>
        <w:t>Annexes</w:t>
      </w:r>
      <w:bookmarkEnd w:id="17"/>
    </w:p>
    <w:p w:rsidR="00137293" w:rsidRPr="00E506B2" w:rsidRDefault="00BC2B74" w:rsidP="005B7162">
      <w:pPr>
        <w:pStyle w:val="Titre2"/>
      </w:pPr>
      <w:bookmarkStart w:id="18" w:name="_Toc81819842"/>
      <w:r w:rsidRPr="00E506B2">
        <w:t>Pièces justificatives et transmission de la demande</w:t>
      </w:r>
      <w:bookmarkEnd w:id="18"/>
    </w:p>
    <w:p w:rsidR="00137293" w:rsidRPr="00E506B2" w:rsidRDefault="00137293" w:rsidP="00BC4338">
      <w:pPr>
        <w:pStyle w:val="CORPSDETEXTE"/>
      </w:pPr>
    </w:p>
    <w:p w:rsidR="00137293" w:rsidRPr="00E506B2" w:rsidRDefault="00137293" w:rsidP="00BC2B74">
      <w:pPr>
        <w:pStyle w:val="Titre3"/>
        <w:rPr>
          <w:color w:val="auto"/>
        </w:rPr>
      </w:pPr>
      <w:bookmarkStart w:id="19" w:name="_Toc81819843"/>
      <w:r w:rsidRPr="00E506B2">
        <w:rPr>
          <w:color w:val="auto"/>
        </w:rPr>
        <w:t>Pièces obligatoires à fournir par tous les organismes :</w:t>
      </w:r>
      <w:bookmarkEnd w:id="19"/>
      <w:r w:rsidRPr="00E506B2">
        <w:rPr>
          <w:color w:val="auto"/>
        </w:rPr>
        <w:t xml:space="preserve"> </w:t>
      </w:r>
    </w:p>
    <w:p w:rsidR="00137293" w:rsidRPr="00E506B2" w:rsidRDefault="00137293" w:rsidP="00BC4338">
      <w:pPr>
        <w:pStyle w:val="CORPSDETEXTE"/>
      </w:pPr>
    </w:p>
    <w:p w:rsidR="00137293" w:rsidRPr="00E506B2" w:rsidRDefault="00137293" w:rsidP="00BC4338">
      <w:pPr>
        <w:pStyle w:val="puce"/>
      </w:pPr>
      <w:r w:rsidRPr="00E506B2">
        <w:t>Dossier de demande d’autorisation rempli et signé</w:t>
      </w:r>
    </w:p>
    <w:p w:rsidR="00137293" w:rsidRPr="00E506B2" w:rsidRDefault="00137293" w:rsidP="00BC4338">
      <w:pPr>
        <w:pStyle w:val="puce"/>
      </w:pPr>
      <w:r w:rsidRPr="00E506B2">
        <w:t>Modèle de devis</w:t>
      </w:r>
    </w:p>
    <w:p w:rsidR="00137293" w:rsidRPr="00E506B2" w:rsidRDefault="00137293" w:rsidP="00BC4338">
      <w:pPr>
        <w:pStyle w:val="puce"/>
      </w:pPr>
      <w:r w:rsidRPr="00E506B2">
        <w:t>Modèle de contrat type précisant notamment la durée, le rythme et le coût de la prestation</w:t>
      </w:r>
      <w:r w:rsidR="00BB1369" w:rsidRPr="00E506B2">
        <w:t xml:space="preserve"> (ou document individuel de prise en charge)</w:t>
      </w:r>
    </w:p>
    <w:p w:rsidR="00137293" w:rsidRPr="00E506B2" w:rsidRDefault="00137293" w:rsidP="00BC4338">
      <w:pPr>
        <w:pStyle w:val="puce"/>
      </w:pPr>
      <w:r w:rsidRPr="00E506B2">
        <w:t>Modèle de facture</w:t>
      </w:r>
    </w:p>
    <w:p w:rsidR="00137293" w:rsidRPr="00E506B2" w:rsidRDefault="00137293" w:rsidP="00BC4338">
      <w:pPr>
        <w:pStyle w:val="puce"/>
      </w:pPr>
      <w:r w:rsidRPr="00E506B2">
        <w:t>Modèle de contrat de travail</w:t>
      </w:r>
    </w:p>
    <w:p w:rsidR="00137293" w:rsidRPr="00E506B2" w:rsidRDefault="00137293" w:rsidP="00BC4338">
      <w:pPr>
        <w:pStyle w:val="puce"/>
      </w:pPr>
      <w:r w:rsidRPr="00E506B2">
        <w:t>Modèle d’attestation fiscale</w:t>
      </w:r>
    </w:p>
    <w:p w:rsidR="00137293" w:rsidRPr="00E506B2" w:rsidRDefault="00137293" w:rsidP="00BC4338">
      <w:pPr>
        <w:pStyle w:val="puce"/>
      </w:pPr>
      <w:r w:rsidRPr="00E506B2">
        <w:t>Livret d’accueil et ses annexes (document précisant l’offre de services....)</w:t>
      </w:r>
    </w:p>
    <w:p w:rsidR="00195856" w:rsidRPr="00E506B2" w:rsidRDefault="00195856" w:rsidP="00BC4338">
      <w:pPr>
        <w:pStyle w:val="puce"/>
      </w:pPr>
      <w:r w:rsidRPr="00E506B2">
        <w:t>Charte des droits et des libertés de la personne accompagnée</w:t>
      </w:r>
    </w:p>
    <w:p w:rsidR="00137293" w:rsidRPr="00E506B2" w:rsidRDefault="00137293" w:rsidP="00BC4338">
      <w:pPr>
        <w:pStyle w:val="puce"/>
      </w:pPr>
      <w:r w:rsidRPr="00E506B2">
        <w:t>Cahier de liaison</w:t>
      </w:r>
    </w:p>
    <w:p w:rsidR="00137293" w:rsidRPr="00E506B2" w:rsidRDefault="00137293" w:rsidP="00BC4338">
      <w:pPr>
        <w:pStyle w:val="puce"/>
      </w:pPr>
      <w:r w:rsidRPr="00E506B2">
        <w:t>Modèle d’outil ou de canevas d’évaluation globale et individualisé des besoins des clients</w:t>
      </w:r>
    </w:p>
    <w:p w:rsidR="00137293" w:rsidRPr="00E506B2" w:rsidRDefault="00137293" w:rsidP="00BC4338">
      <w:pPr>
        <w:pStyle w:val="puce"/>
      </w:pPr>
      <w:r w:rsidRPr="00E506B2">
        <w:t>Document d’information des clients en matière fiscale</w:t>
      </w:r>
    </w:p>
    <w:p w:rsidR="00137293" w:rsidRPr="00E506B2" w:rsidRDefault="00137293" w:rsidP="00BC4338">
      <w:pPr>
        <w:pStyle w:val="puce"/>
      </w:pPr>
      <w:r w:rsidRPr="00E506B2">
        <w:t>Budget prévisionnel</w:t>
      </w:r>
      <w:r w:rsidR="001B672A" w:rsidRPr="00E506B2">
        <w:t xml:space="preserve"> selon la trame fournie par le Département de Saône-et-Loire</w:t>
      </w:r>
    </w:p>
    <w:p w:rsidR="00137293" w:rsidRPr="00E506B2" w:rsidRDefault="00137293" w:rsidP="00BC4338">
      <w:pPr>
        <w:pStyle w:val="puce"/>
      </w:pPr>
      <w:r w:rsidRPr="00E506B2">
        <w:t xml:space="preserve">Tableau des moyens humains </w:t>
      </w:r>
      <w:r w:rsidR="0044015C" w:rsidRPr="00E506B2">
        <w:t>ou descriptif des moyens humains envisagés</w:t>
      </w:r>
    </w:p>
    <w:p w:rsidR="00137293" w:rsidRPr="00E506B2" w:rsidRDefault="00137293" w:rsidP="00BC4338">
      <w:pPr>
        <w:pStyle w:val="puce"/>
      </w:pPr>
      <w:r w:rsidRPr="00E506B2">
        <w:t xml:space="preserve">Copie des diplômes certifiés conforme </w:t>
      </w:r>
    </w:p>
    <w:p w:rsidR="00137293" w:rsidRPr="00E506B2" w:rsidRDefault="00137293" w:rsidP="00BC4338">
      <w:pPr>
        <w:pStyle w:val="puce"/>
      </w:pPr>
      <w:r w:rsidRPr="00E506B2">
        <w:t>Copie des CV</w:t>
      </w:r>
    </w:p>
    <w:p w:rsidR="00137293" w:rsidRPr="00E506B2" w:rsidRDefault="00137293" w:rsidP="00BC4338">
      <w:pPr>
        <w:pStyle w:val="puce"/>
      </w:pPr>
      <w:r w:rsidRPr="00E506B2">
        <w:t>Copie de la pièce d’identité du dirigeant</w:t>
      </w:r>
      <w:r w:rsidR="004E0499" w:rsidRPr="00E506B2">
        <w:t xml:space="preserve"> (recto-verso)</w:t>
      </w:r>
    </w:p>
    <w:p w:rsidR="00BB1369" w:rsidRPr="00E506B2" w:rsidRDefault="00BB1369" w:rsidP="00BC4338">
      <w:pPr>
        <w:pStyle w:val="puce"/>
      </w:pPr>
      <w:r w:rsidRPr="00E506B2">
        <w:t>Projet de service</w:t>
      </w:r>
    </w:p>
    <w:p w:rsidR="00BB1369" w:rsidRPr="00E506B2" w:rsidRDefault="00BB1369" w:rsidP="00BC4338">
      <w:pPr>
        <w:pStyle w:val="puce"/>
      </w:pPr>
      <w:r w:rsidRPr="00E506B2">
        <w:t>Règlement de fonctionnement du service</w:t>
      </w:r>
    </w:p>
    <w:p w:rsidR="008C0BC9" w:rsidRPr="00E506B2" w:rsidRDefault="008C0BC9" w:rsidP="00BC4338">
      <w:pPr>
        <w:pStyle w:val="puce"/>
      </w:pPr>
      <w:r w:rsidRPr="00E506B2">
        <w:t xml:space="preserve">Extrait </w:t>
      </w:r>
      <w:r w:rsidR="006D42A8" w:rsidRPr="00E506B2">
        <w:t>du casier judiciaire vierge (bulletin n°3) du gestionnaire</w:t>
      </w:r>
    </w:p>
    <w:p w:rsidR="00137293" w:rsidRPr="00E506B2" w:rsidRDefault="00137293" w:rsidP="00BC4338">
      <w:pPr>
        <w:pStyle w:val="puce"/>
      </w:pPr>
      <w:r w:rsidRPr="00E506B2">
        <w:t>Liste éventuelle des sous-traitants</w:t>
      </w:r>
    </w:p>
    <w:p w:rsidR="00137293" w:rsidRPr="00E506B2" w:rsidRDefault="00137293" w:rsidP="00BC4338">
      <w:pPr>
        <w:pStyle w:val="CORPSDETEXTE"/>
      </w:pPr>
    </w:p>
    <w:p w:rsidR="00137293" w:rsidRPr="00E506B2" w:rsidRDefault="00137293" w:rsidP="00BC2B74">
      <w:pPr>
        <w:pStyle w:val="Titre3"/>
        <w:rPr>
          <w:color w:val="auto"/>
        </w:rPr>
      </w:pPr>
      <w:bookmarkStart w:id="20" w:name="_Toc81819844"/>
      <w:r w:rsidRPr="00E506B2">
        <w:rPr>
          <w:color w:val="auto"/>
        </w:rPr>
        <w:t>Autres pièces obligatoires:</w:t>
      </w:r>
      <w:bookmarkEnd w:id="20"/>
    </w:p>
    <w:p w:rsidR="00137293" w:rsidRPr="00E506B2" w:rsidRDefault="00137293" w:rsidP="00BC4338">
      <w:pPr>
        <w:pStyle w:val="CORPSDETEXTE"/>
      </w:pPr>
    </w:p>
    <w:p w:rsidR="00137293" w:rsidRPr="00E506B2" w:rsidRDefault="00137293" w:rsidP="00BC4338">
      <w:pPr>
        <w:pStyle w:val="puce"/>
      </w:pPr>
      <w:r w:rsidRPr="00E506B2">
        <w:t>Pour les organismes ayant plusieurs établissements : charte qualité</w:t>
      </w:r>
    </w:p>
    <w:p w:rsidR="00137293" w:rsidRPr="00E506B2" w:rsidRDefault="00137293" w:rsidP="00BC4338">
      <w:pPr>
        <w:pStyle w:val="puce"/>
      </w:pPr>
      <w:r w:rsidRPr="00E506B2">
        <w:t>En cas de démarchage à domicile : modèle de contrat avec bordereau de rétractation</w:t>
      </w:r>
    </w:p>
    <w:p w:rsidR="00137293" w:rsidRPr="00E506B2" w:rsidRDefault="00137293" w:rsidP="00BC4338">
      <w:pPr>
        <w:pStyle w:val="puce"/>
      </w:pPr>
      <w:r w:rsidRPr="00E506B2">
        <w:t>Et selon le statut juridique de la structure demandeuse :</w:t>
      </w:r>
    </w:p>
    <w:p w:rsidR="00137293" w:rsidRPr="00E506B2" w:rsidRDefault="00137293" w:rsidP="00BC4338">
      <w:pPr>
        <w:pStyle w:val="puce"/>
      </w:pPr>
    </w:p>
    <w:p w:rsidR="00137293" w:rsidRPr="00E506B2" w:rsidRDefault="00137293" w:rsidP="00BC4338">
      <w:pPr>
        <w:pStyle w:val="CORPSDETEXTE"/>
      </w:pPr>
      <w:r w:rsidRPr="00E506B2">
        <w:t xml:space="preserve">Entreprise : l’extrait Kbis  </w:t>
      </w:r>
    </w:p>
    <w:p w:rsidR="008C0BC9" w:rsidRPr="00E506B2" w:rsidRDefault="008C0BC9" w:rsidP="00BC4338">
      <w:pPr>
        <w:pStyle w:val="CORPSDETEXTE"/>
      </w:pPr>
    </w:p>
    <w:p w:rsidR="00137293" w:rsidRPr="00E506B2" w:rsidRDefault="00137293" w:rsidP="00BC4338">
      <w:pPr>
        <w:pStyle w:val="CORPSDETEXTE"/>
      </w:pPr>
      <w:r w:rsidRPr="00E506B2">
        <w:t>Auto-entrepreneur : Déclaration</w:t>
      </w:r>
    </w:p>
    <w:p w:rsidR="00137293" w:rsidRPr="00E506B2" w:rsidRDefault="00137293" w:rsidP="00BC4338">
      <w:pPr>
        <w:pStyle w:val="CORPSDETEXTE"/>
      </w:pPr>
    </w:p>
    <w:p w:rsidR="00137293" w:rsidRPr="00E506B2" w:rsidRDefault="00137293" w:rsidP="00BC4338">
      <w:pPr>
        <w:pStyle w:val="CORPSDETEXTE"/>
      </w:pPr>
      <w:r w:rsidRPr="00E506B2">
        <w:t>Association : Récépissé de déclaration à la Préfecture et statuts</w:t>
      </w:r>
    </w:p>
    <w:p w:rsidR="00137293" w:rsidRPr="00E506B2" w:rsidRDefault="00137293" w:rsidP="00BC4338">
      <w:pPr>
        <w:pStyle w:val="CORPSDETEXTE"/>
      </w:pPr>
    </w:p>
    <w:p w:rsidR="00137293" w:rsidRPr="00E506B2" w:rsidRDefault="00137293" w:rsidP="00BC4338">
      <w:pPr>
        <w:pStyle w:val="CORPSDETEXTE"/>
      </w:pPr>
    </w:p>
    <w:p w:rsidR="00137293" w:rsidRPr="00E506B2" w:rsidRDefault="00137293" w:rsidP="00BC4338">
      <w:pPr>
        <w:pStyle w:val="CORPSDETEXTE"/>
      </w:pPr>
    </w:p>
    <w:p w:rsidR="002C66F9" w:rsidRPr="00E506B2" w:rsidRDefault="005D03C4" w:rsidP="009443AC">
      <w:pPr>
        <w:jc w:val="left"/>
      </w:pPr>
      <w:r w:rsidRPr="00E506B2">
        <w:rPr>
          <w:highlight w:val="yellow"/>
        </w:rPr>
        <w:br w:type="page"/>
      </w:r>
    </w:p>
    <w:p w:rsidR="00D81B0F" w:rsidRPr="00E506B2" w:rsidRDefault="00D81B0F" w:rsidP="00D81B0F">
      <w:pPr>
        <w:pStyle w:val="Titre3"/>
        <w:rPr>
          <w:color w:val="auto"/>
        </w:rPr>
      </w:pPr>
      <w:bookmarkStart w:id="21" w:name="_Toc81819845"/>
      <w:r w:rsidRPr="00E506B2">
        <w:rPr>
          <w:color w:val="auto"/>
        </w:rPr>
        <w:lastRenderedPageBreak/>
        <w:t>Grille tarifaire</w:t>
      </w:r>
      <w:bookmarkEnd w:id="21"/>
    </w:p>
    <w:p w:rsidR="00961727" w:rsidRPr="00E506B2" w:rsidRDefault="00961727">
      <w:pPr>
        <w:jc w:val="left"/>
      </w:pPr>
    </w:p>
    <w:tbl>
      <w:tblPr>
        <w:tblStyle w:val="Grilledutableau"/>
        <w:tblW w:w="0" w:type="auto"/>
        <w:tblLook w:val="04A0" w:firstRow="1" w:lastRow="0" w:firstColumn="1" w:lastColumn="0" w:noHBand="0" w:noVBand="1"/>
      </w:tblPr>
      <w:tblGrid>
        <w:gridCol w:w="5194"/>
        <w:gridCol w:w="5195"/>
      </w:tblGrid>
      <w:tr w:rsidR="00E506B2" w:rsidRPr="00E506B2" w:rsidTr="00B60A59">
        <w:tc>
          <w:tcPr>
            <w:tcW w:w="10389" w:type="dxa"/>
            <w:gridSpan w:val="2"/>
          </w:tcPr>
          <w:p w:rsidR="00B531B1" w:rsidRPr="00E506B2" w:rsidRDefault="00B531B1" w:rsidP="00970BD3">
            <w:pPr>
              <w:jc w:val="center"/>
              <w:rPr>
                <w:rFonts w:cs="Arial"/>
                <w:b/>
                <w:sz w:val="18"/>
                <w:szCs w:val="18"/>
              </w:rPr>
            </w:pPr>
            <w:r w:rsidRPr="00E506B2">
              <w:rPr>
                <w:rFonts w:cs="Arial"/>
                <w:b/>
                <w:sz w:val="18"/>
                <w:szCs w:val="18"/>
              </w:rPr>
              <w:t>Grille tarifaire pour les prestations des SAAD</w:t>
            </w:r>
          </w:p>
        </w:tc>
      </w:tr>
      <w:tr w:rsidR="00E506B2" w:rsidRPr="00E506B2" w:rsidTr="00970BD3">
        <w:tc>
          <w:tcPr>
            <w:tcW w:w="10389" w:type="dxa"/>
            <w:gridSpan w:val="2"/>
            <w:shd w:val="clear" w:color="auto" w:fill="D9E2F3" w:themeFill="accent5" w:themeFillTint="33"/>
          </w:tcPr>
          <w:p w:rsidR="00970BD3" w:rsidRPr="00E506B2" w:rsidRDefault="00263CFC" w:rsidP="00970BD3">
            <w:pPr>
              <w:jc w:val="center"/>
              <w:rPr>
                <w:rFonts w:cs="Arial"/>
                <w:b/>
                <w:sz w:val="18"/>
                <w:szCs w:val="18"/>
              </w:rPr>
            </w:pPr>
            <w:r w:rsidRPr="00E506B2">
              <w:rPr>
                <w:rFonts w:cs="Arial"/>
                <w:b/>
                <w:sz w:val="18"/>
                <w:szCs w:val="18"/>
              </w:rPr>
              <w:t>ACTES ESSENTIELS ET VIE SOCIALE</w:t>
            </w:r>
          </w:p>
        </w:tc>
      </w:tr>
      <w:tr w:rsidR="00E506B2" w:rsidRPr="00E506B2" w:rsidTr="00970BD3">
        <w:tc>
          <w:tcPr>
            <w:tcW w:w="5194" w:type="dxa"/>
          </w:tcPr>
          <w:p w:rsidR="00961727" w:rsidRPr="00E506B2" w:rsidRDefault="00970BD3" w:rsidP="00263CFC">
            <w:pPr>
              <w:jc w:val="center"/>
              <w:rPr>
                <w:rFonts w:cs="Arial"/>
                <w:sz w:val="18"/>
                <w:szCs w:val="18"/>
              </w:rPr>
            </w:pPr>
            <w:r w:rsidRPr="00E506B2">
              <w:rPr>
                <w:rFonts w:cs="Arial"/>
                <w:sz w:val="18"/>
                <w:szCs w:val="18"/>
              </w:rPr>
              <w:t>Tarif horaire facturé</w:t>
            </w:r>
            <w:r w:rsidR="00263CFC" w:rsidRPr="00E506B2">
              <w:rPr>
                <w:rFonts w:cs="Arial"/>
                <w:sz w:val="18"/>
                <w:szCs w:val="18"/>
              </w:rPr>
              <w:t xml:space="preserve"> </w:t>
            </w:r>
            <w:r w:rsidRPr="00E506B2">
              <w:rPr>
                <w:rFonts w:cs="Arial"/>
                <w:sz w:val="18"/>
                <w:szCs w:val="18"/>
              </w:rPr>
              <w:t>:</w:t>
            </w:r>
          </w:p>
        </w:tc>
        <w:tc>
          <w:tcPr>
            <w:tcW w:w="5195" w:type="dxa"/>
            <w:shd w:val="clear" w:color="auto" w:fill="D9E2F3" w:themeFill="accent5" w:themeFillTint="33"/>
          </w:tcPr>
          <w:p w:rsidR="00961727" w:rsidRPr="00E506B2" w:rsidRDefault="00970BD3" w:rsidP="00970BD3">
            <w:pPr>
              <w:jc w:val="center"/>
              <w:rPr>
                <w:rFonts w:cs="Arial"/>
                <w:b/>
                <w:sz w:val="18"/>
                <w:szCs w:val="18"/>
              </w:rPr>
            </w:pPr>
            <w:r w:rsidRPr="00E506B2">
              <w:rPr>
                <w:rFonts w:cs="Arial"/>
                <w:b/>
                <w:sz w:val="18"/>
                <w:szCs w:val="18"/>
              </w:rPr>
              <w:t>€ TTC</w:t>
            </w:r>
          </w:p>
        </w:tc>
      </w:tr>
      <w:tr w:rsidR="00E506B2" w:rsidRPr="00E506B2" w:rsidTr="00CC301A">
        <w:trPr>
          <w:trHeight w:val="154"/>
        </w:trPr>
        <w:tc>
          <w:tcPr>
            <w:tcW w:w="5194" w:type="dxa"/>
            <w:shd w:val="clear" w:color="auto" w:fill="FFF2CC" w:themeFill="accent4" w:themeFillTint="33"/>
          </w:tcPr>
          <w:p w:rsidR="00961727" w:rsidRPr="00E506B2" w:rsidRDefault="00961727" w:rsidP="00970BD3">
            <w:pPr>
              <w:jc w:val="center"/>
              <w:rPr>
                <w:rFonts w:cs="Arial"/>
                <w:sz w:val="18"/>
                <w:szCs w:val="18"/>
              </w:rPr>
            </w:pPr>
          </w:p>
        </w:tc>
        <w:tc>
          <w:tcPr>
            <w:tcW w:w="5195" w:type="dxa"/>
            <w:shd w:val="clear" w:color="auto" w:fill="FFF2CC" w:themeFill="accent4" w:themeFillTint="33"/>
          </w:tcPr>
          <w:p w:rsidR="00961727" w:rsidRPr="00E506B2" w:rsidRDefault="00961727" w:rsidP="00970BD3">
            <w:pPr>
              <w:jc w:val="center"/>
              <w:rPr>
                <w:rFonts w:cs="Arial"/>
                <w:sz w:val="18"/>
                <w:szCs w:val="18"/>
              </w:rPr>
            </w:pPr>
          </w:p>
        </w:tc>
      </w:tr>
      <w:tr w:rsidR="00E506B2" w:rsidRPr="00E506B2" w:rsidTr="00961727">
        <w:tc>
          <w:tcPr>
            <w:tcW w:w="5194" w:type="dxa"/>
          </w:tcPr>
          <w:p w:rsidR="00263CFC" w:rsidRPr="00E506B2" w:rsidRDefault="00263CFC" w:rsidP="00263CFC">
            <w:pPr>
              <w:jc w:val="center"/>
              <w:rPr>
                <w:rFonts w:cs="Arial"/>
                <w:sz w:val="18"/>
                <w:szCs w:val="18"/>
              </w:rPr>
            </w:pPr>
            <w:r w:rsidRPr="00E506B2">
              <w:rPr>
                <w:rFonts w:cs="Arial"/>
                <w:sz w:val="18"/>
                <w:szCs w:val="18"/>
              </w:rPr>
              <w:t>Ce tarif inclut-il :</w:t>
            </w:r>
          </w:p>
        </w:tc>
        <w:tc>
          <w:tcPr>
            <w:tcW w:w="5195" w:type="dxa"/>
          </w:tcPr>
          <w:p w:rsidR="00961727" w:rsidRPr="00E506B2" w:rsidRDefault="00961727" w:rsidP="00970BD3">
            <w:pPr>
              <w:jc w:val="center"/>
              <w:rPr>
                <w:rFonts w:cs="Arial"/>
                <w:sz w:val="18"/>
                <w:szCs w:val="18"/>
              </w:rPr>
            </w:pPr>
          </w:p>
        </w:tc>
      </w:tr>
      <w:tr w:rsidR="00E506B2" w:rsidRPr="00E506B2" w:rsidTr="00263CFC">
        <w:tc>
          <w:tcPr>
            <w:tcW w:w="5194" w:type="dxa"/>
            <w:shd w:val="clear" w:color="auto" w:fill="FFF2CC" w:themeFill="accent4" w:themeFillTint="33"/>
          </w:tcPr>
          <w:p w:rsidR="00263CFC" w:rsidRPr="00E506B2" w:rsidRDefault="00263CFC" w:rsidP="00263CFC">
            <w:pPr>
              <w:jc w:val="center"/>
              <w:rPr>
                <w:rFonts w:cs="Arial"/>
                <w:sz w:val="18"/>
                <w:szCs w:val="18"/>
              </w:rPr>
            </w:pPr>
          </w:p>
        </w:tc>
        <w:tc>
          <w:tcPr>
            <w:tcW w:w="5195" w:type="dxa"/>
            <w:shd w:val="clear" w:color="auto" w:fill="FFF2CC" w:themeFill="accent4" w:themeFillTint="33"/>
          </w:tcPr>
          <w:p w:rsidR="00263CFC" w:rsidRPr="00E506B2" w:rsidRDefault="00263CFC" w:rsidP="00970BD3">
            <w:pPr>
              <w:jc w:val="center"/>
              <w:rPr>
                <w:rFonts w:cs="Arial"/>
                <w:sz w:val="18"/>
                <w:szCs w:val="18"/>
              </w:rPr>
            </w:pPr>
          </w:p>
        </w:tc>
      </w:tr>
      <w:tr w:rsidR="00E506B2" w:rsidRPr="00E506B2" w:rsidTr="00961727">
        <w:tc>
          <w:tcPr>
            <w:tcW w:w="5194" w:type="dxa"/>
          </w:tcPr>
          <w:p w:rsidR="00961727" w:rsidRPr="00E506B2" w:rsidRDefault="00263CFC" w:rsidP="00970BD3">
            <w:pPr>
              <w:jc w:val="center"/>
              <w:rPr>
                <w:rFonts w:cs="Arial"/>
                <w:sz w:val="18"/>
                <w:szCs w:val="18"/>
              </w:rPr>
            </w:pPr>
            <w:r w:rsidRPr="00E506B2">
              <w:rPr>
                <w:rFonts w:cs="Arial"/>
                <w:sz w:val="18"/>
                <w:szCs w:val="18"/>
              </w:rPr>
              <w:t>Aide au lever</w:t>
            </w:r>
          </w:p>
        </w:tc>
        <w:tc>
          <w:tcPr>
            <w:tcW w:w="5195" w:type="dxa"/>
          </w:tcPr>
          <w:p w:rsidR="00961727" w:rsidRPr="00E506B2" w:rsidRDefault="00263CFC" w:rsidP="00263CFC">
            <w:pPr>
              <w:jc w:val="center"/>
              <w:rPr>
                <w:rFonts w:cs="Arial"/>
                <w:sz w:val="18"/>
                <w:szCs w:val="18"/>
              </w:rPr>
            </w:pPr>
            <w:r w:rsidRPr="00E506B2">
              <w:rPr>
                <w:rFonts w:cs="Arial"/>
                <w:sz w:val="18"/>
                <w:szCs w:val="18"/>
              </w:rPr>
              <w:sym w:font="Wingdings" w:char="F06F"/>
            </w:r>
            <w:r w:rsidRPr="00E506B2">
              <w:rPr>
                <w:rFonts w:cs="Arial"/>
                <w:bCs/>
                <w:iCs/>
                <w:sz w:val="18"/>
                <w:szCs w:val="18"/>
              </w:rPr>
              <w:t xml:space="preserve"> Oui </w:t>
            </w:r>
            <w:r w:rsidRPr="00E506B2">
              <w:rPr>
                <w:rFonts w:cs="Arial"/>
                <w:bCs/>
                <w:iCs/>
                <w:sz w:val="18"/>
                <w:szCs w:val="18"/>
              </w:rPr>
              <w:tab/>
            </w:r>
            <w:r w:rsidRPr="00E506B2">
              <w:rPr>
                <w:rFonts w:cs="Arial"/>
                <w:bCs/>
                <w:iCs/>
                <w:sz w:val="18"/>
                <w:szCs w:val="18"/>
              </w:rPr>
              <w:tab/>
            </w:r>
            <w:r w:rsidRPr="00E506B2">
              <w:rPr>
                <w:rFonts w:cs="Arial"/>
                <w:sz w:val="18"/>
                <w:szCs w:val="18"/>
              </w:rPr>
              <w:sym w:font="Wingdings" w:char="F06F"/>
            </w:r>
            <w:r w:rsidRPr="00E506B2">
              <w:rPr>
                <w:rFonts w:cs="Arial"/>
                <w:bCs/>
                <w:iCs/>
                <w:sz w:val="18"/>
                <w:szCs w:val="18"/>
              </w:rPr>
              <w:t xml:space="preserve"> Non</w:t>
            </w:r>
          </w:p>
        </w:tc>
      </w:tr>
      <w:tr w:rsidR="00E506B2" w:rsidRPr="00E506B2" w:rsidTr="00961727">
        <w:tc>
          <w:tcPr>
            <w:tcW w:w="5194" w:type="dxa"/>
          </w:tcPr>
          <w:p w:rsidR="00961727" w:rsidRPr="00E506B2" w:rsidRDefault="00263CFC" w:rsidP="00970BD3">
            <w:pPr>
              <w:jc w:val="center"/>
              <w:rPr>
                <w:rFonts w:cs="Arial"/>
                <w:sz w:val="18"/>
                <w:szCs w:val="18"/>
              </w:rPr>
            </w:pPr>
            <w:r w:rsidRPr="00E506B2">
              <w:rPr>
                <w:rFonts w:cs="Arial"/>
                <w:sz w:val="18"/>
                <w:szCs w:val="18"/>
              </w:rPr>
              <w:t>Si non, indiquer le forfait appliqué</w:t>
            </w:r>
          </w:p>
        </w:tc>
        <w:tc>
          <w:tcPr>
            <w:tcW w:w="5195" w:type="dxa"/>
          </w:tcPr>
          <w:p w:rsidR="00961727" w:rsidRPr="00E506B2" w:rsidRDefault="00263CFC" w:rsidP="00970BD3">
            <w:pPr>
              <w:jc w:val="center"/>
              <w:rPr>
                <w:rFonts w:cs="Arial"/>
                <w:sz w:val="18"/>
                <w:szCs w:val="18"/>
              </w:rPr>
            </w:pPr>
            <w:r w:rsidRPr="00E506B2">
              <w:rPr>
                <w:rFonts w:cs="Arial"/>
                <w:sz w:val="18"/>
                <w:szCs w:val="18"/>
              </w:rPr>
              <w:t>€ TTC</w:t>
            </w:r>
          </w:p>
        </w:tc>
      </w:tr>
      <w:tr w:rsidR="00E506B2" w:rsidRPr="00E506B2" w:rsidTr="00263CFC">
        <w:tc>
          <w:tcPr>
            <w:tcW w:w="5194" w:type="dxa"/>
            <w:shd w:val="clear" w:color="auto" w:fill="FFF2CC" w:themeFill="accent4" w:themeFillTint="33"/>
          </w:tcPr>
          <w:p w:rsidR="00961727" w:rsidRPr="00E506B2" w:rsidRDefault="00961727" w:rsidP="00970BD3">
            <w:pPr>
              <w:jc w:val="center"/>
              <w:rPr>
                <w:rFonts w:cs="Arial"/>
                <w:sz w:val="18"/>
                <w:szCs w:val="18"/>
              </w:rPr>
            </w:pPr>
          </w:p>
        </w:tc>
        <w:tc>
          <w:tcPr>
            <w:tcW w:w="5195" w:type="dxa"/>
            <w:shd w:val="clear" w:color="auto" w:fill="FFF2CC" w:themeFill="accent4" w:themeFillTint="33"/>
          </w:tcPr>
          <w:p w:rsidR="00961727" w:rsidRPr="00E506B2" w:rsidRDefault="00961727" w:rsidP="00970BD3">
            <w:pPr>
              <w:jc w:val="center"/>
              <w:rPr>
                <w:rFonts w:cs="Arial"/>
                <w:sz w:val="18"/>
                <w:szCs w:val="18"/>
              </w:rPr>
            </w:pPr>
          </w:p>
        </w:tc>
      </w:tr>
      <w:tr w:rsidR="00E506B2" w:rsidRPr="00E506B2" w:rsidTr="00961727">
        <w:tc>
          <w:tcPr>
            <w:tcW w:w="5194" w:type="dxa"/>
          </w:tcPr>
          <w:p w:rsidR="00961727" w:rsidRPr="00E506B2" w:rsidRDefault="0054450C" w:rsidP="00970BD3">
            <w:pPr>
              <w:jc w:val="center"/>
              <w:rPr>
                <w:rFonts w:cs="Arial"/>
                <w:sz w:val="18"/>
                <w:szCs w:val="18"/>
              </w:rPr>
            </w:pPr>
            <w:r w:rsidRPr="00E506B2">
              <w:rPr>
                <w:rFonts w:cs="Arial"/>
                <w:sz w:val="18"/>
                <w:szCs w:val="18"/>
              </w:rPr>
              <w:t>Aide au coucher</w:t>
            </w:r>
          </w:p>
        </w:tc>
        <w:tc>
          <w:tcPr>
            <w:tcW w:w="5195" w:type="dxa"/>
          </w:tcPr>
          <w:p w:rsidR="00961727" w:rsidRPr="00E506B2" w:rsidRDefault="0054450C" w:rsidP="00970BD3">
            <w:pPr>
              <w:jc w:val="center"/>
              <w:rPr>
                <w:rFonts w:cs="Arial"/>
                <w:sz w:val="18"/>
                <w:szCs w:val="18"/>
              </w:rPr>
            </w:pPr>
            <w:r w:rsidRPr="00E506B2">
              <w:rPr>
                <w:rFonts w:cs="Arial"/>
                <w:sz w:val="18"/>
                <w:szCs w:val="18"/>
              </w:rPr>
              <w:sym w:font="Wingdings" w:char="F06F"/>
            </w:r>
            <w:r w:rsidRPr="00E506B2">
              <w:rPr>
                <w:rFonts w:cs="Arial"/>
                <w:bCs/>
                <w:iCs/>
                <w:sz w:val="18"/>
                <w:szCs w:val="18"/>
              </w:rPr>
              <w:t xml:space="preserve"> Oui </w:t>
            </w:r>
            <w:r w:rsidRPr="00E506B2">
              <w:rPr>
                <w:rFonts w:cs="Arial"/>
                <w:bCs/>
                <w:iCs/>
                <w:sz w:val="18"/>
                <w:szCs w:val="18"/>
              </w:rPr>
              <w:tab/>
            </w:r>
            <w:r w:rsidRPr="00E506B2">
              <w:rPr>
                <w:rFonts w:cs="Arial"/>
                <w:bCs/>
                <w:iCs/>
                <w:sz w:val="18"/>
                <w:szCs w:val="18"/>
              </w:rPr>
              <w:tab/>
            </w:r>
            <w:r w:rsidRPr="00E506B2">
              <w:rPr>
                <w:rFonts w:cs="Arial"/>
                <w:sz w:val="18"/>
                <w:szCs w:val="18"/>
              </w:rPr>
              <w:sym w:font="Wingdings" w:char="F06F"/>
            </w:r>
            <w:r w:rsidRPr="00E506B2">
              <w:rPr>
                <w:rFonts w:cs="Arial"/>
                <w:bCs/>
                <w:iCs/>
                <w:sz w:val="18"/>
                <w:szCs w:val="18"/>
              </w:rPr>
              <w:t xml:space="preserve"> Non</w:t>
            </w:r>
          </w:p>
        </w:tc>
      </w:tr>
      <w:tr w:rsidR="00E506B2" w:rsidRPr="00E506B2" w:rsidTr="00961727">
        <w:tc>
          <w:tcPr>
            <w:tcW w:w="5194" w:type="dxa"/>
          </w:tcPr>
          <w:p w:rsidR="0027775D" w:rsidRPr="00E506B2" w:rsidRDefault="0054450C" w:rsidP="00970BD3">
            <w:pPr>
              <w:jc w:val="center"/>
              <w:rPr>
                <w:rFonts w:cs="Arial"/>
                <w:sz w:val="18"/>
                <w:szCs w:val="18"/>
              </w:rPr>
            </w:pPr>
            <w:r w:rsidRPr="00E506B2">
              <w:rPr>
                <w:rFonts w:cs="Arial"/>
                <w:sz w:val="18"/>
                <w:szCs w:val="18"/>
              </w:rPr>
              <w:t>Si non, indiquer le forfait appliqué</w:t>
            </w:r>
          </w:p>
        </w:tc>
        <w:tc>
          <w:tcPr>
            <w:tcW w:w="5195" w:type="dxa"/>
          </w:tcPr>
          <w:p w:rsidR="0027775D" w:rsidRPr="00E506B2" w:rsidRDefault="0054450C" w:rsidP="00970BD3">
            <w:pPr>
              <w:jc w:val="center"/>
              <w:rPr>
                <w:rFonts w:cs="Arial"/>
                <w:sz w:val="18"/>
                <w:szCs w:val="18"/>
              </w:rPr>
            </w:pPr>
            <w:r w:rsidRPr="00E506B2">
              <w:rPr>
                <w:rFonts w:cs="Arial"/>
                <w:sz w:val="18"/>
                <w:szCs w:val="18"/>
              </w:rPr>
              <w:t>€ TTC</w:t>
            </w:r>
          </w:p>
        </w:tc>
      </w:tr>
      <w:tr w:rsidR="00E506B2" w:rsidRPr="00E506B2" w:rsidTr="0054450C">
        <w:tc>
          <w:tcPr>
            <w:tcW w:w="5194" w:type="dxa"/>
            <w:shd w:val="clear" w:color="auto" w:fill="FFF2CC" w:themeFill="accent4" w:themeFillTint="33"/>
          </w:tcPr>
          <w:p w:rsidR="00961727" w:rsidRPr="00E506B2" w:rsidRDefault="00961727" w:rsidP="00970BD3">
            <w:pPr>
              <w:jc w:val="center"/>
              <w:rPr>
                <w:rFonts w:cs="Arial"/>
                <w:sz w:val="18"/>
                <w:szCs w:val="18"/>
              </w:rPr>
            </w:pPr>
          </w:p>
        </w:tc>
        <w:tc>
          <w:tcPr>
            <w:tcW w:w="5195" w:type="dxa"/>
            <w:shd w:val="clear" w:color="auto" w:fill="FFF2CC" w:themeFill="accent4" w:themeFillTint="33"/>
          </w:tcPr>
          <w:p w:rsidR="00961727" w:rsidRPr="00E506B2" w:rsidRDefault="00961727" w:rsidP="00970BD3">
            <w:pPr>
              <w:jc w:val="center"/>
              <w:rPr>
                <w:rFonts w:cs="Arial"/>
                <w:sz w:val="18"/>
                <w:szCs w:val="18"/>
              </w:rPr>
            </w:pPr>
          </w:p>
        </w:tc>
      </w:tr>
      <w:tr w:rsidR="00E506B2" w:rsidRPr="00E506B2" w:rsidTr="00961727">
        <w:tc>
          <w:tcPr>
            <w:tcW w:w="5194" w:type="dxa"/>
          </w:tcPr>
          <w:p w:rsidR="00961727" w:rsidRPr="00E506B2" w:rsidRDefault="0054450C" w:rsidP="00970BD3">
            <w:pPr>
              <w:jc w:val="center"/>
              <w:rPr>
                <w:rFonts w:cs="Arial"/>
                <w:sz w:val="18"/>
                <w:szCs w:val="18"/>
              </w:rPr>
            </w:pPr>
            <w:r w:rsidRPr="00E506B2">
              <w:rPr>
                <w:rFonts w:cs="Arial"/>
                <w:sz w:val="18"/>
                <w:szCs w:val="18"/>
              </w:rPr>
              <w:t>Toilette, Habillage</w:t>
            </w:r>
          </w:p>
        </w:tc>
        <w:tc>
          <w:tcPr>
            <w:tcW w:w="5195" w:type="dxa"/>
          </w:tcPr>
          <w:p w:rsidR="00961727" w:rsidRPr="00E506B2" w:rsidRDefault="0054450C" w:rsidP="00970BD3">
            <w:pPr>
              <w:jc w:val="center"/>
              <w:rPr>
                <w:rFonts w:cs="Arial"/>
                <w:sz w:val="18"/>
                <w:szCs w:val="18"/>
              </w:rPr>
            </w:pPr>
            <w:r w:rsidRPr="00E506B2">
              <w:rPr>
                <w:rFonts w:cs="Arial"/>
                <w:sz w:val="18"/>
                <w:szCs w:val="18"/>
              </w:rPr>
              <w:sym w:font="Wingdings" w:char="F06F"/>
            </w:r>
            <w:r w:rsidRPr="00E506B2">
              <w:rPr>
                <w:rFonts w:cs="Arial"/>
                <w:bCs/>
                <w:iCs/>
                <w:sz w:val="18"/>
                <w:szCs w:val="18"/>
              </w:rPr>
              <w:t xml:space="preserve"> Oui </w:t>
            </w:r>
            <w:r w:rsidRPr="00E506B2">
              <w:rPr>
                <w:rFonts w:cs="Arial"/>
                <w:bCs/>
                <w:iCs/>
                <w:sz w:val="18"/>
                <w:szCs w:val="18"/>
              </w:rPr>
              <w:tab/>
            </w:r>
            <w:r w:rsidRPr="00E506B2">
              <w:rPr>
                <w:rFonts w:cs="Arial"/>
                <w:bCs/>
                <w:iCs/>
                <w:sz w:val="18"/>
                <w:szCs w:val="18"/>
              </w:rPr>
              <w:tab/>
            </w:r>
            <w:r w:rsidRPr="00E506B2">
              <w:rPr>
                <w:rFonts w:cs="Arial"/>
                <w:sz w:val="18"/>
                <w:szCs w:val="18"/>
              </w:rPr>
              <w:sym w:font="Wingdings" w:char="F06F"/>
            </w:r>
            <w:r w:rsidRPr="00E506B2">
              <w:rPr>
                <w:rFonts w:cs="Arial"/>
                <w:bCs/>
                <w:iCs/>
                <w:sz w:val="18"/>
                <w:szCs w:val="18"/>
              </w:rPr>
              <w:t xml:space="preserve"> Non</w:t>
            </w:r>
          </w:p>
        </w:tc>
      </w:tr>
      <w:tr w:rsidR="00E506B2" w:rsidRPr="00E506B2" w:rsidTr="00961727">
        <w:tc>
          <w:tcPr>
            <w:tcW w:w="5194" w:type="dxa"/>
          </w:tcPr>
          <w:p w:rsidR="00961727" w:rsidRPr="00E506B2" w:rsidRDefault="0054450C" w:rsidP="00970BD3">
            <w:pPr>
              <w:jc w:val="center"/>
              <w:rPr>
                <w:rFonts w:cs="Arial"/>
                <w:sz w:val="18"/>
                <w:szCs w:val="18"/>
              </w:rPr>
            </w:pPr>
            <w:r w:rsidRPr="00E506B2">
              <w:rPr>
                <w:rFonts w:cs="Arial"/>
                <w:sz w:val="18"/>
                <w:szCs w:val="18"/>
              </w:rPr>
              <w:t>Si non, indiquer le forfait appliqué</w:t>
            </w:r>
          </w:p>
        </w:tc>
        <w:tc>
          <w:tcPr>
            <w:tcW w:w="5195" w:type="dxa"/>
          </w:tcPr>
          <w:p w:rsidR="00961727" w:rsidRPr="00E506B2" w:rsidRDefault="0054450C" w:rsidP="00970BD3">
            <w:pPr>
              <w:jc w:val="center"/>
              <w:rPr>
                <w:rFonts w:cs="Arial"/>
                <w:sz w:val="18"/>
                <w:szCs w:val="18"/>
              </w:rPr>
            </w:pPr>
            <w:r w:rsidRPr="00E506B2">
              <w:rPr>
                <w:rFonts w:cs="Arial"/>
                <w:sz w:val="18"/>
                <w:szCs w:val="18"/>
              </w:rPr>
              <w:t>€ TTC</w:t>
            </w:r>
          </w:p>
        </w:tc>
      </w:tr>
      <w:tr w:rsidR="00E506B2" w:rsidRPr="00E506B2" w:rsidTr="0054450C">
        <w:tc>
          <w:tcPr>
            <w:tcW w:w="5194" w:type="dxa"/>
            <w:shd w:val="clear" w:color="auto" w:fill="FFF2CC" w:themeFill="accent4" w:themeFillTint="33"/>
          </w:tcPr>
          <w:p w:rsidR="00961727" w:rsidRPr="00E506B2" w:rsidRDefault="00961727" w:rsidP="00970BD3">
            <w:pPr>
              <w:jc w:val="center"/>
              <w:rPr>
                <w:rFonts w:cs="Arial"/>
                <w:sz w:val="18"/>
                <w:szCs w:val="18"/>
              </w:rPr>
            </w:pPr>
          </w:p>
        </w:tc>
        <w:tc>
          <w:tcPr>
            <w:tcW w:w="5195" w:type="dxa"/>
            <w:shd w:val="clear" w:color="auto" w:fill="FFF2CC" w:themeFill="accent4" w:themeFillTint="33"/>
          </w:tcPr>
          <w:p w:rsidR="00961727" w:rsidRPr="00E506B2" w:rsidRDefault="00961727" w:rsidP="00970BD3">
            <w:pPr>
              <w:jc w:val="center"/>
              <w:rPr>
                <w:rFonts w:cs="Arial"/>
                <w:sz w:val="18"/>
                <w:szCs w:val="18"/>
              </w:rPr>
            </w:pPr>
          </w:p>
        </w:tc>
      </w:tr>
      <w:tr w:rsidR="00E506B2" w:rsidRPr="00E506B2" w:rsidTr="00961727">
        <w:tc>
          <w:tcPr>
            <w:tcW w:w="5194" w:type="dxa"/>
          </w:tcPr>
          <w:p w:rsidR="00961727" w:rsidRPr="00E506B2" w:rsidRDefault="00B97167" w:rsidP="00970BD3">
            <w:pPr>
              <w:jc w:val="center"/>
              <w:rPr>
                <w:rFonts w:cs="Arial"/>
                <w:sz w:val="18"/>
                <w:szCs w:val="18"/>
              </w:rPr>
            </w:pPr>
            <w:r w:rsidRPr="00E506B2">
              <w:rPr>
                <w:rFonts w:cs="Arial"/>
                <w:sz w:val="18"/>
                <w:szCs w:val="18"/>
              </w:rPr>
              <w:t>Aide au repas (détailler si besoin)</w:t>
            </w:r>
          </w:p>
        </w:tc>
        <w:tc>
          <w:tcPr>
            <w:tcW w:w="5195" w:type="dxa"/>
          </w:tcPr>
          <w:p w:rsidR="00961727" w:rsidRPr="00E506B2" w:rsidRDefault="00B97167" w:rsidP="00970BD3">
            <w:pPr>
              <w:jc w:val="center"/>
              <w:rPr>
                <w:rFonts w:cs="Arial"/>
                <w:sz w:val="18"/>
                <w:szCs w:val="18"/>
              </w:rPr>
            </w:pPr>
            <w:r w:rsidRPr="00E506B2">
              <w:rPr>
                <w:rFonts w:cs="Arial"/>
                <w:sz w:val="18"/>
                <w:szCs w:val="18"/>
              </w:rPr>
              <w:sym w:font="Wingdings" w:char="F06F"/>
            </w:r>
            <w:r w:rsidRPr="00E506B2">
              <w:rPr>
                <w:rFonts w:cs="Arial"/>
                <w:bCs/>
                <w:iCs/>
                <w:sz w:val="18"/>
                <w:szCs w:val="18"/>
              </w:rPr>
              <w:t xml:space="preserve"> Oui </w:t>
            </w:r>
            <w:r w:rsidRPr="00E506B2">
              <w:rPr>
                <w:rFonts w:cs="Arial"/>
                <w:bCs/>
                <w:iCs/>
                <w:sz w:val="18"/>
                <w:szCs w:val="18"/>
              </w:rPr>
              <w:tab/>
            </w:r>
            <w:r w:rsidRPr="00E506B2">
              <w:rPr>
                <w:rFonts w:cs="Arial"/>
                <w:bCs/>
                <w:iCs/>
                <w:sz w:val="18"/>
                <w:szCs w:val="18"/>
              </w:rPr>
              <w:tab/>
            </w:r>
            <w:r w:rsidRPr="00E506B2">
              <w:rPr>
                <w:rFonts w:cs="Arial"/>
                <w:sz w:val="18"/>
                <w:szCs w:val="18"/>
              </w:rPr>
              <w:sym w:font="Wingdings" w:char="F06F"/>
            </w:r>
            <w:r w:rsidRPr="00E506B2">
              <w:rPr>
                <w:rFonts w:cs="Arial"/>
                <w:bCs/>
                <w:iCs/>
                <w:sz w:val="18"/>
                <w:szCs w:val="18"/>
              </w:rPr>
              <w:t xml:space="preserve"> Non</w:t>
            </w:r>
          </w:p>
        </w:tc>
      </w:tr>
      <w:tr w:rsidR="00E506B2" w:rsidRPr="00E506B2" w:rsidTr="00961727">
        <w:tc>
          <w:tcPr>
            <w:tcW w:w="5194" w:type="dxa"/>
          </w:tcPr>
          <w:p w:rsidR="00961727" w:rsidRPr="00E506B2" w:rsidRDefault="00B97167" w:rsidP="00970BD3">
            <w:pPr>
              <w:jc w:val="center"/>
              <w:rPr>
                <w:rFonts w:cs="Arial"/>
                <w:sz w:val="18"/>
                <w:szCs w:val="18"/>
              </w:rPr>
            </w:pPr>
            <w:r w:rsidRPr="00E506B2">
              <w:rPr>
                <w:rFonts w:cs="Arial"/>
                <w:sz w:val="18"/>
                <w:szCs w:val="18"/>
              </w:rPr>
              <w:t>Si non, indiquer le forfait appliqué</w:t>
            </w:r>
          </w:p>
        </w:tc>
        <w:tc>
          <w:tcPr>
            <w:tcW w:w="5195" w:type="dxa"/>
          </w:tcPr>
          <w:p w:rsidR="00961727" w:rsidRPr="00E506B2" w:rsidRDefault="00B97167" w:rsidP="00970BD3">
            <w:pPr>
              <w:jc w:val="center"/>
              <w:rPr>
                <w:rFonts w:cs="Arial"/>
                <w:sz w:val="18"/>
                <w:szCs w:val="18"/>
              </w:rPr>
            </w:pPr>
            <w:r w:rsidRPr="00E506B2">
              <w:rPr>
                <w:rFonts w:cs="Arial"/>
                <w:sz w:val="18"/>
                <w:szCs w:val="18"/>
              </w:rPr>
              <w:t>€ TTC</w:t>
            </w:r>
          </w:p>
        </w:tc>
      </w:tr>
      <w:tr w:rsidR="00E506B2" w:rsidRPr="00E506B2" w:rsidTr="00B97167">
        <w:tc>
          <w:tcPr>
            <w:tcW w:w="5194" w:type="dxa"/>
            <w:shd w:val="clear" w:color="auto" w:fill="FFF2CC" w:themeFill="accent4" w:themeFillTint="33"/>
          </w:tcPr>
          <w:p w:rsidR="00961727" w:rsidRPr="00E506B2" w:rsidRDefault="00961727" w:rsidP="00970BD3">
            <w:pPr>
              <w:jc w:val="center"/>
              <w:rPr>
                <w:rFonts w:cs="Arial"/>
                <w:sz w:val="18"/>
                <w:szCs w:val="18"/>
              </w:rPr>
            </w:pPr>
          </w:p>
        </w:tc>
        <w:tc>
          <w:tcPr>
            <w:tcW w:w="5195" w:type="dxa"/>
            <w:shd w:val="clear" w:color="auto" w:fill="FFF2CC" w:themeFill="accent4" w:themeFillTint="33"/>
          </w:tcPr>
          <w:p w:rsidR="00961727" w:rsidRPr="00E506B2" w:rsidRDefault="00961727" w:rsidP="00970BD3">
            <w:pPr>
              <w:jc w:val="center"/>
              <w:rPr>
                <w:rFonts w:cs="Arial"/>
                <w:sz w:val="18"/>
                <w:szCs w:val="18"/>
              </w:rPr>
            </w:pPr>
          </w:p>
        </w:tc>
      </w:tr>
      <w:tr w:rsidR="00E506B2" w:rsidRPr="00E506B2" w:rsidTr="00961727">
        <w:tc>
          <w:tcPr>
            <w:tcW w:w="5194" w:type="dxa"/>
          </w:tcPr>
          <w:p w:rsidR="00961727" w:rsidRPr="00E506B2" w:rsidRDefault="00B97167" w:rsidP="00970BD3">
            <w:pPr>
              <w:jc w:val="center"/>
              <w:rPr>
                <w:rFonts w:cs="Arial"/>
                <w:sz w:val="18"/>
                <w:szCs w:val="18"/>
              </w:rPr>
            </w:pPr>
            <w:r w:rsidRPr="00E506B2">
              <w:rPr>
                <w:rFonts w:cs="Arial"/>
                <w:sz w:val="18"/>
                <w:szCs w:val="18"/>
              </w:rPr>
              <w:t>Change des protections</w:t>
            </w:r>
          </w:p>
        </w:tc>
        <w:tc>
          <w:tcPr>
            <w:tcW w:w="5195" w:type="dxa"/>
          </w:tcPr>
          <w:p w:rsidR="00961727" w:rsidRPr="00E506B2" w:rsidRDefault="00B97167" w:rsidP="00970BD3">
            <w:pPr>
              <w:jc w:val="center"/>
              <w:rPr>
                <w:rFonts w:cs="Arial"/>
                <w:sz w:val="18"/>
                <w:szCs w:val="18"/>
              </w:rPr>
            </w:pPr>
            <w:r w:rsidRPr="00E506B2">
              <w:rPr>
                <w:rFonts w:cs="Arial"/>
                <w:sz w:val="18"/>
                <w:szCs w:val="18"/>
              </w:rPr>
              <w:sym w:font="Wingdings" w:char="F06F"/>
            </w:r>
            <w:r w:rsidRPr="00E506B2">
              <w:rPr>
                <w:rFonts w:cs="Arial"/>
                <w:bCs/>
                <w:iCs/>
                <w:sz w:val="18"/>
                <w:szCs w:val="18"/>
              </w:rPr>
              <w:t xml:space="preserve"> Oui </w:t>
            </w:r>
            <w:r w:rsidRPr="00E506B2">
              <w:rPr>
                <w:rFonts w:cs="Arial"/>
                <w:bCs/>
                <w:iCs/>
                <w:sz w:val="18"/>
                <w:szCs w:val="18"/>
              </w:rPr>
              <w:tab/>
            </w:r>
            <w:r w:rsidRPr="00E506B2">
              <w:rPr>
                <w:rFonts w:cs="Arial"/>
                <w:bCs/>
                <w:iCs/>
                <w:sz w:val="18"/>
                <w:szCs w:val="18"/>
              </w:rPr>
              <w:tab/>
            </w:r>
            <w:r w:rsidRPr="00E506B2">
              <w:rPr>
                <w:rFonts w:cs="Arial"/>
                <w:sz w:val="18"/>
                <w:szCs w:val="18"/>
              </w:rPr>
              <w:sym w:font="Wingdings" w:char="F06F"/>
            </w:r>
            <w:r w:rsidRPr="00E506B2">
              <w:rPr>
                <w:rFonts w:cs="Arial"/>
                <w:bCs/>
                <w:iCs/>
                <w:sz w:val="18"/>
                <w:szCs w:val="18"/>
              </w:rPr>
              <w:t xml:space="preserve"> Non</w:t>
            </w:r>
          </w:p>
        </w:tc>
      </w:tr>
      <w:tr w:rsidR="00E506B2" w:rsidRPr="00E506B2" w:rsidTr="00961727">
        <w:tc>
          <w:tcPr>
            <w:tcW w:w="5194" w:type="dxa"/>
          </w:tcPr>
          <w:p w:rsidR="00B97167" w:rsidRPr="00E506B2" w:rsidRDefault="00B97167" w:rsidP="00970BD3">
            <w:pPr>
              <w:jc w:val="center"/>
              <w:rPr>
                <w:rFonts w:cs="Arial"/>
                <w:sz w:val="18"/>
                <w:szCs w:val="18"/>
              </w:rPr>
            </w:pPr>
            <w:r w:rsidRPr="00E506B2">
              <w:rPr>
                <w:rFonts w:cs="Arial"/>
                <w:sz w:val="18"/>
                <w:szCs w:val="18"/>
              </w:rPr>
              <w:t>Si non, indiquer le forfait appliqué</w:t>
            </w:r>
          </w:p>
        </w:tc>
        <w:tc>
          <w:tcPr>
            <w:tcW w:w="5195" w:type="dxa"/>
          </w:tcPr>
          <w:p w:rsidR="00B97167" w:rsidRPr="00E506B2" w:rsidRDefault="00B97167" w:rsidP="00970BD3">
            <w:pPr>
              <w:jc w:val="center"/>
              <w:rPr>
                <w:rFonts w:cs="Arial"/>
                <w:sz w:val="18"/>
                <w:szCs w:val="18"/>
              </w:rPr>
            </w:pPr>
            <w:r w:rsidRPr="00E506B2">
              <w:rPr>
                <w:rFonts w:cs="Arial"/>
                <w:sz w:val="18"/>
                <w:szCs w:val="18"/>
              </w:rPr>
              <w:t>€ TTC</w:t>
            </w:r>
          </w:p>
        </w:tc>
      </w:tr>
      <w:tr w:rsidR="00E506B2" w:rsidRPr="00E506B2" w:rsidTr="00B97167">
        <w:tc>
          <w:tcPr>
            <w:tcW w:w="5194" w:type="dxa"/>
            <w:shd w:val="clear" w:color="auto" w:fill="FFF2CC" w:themeFill="accent4" w:themeFillTint="33"/>
          </w:tcPr>
          <w:p w:rsidR="00B97167" w:rsidRPr="00E506B2" w:rsidRDefault="00B97167" w:rsidP="00970BD3">
            <w:pPr>
              <w:jc w:val="center"/>
              <w:rPr>
                <w:rFonts w:cs="Arial"/>
                <w:sz w:val="18"/>
                <w:szCs w:val="18"/>
              </w:rPr>
            </w:pPr>
          </w:p>
        </w:tc>
        <w:tc>
          <w:tcPr>
            <w:tcW w:w="5195" w:type="dxa"/>
            <w:shd w:val="clear" w:color="auto" w:fill="FFF2CC" w:themeFill="accent4" w:themeFillTint="33"/>
          </w:tcPr>
          <w:p w:rsidR="00B97167" w:rsidRPr="00E506B2" w:rsidRDefault="00B97167" w:rsidP="00970BD3">
            <w:pPr>
              <w:jc w:val="center"/>
              <w:rPr>
                <w:rFonts w:cs="Arial"/>
                <w:sz w:val="18"/>
                <w:szCs w:val="18"/>
              </w:rPr>
            </w:pPr>
          </w:p>
        </w:tc>
      </w:tr>
      <w:tr w:rsidR="00E506B2" w:rsidRPr="00E506B2" w:rsidTr="00961727">
        <w:tc>
          <w:tcPr>
            <w:tcW w:w="5194" w:type="dxa"/>
          </w:tcPr>
          <w:p w:rsidR="00B97167" w:rsidRPr="00E506B2" w:rsidRDefault="004B62E1" w:rsidP="00970BD3">
            <w:pPr>
              <w:jc w:val="center"/>
              <w:rPr>
                <w:rFonts w:cs="Arial"/>
                <w:sz w:val="18"/>
                <w:szCs w:val="18"/>
              </w:rPr>
            </w:pPr>
            <w:r w:rsidRPr="00E506B2">
              <w:rPr>
                <w:rFonts w:cs="Arial"/>
                <w:sz w:val="18"/>
                <w:szCs w:val="18"/>
              </w:rPr>
              <w:t>Aide aux transferts (changements de position)</w:t>
            </w:r>
          </w:p>
        </w:tc>
        <w:tc>
          <w:tcPr>
            <w:tcW w:w="5195" w:type="dxa"/>
          </w:tcPr>
          <w:p w:rsidR="00B97167" w:rsidRPr="00E506B2" w:rsidRDefault="004B62E1" w:rsidP="00970BD3">
            <w:pPr>
              <w:jc w:val="center"/>
              <w:rPr>
                <w:rFonts w:cs="Arial"/>
                <w:sz w:val="18"/>
                <w:szCs w:val="18"/>
              </w:rPr>
            </w:pPr>
            <w:r w:rsidRPr="00E506B2">
              <w:rPr>
                <w:rFonts w:cs="Arial"/>
                <w:sz w:val="18"/>
                <w:szCs w:val="18"/>
              </w:rPr>
              <w:sym w:font="Wingdings" w:char="F06F"/>
            </w:r>
            <w:r w:rsidRPr="00E506B2">
              <w:rPr>
                <w:rFonts w:cs="Arial"/>
                <w:bCs/>
                <w:iCs/>
                <w:sz w:val="18"/>
                <w:szCs w:val="18"/>
              </w:rPr>
              <w:t xml:space="preserve"> Oui </w:t>
            </w:r>
            <w:r w:rsidRPr="00E506B2">
              <w:rPr>
                <w:rFonts w:cs="Arial"/>
                <w:bCs/>
                <w:iCs/>
                <w:sz w:val="18"/>
                <w:szCs w:val="18"/>
              </w:rPr>
              <w:tab/>
            </w:r>
            <w:r w:rsidRPr="00E506B2">
              <w:rPr>
                <w:rFonts w:cs="Arial"/>
                <w:bCs/>
                <w:iCs/>
                <w:sz w:val="18"/>
                <w:szCs w:val="18"/>
              </w:rPr>
              <w:tab/>
            </w:r>
            <w:r w:rsidRPr="00E506B2">
              <w:rPr>
                <w:rFonts w:cs="Arial"/>
                <w:sz w:val="18"/>
                <w:szCs w:val="18"/>
              </w:rPr>
              <w:sym w:font="Wingdings" w:char="F06F"/>
            </w:r>
            <w:r w:rsidRPr="00E506B2">
              <w:rPr>
                <w:rFonts w:cs="Arial"/>
                <w:bCs/>
                <w:iCs/>
                <w:sz w:val="18"/>
                <w:szCs w:val="18"/>
              </w:rPr>
              <w:t xml:space="preserve"> Non</w:t>
            </w:r>
          </w:p>
        </w:tc>
      </w:tr>
      <w:tr w:rsidR="00E506B2" w:rsidRPr="00E506B2" w:rsidTr="00961727">
        <w:tc>
          <w:tcPr>
            <w:tcW w:w="5194" w:type="dxa"/>
          </w:tcPr>
          <w:p w:rsidR="00B97167" w:rsidRPr="00E506B2" w:rsidRDefault="004B62E1" w:rsidP="00970BD3">
            <w:pPr>
              <w:jc w:val="center"/>
              <w:rPr>
                <w:rFonts w:cs="Arial"/>
                <w:sz w:val="18"/>
                <w:szCs w:val="18"/>
              </w:rPr>
            </w:pPr>
            <w:r w:rsidRPr="00E506B2">
              <w:rPr>
                <w:rFonts w:cs="Arial"/>
                <w:sz w:val="18"/>
                <w:szCs w:val="18"/>
              </w:rPr>
              <w:t>Si non, indiquer le forfait appliqué</w:t>
            </w:r>
          </w:p>
        </w:tc>
        <w:tc>
          <w:tcPr>
            <w:tcW w:w="5195" w:type="dxa"/>
          </w:tcPr>
          <w:p w:rsidR="00B97167" w:rsidRPr="00E506B2" w:rsidRDefault="004B62E1" w:rsidP="00970BD3">
            <w:pPr>
              <w:jc w:val="center"/>
              <w:rPr>
                <w:rFonts w:cs="Arial"/>
                <w:sz w:val="18"/>
                <w:szCs w:val="18"/>
              </w:rPr>
            </w:pPr>
            <w:r w:rsidRPr="00E506B2">
              <w:rPr>
                <w:rFonts w:cs="Arial"/>
                <w:sz w:val="18"/>
                <w:szCs w:val="18"/>
              </w:rPr>
              <w:t>€ TTC</w:t>
            </w:r>
          </w:p>
        </w:tc>
      </w:tr>
      <w:tr w:rsidR="00E506B2" w:rsidRPr="00E506B2" w:rsidTr="00F65979">
        <w:tc>
          <w:tcPr>
            <w:tcW w:w="5194" w:type="dxa"/>
            <w:shd w:val="clear" w:color="auto" w:fill="FFF2CC" w:themeFill="accent4" w:themeFillTint="33"/>
          </w:tcPr>
          <w:p w:rsidR="00B97167" w:rsidRPr="00E506B2" w:rsidRDefault="00B97167" w:rsidP="00970BD3">
            <w:pPr>
              <w:jc w:val="center"/>
              <w:rPr>
                <w:rFonts w:cs="Arial"/>
                <w:sz w:val="18"/>
                <w:szCs w:val="18"/>
              </w:rPr>
            </w:pPr>
          </w:p>
        </w:tc>
        <w:tc>
          <w:tcPr>
            <w:tcW w:w="5195" w:type="dxa"/>
            <w:shd w:val="clear" w:color="auto" w:fill="FFF2CC" w:themeFill="accent4" w:themeFillTint="33"/>
          </w:tcPr>
          <w:p w:rsidR="00B97167" w:rsidRPr="00E506B2" w:rsidRDefault="00B97167" w:rsidP="00970BD3">
            <w:pPr>
              <w:jc w:val="center"/>
              <w:rPr>
                <w:rFonts w:cs="Arial"/>
                <w:sz w:val="18"/>
                <w:szCs w:val="18"/>
              </w:rPr>
            </w:pPr>
          </w:p>
        </w:tc>
      </w:tr>
      <w:tr w:rsidR="00E506B2" w:rsidRPr="00E506B2" w:rsidTr="00961727">
        <w:tc>
          <w:tcPr>
            <w:tcW w:w="5194" w:type="dxa"/>
          </w:tcPr>
          <w:p w:rsidR="00B97167" w:rsidRPr="00E506B2" w:rsidRDefault="00F65979" w:rsidP="00970BD3">
            <w:pPr>
              <w:jc w:val="center"/>
              <w:rPr>
                <w:rFonts w:cs="Arial"/>
                <w:sz w:val="18"/>
                <w:szCs w:val="18"/>
              </w:rPr>
            </w:pPr>
            <w:r w:rsidRPr="00E506B2">
              <w:rPr>
                <w:rFonts w:cs="Arial"/>
                <w:sz w:val="18"/>
                <w:szCs w:val="18"/>
              </w:rPr>
              <w:t>Lien social et relationnel (lecture, jeux…)</w:t>
            </w:r>
          </w:p>
        </w:tc>
        <w:tc>
          <w:tcPr>
            <w:tcW w:w="5195" w:type="dxa"/>
          </w:tcPr>
          <w:p w:rsidR="00B97167" w:rsidRPr="00E506B2" w:rsidRDefault="00F65979" w:rsidP="00970BD3">
            <w:pPr>
              <w:jc w:val="center"/>
              <w:rPr>
                <w:rFonts w:cs="Arial"/>
                <w:sz w:val="18"/>
                <w:szCs w:val="18"/>
              </w:rPr>
            </w:pPr>
            <w:r w:rsidRPr="00E506B2">
              <w:rPr>
                <w:rFonts w:cs="Arial"/>
                <w:sz w:val="18"/>
                <w:szCs w:val="18"/>
              </w:rPr>
              <w:sym w:font="Wingdings" w:char="F06F"/>
            </w:r>
            <w:r w:rsidRPr="00E506B2">
              <w:rPr>
                <w:rFonts w:cs="Arial"/>
                <w:bCs/>
                <w:iCs/>
                <w:sz w:val="18"/>
                <w:szCs w:val="18"/>
              </w:rPr>
              <w:t xml:space="preserve"> Oui </w:t>
            </w:r>
            <w:r w:rsidRPr="00E506B2">
              <w:rPr>
                <w:rFonts w:cs="Arial"/>
                <w:bCs/>
                <w:iCs/>
                <w:sz w:val="18"/>
                <w:szCs w:val="18"/>
              </w:rPr>
              <w:tab/>
            </w:r>
            <w:r w:rsidRPr="00E506B2">
              <w:rPr>
                <w:rFonts w:cs="Arial"/>
                <w:bCs/>
                <w:iCs/>
                <w:sz w:val="18"/>
                <w:szCs w:val="18"/>
              </w:rPr>
              <w:tab/>
            </w:r>
            <w:r w:rsidRPr="00E506B2">
              <w:rPr>
                <w:rFonts w:cs="Arial"/>
                <w:sz w:val="18"/>
                <w:szCs w:val="18"/>
              </w:rPr>
              <w:sym w:font="Wingdings" w:char="F06F"/>
            </w:r>
            <w:r w:rsidRPr="00E506B2">
              <w:rPr>
                <w:rFonts w:cs="Arial"/>
                <w:bCs/>
                <w:iCs/>
                <w:sz w:val="18"/>
                <w:szCs w:val="18"/>
              </w:rPr>
              <w:t xml:space="preserve"> Non</w:t>
            </w:r>
          </w:p>
        </w:tc>
      </w:tr>
      <w:tr w:rsidR="00E506B2" w:rsidRPr="00E506B2" w:rsidTr="00961727">
        <w:tc>
          <w:tcPr>
            <w:tcW w:w="5194" w:type="dxa"/>
          </w:tcPr>
          <w:p w:rsidR="00B97167" w:rsidRPr="00E506B2" w:rsidRDefault="00F65979" w:rsidP="00970BD3">
            <w:pPr>
              <w:jc w:val="center"/>
              <w:rPr>
                <w:rFonts w:cs="Arial"/>
                <w:sz w:val="18"/>
                <w:szCs w:val="18"/>
              </w:rPr>
            </w:pPr>
            <w:r w:rsidRPr="00E506B2">
              <w:rPr>
                <w:rFonts w:cs="Arial"/>
                <w:sz w:val="18"/>
                <w:szCs w:val="18"/>
              </w:rPr>
              <w:t>Si non, indiquer le forfait appliqué</w:t>
            </w:r>
          </w:p>
        </w:tc>
        <w:tc>
          <w:tcPr>
            <w:tcW w:w="5195" w:type="dxa"/>
          </w:tcPr>
          <w:p w:rsidR="00B97167" w:rsidRPr="00E506B2" w:rsidRDefault="00F65979" w:rsidP="00970BD3">
            <w:pPr>
              <w:jc w:val="center"/>
              <w:rPr>
                <w:rFonts w:cs="Arial"/>
                <w:sz w:val="18"/>
                <w:szCs w:val="18"/>
              </w:rPr>
            </w:pPr>
            <w:r w:rsidRPr="00E506B2">
              <w:rPr>
                <w:rFonts w:cs="Arial"/>
                <w:sz w:val="18"/>
                <w:szCs w:val="18"/>
              </w:rPr>
              <w:t>€ TTC</w:t>
            </w:r>
          </w:p>
        </w:tc>
      </w:tr>
      <w:tr w:rsidR="00E506B2" w:rsidRPr="00E506B2" w:rsidTr="00F65979">
        <w:tc>
          <w:tcPr>
            <w:tcW w:w="5194" w:type="dxa"/>
            <w:shd w:val="clear" w:color="auto" w:fill="FFF2CC" w:themeFill="accent4" w:themeFillTint="33"/>
          </w:tcPr>
          <w:p w:rsidR="00B97167" w:rsidRPr="00E506B2" w:rsidRDefault="00B97167" w:rsidP="00970BD3">
            <w:pPr>
              <w:jc w:val="center"/>
              <w:rPr>
                <w:rFonts w:cs="Arial"/>
                <w:sz w:val="18"/>
                <w:szCs w:val="18"/>
              </w:rPr>
            </w:pPr>
          </w:p>
        </w:tc>
        <w:tc>
          <w:tcPr>
            <w:tcW w:w="5195" w:type="dxa"/>
            <w:shd w:val="clear" w:color="auto" w:fill="FFF2CC" w:themeFill="accent4" w:themeFillTint="33"/>
          </w:tcPr>
          <w:p w:rsidR="00B97167" w:rsidRPr="00E506B2" w:rsidRDefault="00B97167" w:rsidP="00970BD3">
            <w:pPr>
              <w:jc w:val="center"/>
              <w:rPr>
                <w:rFonts w:cs="Arial"/>
                <w:sz w:val="18"/>
                <w:szCs w:val="18"/>
              </w:rPr>
            </w:pPr>
          </w:p>
        </w:tc>
      </w:tr>
      <w:tr w:rsidR="00E506B2" w:rsidRPr="00E506B2" w:rsidTr="00961727">
        <w:tc>
          <w:tcPr>
            <w:tcW w:w="5194" w:type="dxa"/>
          </w:tcPr>
          <w:p w:rsidR="00B97167" w:rsidRPr="00E506B2" w:rsidRDefault="00F65979" w:rsidP="00970BD3">
            <w:pPr>
              <w:jc w:val="center"/>
              <w:rPr>
                <w:rFonts w:cs="Arial"/>
                <w:sz w:val="18"/>
                <w:szCs w:val="18"/>
              </w:rPr>
            </w:pPr>
            <w:r w:rsidRPr="00E506B2">
              <w:rPr>
                <w:rFonts w:cs="Arial"/>
                <w:sz w:val="18"/>
                <w:szCs w:val="18"/>
              </w:rPr>
              <w:t>Accompagnement hors du domicile (promenade, transport, démarches administratives…)</w:t>
            </w:r>
          </w:p>
        </w:tc>
        <w:tc>
          <w:tcPr>
            <w:tcW w:w="5195" w:type="dxa"/>
          </w:tcPr>
          <w:p w:rsidR="00B97167" w:rsidRPr="00E506B2" w:rsidRDefault="00F65979" w:rsidP="00970BD3">
            <w:pPr>
              <w:jc w:val="center"/>
              <w:rPr>
                <w:rFonts w:cs="Arial"/>
                <w:sz w:val="18"/>
                <w:szCs w:val="18"/>
              </w:rPr>
            </w:pPr>
            <w:r w:rsidRPr="00E506B2">
              <w:rPr>
                <w:rFonts w:cs="Arial"/>
                <w:sz w:val="18"/>
                <w:szCs w:val="18"/>
              </w:rPr>
              <w:sym w:font="Wingdings" w:char="F06F"/>
            </w:r>
            <w:r w:rsidRPr="00E506B2">
              <w:rPr>
                <w:rFonts w:cs="Arial"/>
                <w:bCs/>
                <w:iCs/>
                <w:sz w:val="18"/>
                <w:szCs w:val="18"/>
              </w:rPr>
              <w:t xml:space="preserve"> Oui </w:t>
            </w:r>
            <w:r w:rsidRPr="00E506B2">
              <w:rPr>
                <w:rFonts w:cs="Arial"/>
                <w:bCs/>
                <w:iCs/>
                <w:sz w:val="18"/>
                <w:szCs w:val="18"/>
              </w:rPr>
              <w:tab/>
            </w:r>
            <w:r w:rsidRPr="00E506B2">
              <w:rPr>
                <w:rFonts w:cs="Arial"/>
                <w:bCs/>
                <w:iCs/>
                <w:sz w:val="18"/>
                <w:szCs w:val="18"/>
              </w:rPr>
              <w:tab/>
            </w:r>
            <w:r w:rsidRPr="00E506B2">
              <w:rPr>
                <w:rFonts w:cs="Arial"/>
                <w:sz w:val="18"/>
                <w:szCs w:val="18"/>
              </w:rPr>
              <w:sym w:font="Wingdings" w:char="F06F"/>
            </w:r>
            <w:r w:rsidRPr="00E506B2">
              <w:rPr>
                <w:rFonts w:cs="Arial"/>
                <w:bCs/>
                <w:iCs/>
                <w:sz w:val="18"/>
                <w:szCs w:val="18"/>
              </w:rPr>
              <w:t xml:space="preserve"> Non</w:t>
            </w:r>
          </w:p>
        </w:tc>
      </w:tr>
      <w:tr w:rsidR="00E506B2" w:rsidRPr="00E506B2" w:rsidTr="00961727">
        <w:tc>
          <w:tcPr>
            <w:tcW w:w="5194" w:type="dxa"/>
          </w:tcPr>
          <w:p w:rsidR="00F65979" w:rsidRPr="00E506B2" w:rsidRDefault="00F65979" w:rsidP="00970BD3">
            <w:pPr>
              <w:jc w:val="center"/>
              <w:rPr>
                <w:rFonts w:cs="Arial"/>
                <w:sz w:val="18"/>
                <w:szCs w:val="18"/>
              </w:rPr>
            </w:pPr>
            <w:r w:rsidRPr="00E506B2">
              <w:rPr>
                <w:rFonts w:cs="Arial"/>
                <w:sz w:val="18"/>
                <w:szCs w:val="18"/>
              </w:rPr>
              <w:t>Si non, indiquer le forfait appliqué</w:t>
            </w:r>
          </w:p>
        </w:tc>
        <w:tc>
          <w:tcPr>
            <w:tcW w:w="5195" w:type="dxa"/>
          </w:tcPr>
          <w:p w:rsidR="00F65979" w:rsidRPr="00E506B2" w:rsidRDefault="00F65979" w:rsidP="00970BD3">
            <w:pPr>
              <w:jc w:val="center"/>
              <w:rPr>
                <w:rFonts w:cs="Arial"/>
                <w:sz w:val="18"/>
                <w:szCs w:val="18"/>
              </w:rPr>
            </w:pPr>
            <w:r w:rsidRPr="00E506B2">
              <w:rPr>
                <w:rFonts w:cs="Arial"/>
                <w:sz w:val="18"/>
                <w:szCs w:val="18"/>
              </w:rPr>
              <w:t>€ TTC</w:t>
            </w:r>
          </w:p>
        </w:tc>
      </w:tr>
      <w:tr w:rsidR="00E506B2" w:rsidRPr="00E506B2" w:rsidTr="00F65979">
        <w:tc>
          <w:tcPr>
            <w:tcW w:w="5194" w:type="dxa"/>
            <w:shd w:val="clear" w:color="auto" w:fill="FFF2CC" w:themeFill="accent4" w:themeFillTint="33"/>
          </w:tcPr>
          <w:p w:rsidR="00F65979" w:rsidRPr="00E506B2" w:rsidRDefault="00F65979" w:rsidP="00970BD3">
            <w:pPr>
              <w:jc w:val="center"/>
              <w:rPr>
                <w:rFonts w:cs="Arial"/>
                <w:sz w:val="18"/>
                <w:szCs w:val="18"/>
              </w:rPr>
            </w:pPr>
          </w:p>
        </w:tc>
        <w:tc>
          <w:tcPr>
            <w:tcW w:w="5195" w:type="dxa"/>
            <w:shd w:val="clear" w:color="auto" w:fill="FFF2CC" w:themeFill="accent4" w:themeFillTint="33"/>
          </w:tcPr>
          <w:p w:rsidR="00F65979" w:rsidRPr="00E506B2" w:rsidRDefault="00F65979" w:rsidP="00970BD3">
            <w:pPr>
              <w:jc w:val="center"/>
              <w:rPr>
                <w:rFonts w:cs="Arial"/>
                <w:sz w:val="18"/>
                <w:szCs w:val="18"/>
              </w:rPr>
            </w:pPr>
          </w:p>
        </w:tc>
      </w:tr>
      <w:tr w:rsidR="00E506B2" w:rsidRPr="00E506B2" w:rsidTr="00961727">
        <w:tc>
          <w:tcPr>
            <w:tcW w:w="5194" w:type="dxa"/>
          </w:tcPr>
          <w:p w:rsidR="00F65979" w:rsidRPr="00E506B2" w:rsidRDefault="005D0838" w:rsidP="00970BD3">
            <w:pPr>
              <w:jc w:val="center"/>
              <w:rPr>
                <w:rFonts w:cs="Arial"/>
                <w:sz w:val="18"/>
                <w:szCs w:val="18"/>
              </w:rPr>
            </w:pPr>
            <w:r w:rsidRPr="00E506B2">
              <w:rPr>
                <w:rFonts w:cs="Arial"/>
                <w:sz w:val="18"/>
                <w:szCs w:val="18"/>
              </w:rPr>
              <w:t>Intervention de nuit (préciser si besoin)</w:t>
            </w:r>
          </w:p>
        </w:tc>
        <w:tc>
          <w:tcPr>
            <w:tcW w:w="5195" w:type="dxa"/>
          </w:tcPr>
          <w:p w:rsidR="00F65979" w:rsidRPr="00E506B2" w:rsidRDefault="005D0838" w:rsidP="00970BD3">
            <w:pPr>
              <w:jc w:val="center"/>
              <w:rPr>
                <w:rFonts w:cs="Arial"/>
                <w:sz w:val="18"/>
                <w:szCs w:val="18"/>
              </w:rPr>
            </w:pPr>
            <w:r w:rsidRPr="00E506B2">
              <w:rPr>
                <w:rFonts w:cs="Arial"/>
                <w:sz w:val="18"/>
                <w:szCs w:val="18"/>
              </w:rPr>
              <w:sym w:font="Wingdings" w:char="F06F"/>
            </w:r>
            <w:r w:rsidRPr="00E506B2">
              <w:rPr>
                <w:rFonts w:cs="Arial"/>
                <w:bCs/>
                <w:iCs/>
                <w:sz w:val="18"/>
                <w:szCs w:val="18"/>
              </w:rPr>
              <w:t xml:space="preserve"> Oui </w:t>
            </w:r>
            <w:r w:rsidRPr="00E506B2">
              <w:rPr>
                <w:rFonts w:cs="Arial"/>
                <w:bCs/>
                <w:iCs/>
                <w:sz w:val="18"/>
                <w:szCs w:val="18"/>
              </w:rPr>
              <w:tab/>
            </w:r>
            <w:r w:rsidRPr="00E506B2">
              <w:rPr>
                <w:rFonts w:cs="Arial"/>
                <w:bCs/>
                <w:iCs/>
                <w:sz w:val="18"/>
                <w:szCs w:val="18"/>
              </w:rPr>
              <w:tab/>
            </w:r>
            <w:r w:rsidRPr="00E506B2">
              <w:rPr>
                <w:rFonts w:cs="Arial"/>
                <w:sz w:val="18"/>
                <w:szCs w:val="18"/>
              </w:rPr>
              <w:sym w:font="Wingdings" w:char="F06F"/>
            </w:r>
            <w:r w:rsidRPr="00E506B2">
              <w:rPr>
                <w:rFonts w:cs="Arial"/>
                <w:bCs/>
                <w:iCs/>
                <w:sz w:val="18"/>
                <w:szCs w:val="18"/>
              </w:rPr>
              <w:t xml:space="preserve"> Non</w:t>
            </w:r>
          </w:p>
        </w:tc>
      </w:tr>
      <w:tr w:rsidR="00E506B2" w:rsidRPr="00E506B2" w:rsidTr="00961727">
        <w:tc>
          <w:tcPr>
            <w:tcW w:w="5194" w:type="dxa"/>
          </w:tcPr>
          <w:p w:rsidR="00F65979" w:rsidRPr="00E506B2" w:rsidRDefault="005D0838" w:rsidP="00970BD3">
            <w:pPr>
              <w:jc w:val="center"/>
              <w:rPr>
                <w:rFonts w:cs="Arial"/>
                <w:sz w:val="18"/>
                <w:szCs w:val="18"/>
              </w:rPr>
            </w:pPr>
            <w:r w:rsidRPr="00E506B2">
              <w:rPr>
                <w:rFonts w:cs="Arial"/>
                <w:sz w:val="18"/>
                <w:szCs w:val="18"/>
              </w:rPr>
              <w:t>Si non, indiquer le forfait appliqué</w:t>
            </w:r>
          </w:p>
        </w:tc>
        <w:tc>
          <w:tcPr>
            <w:tcW w:w="5195" w:type="dxa"/>
          </w:tcPr>
          <w:p w:rsidR="00F65979" w:rsidRPr="00E506B2" w:rsidRDefault="005D0838" w:rsidP="00970BD3">
            <w:pPr>
              <w:jc w:val="center"/>
              <w:rPr>
                <w:rFonts w:cs="Arial"/>
                <w:sz w:val="18"/>
                <w:szCs w:val="18"/>
              </w:rPr>
            </w:pPr>
            <w:r w:rsidRPr="00E506B2">
              <w:rPr>
                <w:rFonts w:cs="Arial"/>
                <w:sz w:val="18"/>
                <w:szCs w:val="18"/>
              </w:rPr>
              <w:t>€ TTC</w:t>
            </w:r>
          </w:p>
        </w:tc>
      </w:tr>
      <w:tr w:rsidR="00E506B2" w:rsidRPr="00E506B2" w:rsidTr="005D0838">
        <w:tc>
          <w:tcPr>
            <w:tcW w:w="5194" w:type="dxa"/>
            <w:shd w:val="clear" w:color="auto" w:fill="FFF2CC" w:themeFill="accent4" w:themeFillTint="33"/>
          </w:tcPr>
          <w:p w:rsidR="00F65979" w:rsidRPr="00E506B2" w:rsidRDefault="00F65979" w:rsidP="00970BD3">
            <w:pPr>
              <w:jc w:val="center"/>
              <w:rPr>
                <w:rFonts w:cs="Arial"/>
                <w:sz w:val="18"/>
                <w:szCs w:val="18"/>
              </w:rPr>
            </w:pPr>
          </w:p>
        </w:tc>
        <w:tc>
          <w:tcPr>
            <w:tcW w:w="5195" w:type="dxa"/>
            <w:shd w:val="clear" w:color="auto" w:fill="FFF2CC" w:themeFill="accent4" w:themeFillTint="33"/>
          </w:tcPr>
          <w:p w:rsidR="00F65979" w:rsidRPr="00E506B2" w:rsidRDefault="00F65979" w:rsidP="00970BD3">
            <w:pPr>
              <w:jc w:val="center"/>
              <w:rPr>
                <w:rFonts w:cs="Arial"/>
                <w:sz w:val="18"/>
                <w:szCs w:val="18"/>
              </w:rPr>
            </w:pPr>
          </w:p>
        </w:tc>
      </w:tr>
      <w:tr w:rsidR="00E506B2" w:rsidRPr="00E506B2" w:rsidTr="00961727">
        <w:tc>
          <w:tcPr>
            <w:tcW w:w="5194" w:type="dxa"/>
          </w:tcPr>
          <w:p w:rsidR="00F65979" w:rsidRPr="00E506B2" w:rsidRDefault="005D0838" w:rsidP="00970BD3">
            <w:pPr>
              <w:jc w:val="center"/>
              <w:rPr>
                <w:rFonts w:cs="Arial"/>
                <w:sz w:val="18"/>
                <w:szCs w:val="18"/>
              </w:rPr>
            </w:pPr>
            <w:r w:rsidRPr="00E506B2">
              <w:rPr>
                <w:rFonts w:cs="Arial"/>
                <w:sz w:val="18"/>
                <w:szCs w:val="18"/>
              </w:rPr>
              <w:t>Intervention dimanche et jour férié</w:t>
            </w:r>
          </w:p>
        </w:tc>
        <w:tc>
          <w:tcPr>
            <w:tcW w:w="5195" w:type="dxa"/>
          </w:tcPr>
          <w:p w:rsidR="00F65979" w:rsidRPr="00E506B2" w:rsidRDefault="005D0838" w:rsidP="00970BD3">
            <w:pPr>
              <w:jc w:val="center"/>
              <w:rPr>
                <w:rFonts w:cs="Arial"/>
                <w:sz w:val="18"/>
                <w:szCs w:val="18"/>
              </w:rPr>
            </w:pPr>
            <w:r w:rsidRPr="00E506B2">
              <w:rPr>
                <w:rFonts w:cs="Arial"/>
                <w:sz w:val="18"/>
                <w:szCs w:val="18"/>
              </w:rPr>
              <w:sym w:font="Wingdings" w:char="F06F"/>
            </w:r>
            <w:r w:rsidRPr="00E506B2">
              <w:rPr>
                <w:rFonts w:cs="Arial"/>
                <w:bCs/>
                <w:iCs/>
                <w:sz w:val="18"/>
                <w:szCs w:val="18"/>
              </w:rPr>
              <w:t xml:space="preserve"> Oui </w:t>
            </w:r>
            <w:r w:rsidRPr="00E506B2">
              <w:rPr>
                <w:rFonts w:cs="Arial"/>
                <w:bCs/>
                <w:iCs/>
                <w:sz w:val="18"/>
                <w:szCs w:val="18"/>
              </w:rPr>
              <w:tab/>
            </w:r>
            <w:r w:rsidRPr="00E506B2">
              <w:rPr>
                <w:rFonts w:cs="Arial"/>
                <w:bCs/>
                <w:iCs/>
                <w:sz w:val="18"/>
                <w:szCs w:val="18"/>
              </w:rPr>
              <w:tab/>
            </w:r>
            <w:r w:rsidRPr="00E506B2">
              <w:rPr>
                <w:rFonts w:cs="Arial"/>
                <w:sz w:val="18"/>
                <w:szCs w:val="18"/>
              </w:rPr>
              <w:sym w:font="Wingdings" w:char="F06F"/>
            </w:r>
            <w:r w:rsidRPr="00E506B2">
              <w:rPr>
                <w:rFonts w:cs="Arial"/>
                <w:bCs/>
                <w:iCs/>
                <w:sz w:val="18"/>
                <w:szCs w:val="18"/>
              </w:rPr>
              <w:t xml:space="preserve"> Non</w:t>
            </w:r>
          </w:p>
        </w:tc>
      </w:tr>
      <w:tr w:rsidR="00E506B2" w:rsidRPr="00E506B2" w:rsidTr="00961727">
        <w:tc>
          <w:tcPr>
            <w:tcW w:w="5194" w:type="dxa"/>
          </w:tcPr>
          <w:p w:rsidR="00F65979" w:rsidRPr="00E506B2" w:rsidRDefault="005D0838" w:rsidP="00970BD3">
            <w:pPr>
              <w:jc w:val="center"/>
              <w:rPr>
                <w:rFonts w:cs="Arial"/>
                <w:sz w:val="18"/>
                <w:szCs w:val="18"/>
              </w:rPr>
            </w:pPr>
            <w:r w:rsidRPr="00E506B2">
              <w:rPr>
                <w:rFonts w:cs="Arial"/>
                <w:sz w:val="18"/>
                <w:szCs w:val="18"/>
              </w:rPr>
              <w:t>Si non, indiquer le forfait appliqué</w:t>
            </w:r>
          </w:p>
        </w:tc>
        <w:tc>
          <w:tcPr>
            <w:tcW w:w="5195" w:type="dxa"/>
          </w:tcPr>
          <w:p w:rsidR="00F65979" w:rsidRPr="00E506B2" w:rsidRDefault="005D0838" w:rsidP="00970BD3">
            <w:pPr>
              <w:jc w:val="center"/>
              <w:rPr>
                <w:rFonts w:cs="Arial"/>
                <w:sz w:val="18"/>
                <w:szCs w:val="18"/>
              </w:rPr>
            </w:pPr>
            <w:r w:rsidRPr="00E506B2">
              <w:rPr>
                <w:rFonts w:cs="Arial"/>
                <w:sz w:val="18"/>
                <w:szCs w:val="18"/>
              </w:rPr>
              <w:t>€ TTC</w:t>
            </w:r>
          </w:p>
        </w:tc>
      </w:tr>
      <w:tr w:rsidR="00E506B2" w:rsidRPr="00E506B2" w:rsidTr="005D0838">
        <w:tc>
          <w:tcPr>
            <w:tcW w:w="5194" w:type="dxa"/>
            <w:shd w:val="clear" w:color="auto" w:fill="FFF2CC" w:themeFill="accent4" w:themeFillTint="33"/>
          </w:tcPr>
          <w:p w:rsidR="00F65979" w:rsidRPr="00E506B2" w:rsidRDefault="00F65979" w:rsidP="00970BD3">
            <w:pPr>
              <w:jc w:val="center"/>
              <w:rPr>
                <w:rFonts w:cs="Arial"/>
                <w:sz w:val="18"/>
                <w:szCs w:val="18"/>
              </w:rPr>
            </w:pPr>
          </w:p>
        </w:tc>
        <w:tc>
          <w:tcPr>
            <w:tcW w:w="5195" w:type="dxa"/>
            <w:shd w:val="clear" w:color="auto" w:fill="FFF2CC" w:themeFill="accent4" w:themeFillTint="33"/>
          </w:tcPr>
          <w:p w:rsidR="00F65979" w:rsidRPr="00E506B2" w:rsidRDefault="00F65979" w:rsidP="00970BD3">
            <w:pPr>
              <w:jc w:val="center"/>
              <w:rPr>
                <w:rFonts w:cs="Arial"/>
                <w:sz w:val="18"/>
                <w:szCs w:val="18"/>
              </w:rPr>
            </w:pPr>
          </w:p>
        </w:tc>
      </w:tr>
      <w:tr w:rsidR="00E506B2" w:rsidRPr="00E506B2" w:rsidTr="00961727">
        <w:tc>
          <w:tcPr>
            <w:tcW w:w="5194" w:type="dxa"/>
          </w:tcPr>
          <w:p w:rsidR="00F65979" w:rsidRPr="00E506B2" w:rsidRDefault="005D0838" w:rsidP="00970BD3">
            <w:pPr>
              <w:jc w:val="center"/>
              <w:rPr>
                <w:rFonts w:cs="Arial"/>
                <w:sz w:val="18"/>
                <w:szCs w:val="18"/>
              </w:rPr>
            </w:pPr>
            <w:r w:rsidRPr="00E506B2">
              <w:rPr>
                <w:rFonts w:cs="Arial"/>
                <w:sz w:val="18"/>
                <w:szCs w:val="18"/>
              </w:rPr>
              <w:t>Pratique des aspirations endo trachéales (formation obligatoire)</w:t>
            </w:r>
          </w:p>
        </w:tc>
        <w:tc>
          <w:tcPr>
            <w:tcW w:w="5195" w:type="dxa"/>
          </w:tcPr>
          <w:p w:rsidR="00F65979" w:rsidRPr="00E506B2" w:rsidRDefault="005D0838" w:rsidP="00970BD3">
            <w:pPr>
              <w:jc w:val="center"/>
              <w:rPr>
                <w:rFonts w:cs="Arial"/>
                <w:sz w:val="18"/>
                <w:szCs w:val="18"/>
              </w:rPr>
            </w:pPr>
            <w:r w:rsidRPr="00E506B2">
              <w:rPr>
                <w:rFonts w:cs="Arial"/>
                <w:sz w:val="18"/>
                <w:szCs w:val="18"/>
              </w:rPr>
              <w:sym w:font="Wingdings" w:char="F06F"/>
            </w:r>
            <w:r w:rsidRPr="00E506B2">
              <w:rPr>
                <w:rFonts w:cs="Arial"/>
                <w:bCs/>
                <w:iCs/>
                <w:sz w:val="18"/>
                <w:szCs w:val="18"/>
              </w:rPr>
              <w:t xml:space="preserve"> Oui </w:t>
            </w:r>
            <w:r w:rsidRPr="00E506B2">
              <w:rPr>
                <w:rFonts w:cs="Arial"/>
                <w:bCs/>
                <w:iCs/>
                <w:sz w:val="18"/>
                <w:szCs w:val="18"/>
              </w:rPr>
              <w:tab/>
            </w:r>
            <w:r w:rsidRPr="00E506B2">
              <w:rPr>
                <w:rFonts w:cs="Arial"/>
                <w:bCs/>
                <w:iCs/>
                <w:sz w:val="18"/>
                <w:szCs w:val="18"/>
              </w:rPr>
              <w:tab/>
            </w:r>
            <w:r w:rsidRPr="00E506B2">
              <w:rPr>
                <w:rFonts w:cs="Arial"/>
                <w:sz w:val="18"/>
                <w:szCs w:val="18"/>
              </w:rPr>
              <w:sym w:font="Wingdings" w:char="F06F"/>
            </w:r>
            <w:r w:rsidRPr="00E506B2">
              <w:rPr>
                <w:rFonts w:cs="Arial"/>
                <w:bCs/>
                <w:iCs/>
                <w:sz w:val="18"/>
                <w:szCs w:val="18"/>
              </w:rPr>
              <w:t xml:space="preserve"> Non</w:t>
            </w:r>
          </w:p>
        </w:tc>
      </w:tr>
      <w:tr w:rsidR="00E506B2" w:rsidRPr="00E506B2" w:rsidTr="00961727">
        <w:tc>
          <w:tcPr>
            <w:tcW w:w="5194" w:type="dxa"/>
          </w:tcPr>
          <w:p w:rsidR="005D0838" w:rsidRPr="00E506B2" w:rsidRDefault="005D0838" w:rsidP="00970BD3">
            <w:pPr>
              <w:jc w:val="center"/>
              <w:rPr>
                <w:rFonts w:cs="Arial"/>
                <w:sz w:val="18"/>
                <w:szCs w:val="18"/>
              </w:rPr>
            </w:pPr>
            <w:r w:rsidRPr="00E506B2">
              <w:rPr>
                <w:rFonts w:cs="Arial"/>
                <w:sz w:val="18"/>
                <w:szCs w:val="18"/>
              </w:rPr>
              <w:t>Si non, indiquer le forfait appliqué</w:t>
            </w:r>
          </w:p>
        </w:tc>
        <w:tc>
          <w:tcPr>
            <w:tcW w:w="5195" w:type="dxa"/>
          </w:tcPr>
          <w:p w:rsidR="005D0838" w:rsidRPr="00E506B2" w:rsidRDefault="005D0838" w:rsidP="00970BD3">
            <w:pPr>
              <w:jc w:val="center"/>
              <w:rPr>
                <w:rFonts w:cs="Arial"/>
                <w:sz w:val="18"/>
                <w:szCs w:val="18"/>
              </w:rPr>
            </w:pPr>
            <w:r w:rsidRPr="00E506B2">
              <w:rPr>
                <w:rFonts w:cs="Arial"/>
                <w:sz w:val="18"/>
                <w:szCs w:val="18"/>
              </w:rPr>
              <w:t>€ TTC</w:t>
            </w:r>
          </w:p>
        </w:tc>
      </w:tr>
      <w:tr w:rsidR="00E506B2" w:rsidRPr="00E506B2" w:rsidTr="005D0838">
        <w:tc>
          <w:tcPr>
            <w:tcW w:w="5194" w:type="dxa"/>
            <w:shd w:val="clear" w:color="auto" w:fill="FFF2CC" w:themeFill="accent4" w:themeFillTint="33"/>
          </w:tcPr>
          <w:p w:rsidR="005D0838" w:rsidRPr="00E506B2" w:rsidRDefault="005D0838" w:rsidP="00970BD3">
            <w:pPr>
              <w:jc w:val="center"/>
              <w:rPr>
                <w:rFonts w:cs="Arial"/>
                <w:sz w:val="18"/>
                <w:szCs w:val="18"/>
              </w:rPr>
            </w:pPr>
          </w:p>
        </w:tc>
        <w:tc>
          <w:tcPr>
            <w:tcW w:w="5195" w:type="dxa"/>
            <w:shd w:val="clear" w:color="auto" w:fill="FFF2CC" w:themeFill="accent4" w:themeFillTint="33"/>
          </w:tcPr>
          <w:p w:rsidR="005D0838" w:rsidRPr="00E506B2" w:rsidRDefault="005D0838" w:rsidP="00970BD3">
            <w:pPr>
              <w:jc w:val="center"/>
              <w:rPr>
                <w:rFonts w:cs="Arial"/>
                <w:sz w:val="18"/>
                <w:szCs w:val="18"/>
              </w:rPr>
            </w:pPr>
          </w:p>
        </w:tc>
      </w:tr>
      <w:tr w:rsidR="00E506B2" w:rsidRPr="00E506B2" w:rsidTr="00961727">
        <w:tc>
          <w:tcPr>
            <w:tcW w:w="5194" w:type="dxa"/>
          </w:tcPr>
          <w:p w:rsidR="005D0838" w:rsidRPr="00E506B2" w:rsidRDefault="005D0838" w:rsidP="00970BD3">
            <w:pPr>
              <w:jc w:val="center"/>
              <w:rPr>
                <w:rFonts w:cs="Arial"/>
                <w:sz w:val="18"/>
                <w:szCs w:val="18"/>
              </w:rPr>
            </w:pPr>
            <w:r w:rsidRPr="00E506B2">
              <w:rPr>
                <w:rFonts w:cs="Arial"/>
                <w:sz w:val="18"/>
                <w:szCs w:val="18"/>
              </w:rPr>
              <w:t>Frais kilométriques</w:t>
            </w:r>
          </w:p>
        </w:tc>
        <w:tc>
          <w:tcPr>
            <w:tcW w:w="5195" w:type="dxa"/>
          </w:tcPr>
          <w:p w:rsidR="005D0838" w:rsidRPr="00E506B2" w:rsidRDefault="005D0838" w:rsidP="00970BD3">
            <w:pPr>
              <w:jc w:val="center"/>
              <w:rPr>
                <w:rFonts w:cs="Arial"/>
                <w:sz w:val="18"/>
                <w:szCs w:val="18"/>
              </w:rPr>
            </w:pPr>
            <w:r w:rsidRPr="00E506B2">
              <w:rPr>
                <w:rFonts w:cs="Arial"/>
                <w:sz w:val="18"/>
                <w:szCs w:val="18"/>
              </w:rPr>
              <w:sym w:font="Wingdings" w:char="F06F"/>
            </w:r>
            <w:r w:rsidRPr="00E506B2">
              <w:rPr>
                <w:rFonts w:cs="Arial"/>
                <w:bCs/>
                <w:iCs/>
                <w:sz w:val="18"/>
                <w:szCs w:val="18"/>
              </w:rPr>
              <w:t xml:space="preserve"> Oui </w:t>
            </w:r>
            <w:r w:rsidRPr="00E506B2">
              <w:rPr>
                <w:rFonts w:cs="Arial"/>
                <w:bCs/>
                <w:iCs/>
                <w:sz w:val="18"/>
                <w:szCs w:val="18"/>
              </w:rPr>
              <w:tab/>
            </w:r>
            <w:r w:rsidRPr="00E506B2">
              <w:rPr>
                <w:rFonts w:cs="Arial"/>
                <w:bCs/>
                <w:iCs/>
                <w:sz w:val="18"/>
                <w:szCs w:val="18"/>
              </w:rPr>
              <w:tab/>
            </w:r>
            <w:r w:rsidRPr="00E506B2">
              <w:rPr>
                <w:rFonts w:cs="Arial"/>
                <w:sz w:val="18"/>
                <w:szCs w:val="18"/>
              </w:rPr>
              <w:sym w:font="Wingdings" w:char="F06F"/>
            </w:r>
            <w:r w:rsidRPr="00E506B2">
              <w:rPr>
                <w:rFonts w:cs="Arial"/>
                <w:bCs/>
                <w:iCs/>
                <w:sz w:val="18"/>
                <w:szCs w:val="18"/>
              </w:rPr>
              <w:t xml:space="preserve"> Non</w:t>
            </w:r>
          </w:p>
        </w:tc>
      </w:tr>
      <w:tr w:rsidR="00E506B2" w:rsidRPr="00E506B2" w:rsidTr="00961727">
        <w:tc>
          <w:tcPr>
            <w:tcW w:w="5194" w:type="dxa"/>
          </w:tcPr>
          <w:p w:rsidR="005D0838" w:rsidRPr="00E506B2" w:rsidRDefault="005D0838" w:rsidP="00970BD3">
            <w:pPr>
              <w:jc w:val="center"/>
              <w:rPr>
                <w:rFonts w:cs="Arial"/>
                <w:sz w:val="18"/>
                <w:szCs w:val="18"/>
              </w:rPr>
            </w:pPr>
            <w:r w:rsidRPr="00E506B2">
              <w:rPr>
                <w:rFonts w:cs="Arial"/>
                <w:sz w:val="18"/>
                <w:szCs w:val="18"/>
              </w:rPr>
              <w:t>Si non, indiquer le forfait appliqué</w:t>
            </w:r>
          </w:p>
        </w:tc>
        <w:tc>
          <w:tcPr>
            <w:tcW w:w="5195" w:type="dxa"/>
          </w:tcPr>
          <w:p w:rsidR="005D0838" w:rsidRPr="00E506B2" w:rsidRDefault="005D0838" w:rsidP="00970BD3">
            <w:pPr>
              <w:jc w:val="center"/>
              <w:rPr>
                <w:rFonts w:cs="Arial"/>
                <w:sz w:val="18"/>
                <w:szCs w:val="18"/>
              </w:rPr>
            </w:pPr>
            <w:r w:rsidRPr="00E506B2">
              <w:rPr>
                <w:rFonts w:cs="Arial"/>
                <w:sz w:val="18"/>
                <w:szCs w:val="18"/>
              </w:rPr>
              <w:t>€ TTC</w:t>
            </w:r>
          </w:p>
        </w:tc>
      </w:tr>
      <w:tr w:rsidR="00E506B2" w:rsidRPr="00E506B2" w:rsidTr="005D0838">
        <w:tc>
          <w:tcPr>
            <w:tcW w:w="5194" w:type="dxa"/>
            <w:shd w:val="clear" w:color="auto" w:fill="FFF2CC" w:themeFill="accent4" w:themeFillTint="33"/>
          </w:tcPr>
          <w:p w:rsidR="005D0838" w:rsidRPr="00E506B2" w:rsidRDefault="005D0838" w:rsidP="00970BD3">
            <w:pPr>
              <w:jc w:val="center"/>
              <w:rPr>
                <w:rFonts w:cs="Arial"/>
                <w:sz w:val="18"/>
                <w:szCs w:val="18"/>
              </w:rPr>
            </w:pPr>
          </w:p>
        </w:tc>
        <w:tc>
          <w:tcPr>
            <w:tcW w:w="5195" w:type="dxa"/>
            <w:shd w:val="clear" w:color="auto" w:fill="FFF2CC" w:themeFill="accent4" w:themeFillTint="33"/>
          </w:tcPr>
          <w:p w:rsidR="005D0838" w:rsidRPr="00E506B2" w:rsidRDefault="005D0838" w:rsidP="00970BD3">
            <w:pPr>
              <w:jc w:val="center"/>
              <w:rPr>
                <w:rFonts w:cs="Arial"/>
                <w:sz w:val="18"/>
                <w:szCs w:val="18"/>
              </w:rPr>
            </w:pPr>
          </w:p>
        </w:tc>
      </w:tr>
      <w:tr w:rsidR="00E506B2" w:rsidRPr="00E506B2" w:rsidTr="00961727">
        <w:tc>
          <w:tcPr>
            <w:tcW w:w="5194" w:type="dxa"/>
          </w:tcPr>
          <w:p w:rsidR="005D0838" w:rsidRPr="00E506B2" w:rsidRDefault="005D0838" w:rsidP="00970BD3">
            <w:pPr>
              <w:jc w:val="center"/>
              <w:rPr>
                <w:rFonts w:cs="Arial"/>
                <w:sz w:val="18"/>
                <w:szCs w:val="18"/>
              </w:rPr>
            </w:pPr>
            <w:r w:rsidRPr="00E506B2">
              <w:rPr>
                <w:rFonts w:cs="Arial"/>
                <w:sz w:val="18"/>
                <w:szCs w:val="18"/>
              </w:rPr>
              <w:t>Frais de dossier</w:t>
            </w:r>
          </w:p>
          <w:p w:rsidR="005D0838" w:rsidRPr="00E506B2" w:rsidRDefault="005D0838" w:rsidP="00970BD3">
            <w:pPr>
              <w:jc w:val="center"/>
              <w:rPr>
                <w:rFonts w:cs="Arial"/>
                <w:sz w:val="18"/>
                <w:szCs w:val="18"/>
              </w:rPr>
            </w:pPr>
            <w:r w:rsidRPr="00E506B2">
              <w:rPr>
                <w:rFonts w:cs="Arial"/>
                <w:sz w:val="18"/>
                <w:szCs w:val="18"/>
              </w:rPr>
              <w:t>(montant sollicité à l’ouverture du dossier)</w:t>
            </w:r>
          </w:p>
        </w:tc>
        <w:tc>
          <w:tcPr>
            <w:tcW w:w="5195" w:type="dxa"/>
          </w:tcPr>
          <w:p w:rsidR="005D0838" w:rsidRPr="00E506B2" w:rsidRDefault="005D0838" w:rsidP="00970BD3">
            <w:pPr>
              <w:jc w:val="center"/>
              <w:rPr>
                <w:rFonts w:cs="Arial"/>
                <w:sz w:val="18"/>
                <w:szCs w:val="18"/>
              </w:rPr>
            </w:pPr>
            <w:r w:rsidRPr="00E506B2">
              <w:rPr>
                <w:rFonts w:cs="Arial"/>
                <w:sz w:val="18"/>
                <w:szCs w:val="18"/>
              </w:rPr>
              <w:sym w:font="Wingdings" w:char="F06F"/>
            </w:r>
            <w:r w:rsidRPr="00E506B2">
              <w:rPr>
                <w:rFonts w:cs="Arial"/>
                <w:bCs/>
                <w:iCs/>
                <w:sz w:val="18"/>
                <w:szCs w:val="18"/>
              </w:rPr>
              <w:t xml:space="preserve"> Oui </w:t>
            </w:r>
            <w:r w:rsidRPr="00E506B2">
              <w:rPr>
                <w:rFonts w:cs="Arial"/>
                <w:bCs/>
                <w:iCs/>
                <w:sz w:val="18"/>
                <w:szCs w:val="18"/>
              </w:rPr>
              <w:tab/>
            </w:r>
            <w:r w:rsidRPr="00E506B2">
              <w:rPr>
                <w:rFonts w:cs="Arial"/>
                <w:bCs/>
                <w:iCs/>
                <w:sz w:val="18"/>
                <w:szCs w:val="18"/>
              </w:rPr>
              <w:tab/>
            </w:r>
            <w:r w:rsidRPr="00E506B2">
              <w:rPr>
                <w:rFonts w:cs="Arial"/>
                <w:sz w:val="18"/>
                <w:szCs w:val="18"/>
              </w:rPr>
              <w:sym w:font="Wingdings" w:char="F06F"/>
            </w:r>
            <w:r w:rsidRPr="00E506B2">
              <w:rPr>
                <w:rFonts w:cs="Arial"/>
                <w:bCs/>
                <w:iCs/>
                <w:sz w:val="18"/>
                <w:szCs w:val="18"/>
              </w:rPr>
              <w:t xml:space="preserve"> Non</w:t>
            </w:r>
          </w:p>
        </w:tc>
      </w:tr>
      <w:tr w:rsidR="00E506B2" w:rsidRPr="00E506B2" w:rsidTr="00961727">
        <w:tc>
          <w:tcPr>
            <w:tcW w:w="5194" w:type="dxa"/>
          </w:tcPr>
          <w:p w:rsidR="005D0838" w:rsidRPr="00E506B2" w:rsidRDefault="005D0838" w:rsidP="00970BD3">
            <w:pPr>
              <w:jc w:val="center"/>
              <w:rPr>
                <w:rFonts w:cs="Arial"/>
                <w:sz w:val="18"/>
                <w:szCs w:val="18"/>
              </w:rPr>
            </w:pPr>
            <w:r w:rsidRPr="00E506B2">
              <w:rPr>
                <w:rFonts w:cs="Arial"/>
                <w:sz w:val="18"/>
                <w:szCs w:val="18"/>
              </w:rPr>
              <w:t>Si non, indiquer le forfait appliqué</w:t>
            </w:r>
          </w:p>
        </w:tc>
        <w:tc>
          <w:tcPr>
            <w:tcW w:w="5195" w:type="dxa"/>
          </w:tcPr>
          <w:p w:rsidR="005D0838" w:rsidRPr="00E506B2" w:rsidRDefault="005D0838" w:rsidP="00970BD3">
            <w:pPr>
              <w:jc w:val="center"/>
              <w:rPr>
                <w:rFonts w:cs="Arial"/>
                <w:sz w:val="18"/>
                <w:szCs w:val="18"/>
              </w:rPr>
            </w:pPr>
            <w:r w:rsidRPr="00E506B2">
              <w:rPr>
                <w:rFonts w:cs="Arial"/>
                <w:sz w:val="18"/>
                <w:szCs w:val="18"/>
              </w:rPr>
              <w:t>€ TTC</w:t>
            </w:r>
          </w:p>
        </w:tc>
      </w:tr>
      <w:tr w:rsidR="00E506B2" w:rsidRPr="00E506B2" w:rsidTr="005D0838">
        <w:tc>
          <w:tcPr>
            <w:tcW w:w="5194" w:type="dxa"/>
            <w:shd w:val="clear" w:color="auto" w:fill="FFF2CC" w:themeFill="accent4" w:themeFillTint="33"/>
          </w:tcPr>
          <w:p w:rsidR="005D0838" w:rsidRPr="00E506B2" w:rsidRDefault="005D0838" w:rsidP="00970BD3">
            <w:pPr>
              <w:jc w:val="center"/>
              <w:rPr>
                <w:rFonts w:cs="Arial"/>
                <w:sz w:val="18"/>
                <w:szCs w:val="18"/>
              </w:rPr>
            </w:pPr>
          </w:p>
        </w:tc>
        <w:tc>
          <w:tcPr>
            <w:tcW w:w="5195" w:type="dxa"/>
            <w:shd w:val="clear" w:color="auto" w:fill="FFF2CC" w:themeFill="accent4" w:themeFillTint="33"/>
          </w:tcPr>
          <w:p w:rsidR="005D0838" w:rsidRPr="00E506B2" w:rsidRDefault="005D0838" w:rsidP="00970BD3">
            <w:pPr>
              <w:jc w:val="center"/>
              <w:rPr>
                <w:rFonts w:cs="Arial"/>
                <w:sz w:val="18"/>
                <w:szCs w:val="18"/>
              </w:rPr>
            </w:pPr>
          </w:p>
        </w:tc>
      </w:tr>
      <w:tr w:rsidR="00E506B2" w:rsidRPr="00E506B2" w:rsidTr="00961727">
        <w:tc>
          <w:tcPr>
            <w:tcW w:w="5194" w:type="dxa"/>
          </w:tcPr>
          <w:p w:rsidR="005D0838" w:rsidRPr="00E506B2" w:rsidRDefault="00CC301A" w:rsidP="00970BD3">
            <w:pPr>
              <w:jc w:val="center"/>
              <w:rPr>
                <w:rFonts w:cs="Arial"/>
                <w:sz w:val="18"/>
                <w:szCs w:val="18"/>
              </w:rPr>
            </w:pPr>
            <w:r w:rsidRPr="00E506B2">
              <w:rPr>
                <w:rFonts w:cs="Arial"/>
                <w:sz w:val="18"/>
                <w:szCs w:val="18"/>
              </w:rPr>
              <w:t>Frais de gestion</w:t>
            </w:r>
          </w:p>
        </w:tc>
        <w:tc>
          <w:tcPr>
            <w:tcW w:w="5195" w:type="dxa"/>
          </w:tcPr>
          <w:p w:rsidR="005D0838" w:rsidRPr="00E506B2" w:rsidRDefault="00CC301A" w:rsidP="00970BD3">
            <w:pPr>
              <w:jc w:val="center"/>
              <w:rPr>
                <w:rFonts w:cs="Arial"/>
                <w:sz w:val="18"/>
                <w:szCs w:val="18"/>
              </w:rPr>
            </w:pPr>
            <w:r w:rsidRPr="00E506B2">
              <w:rPr>
                <w:rFonts w:cs="Arial"/>
                <w:sz w:val="18"/>
                <w:szCs w:val="18"/>
              </w:rPr>
              <w:sym w:font="Wingdings" w:char="F06F"/>
            </w:r>
            <w:r w:rsidRPr="00E506B2">
              <w:rPr>
                <w:rFonts w:cs="Arial"/>
                <w:bCs/>
                <w:iCs/>
                <w:sz w:val="18"/>
                <w:szCs w:val="18"/>
              </w:rPr>
              <w:t xml:space="preserve"> Oui </w:t>
            </w:r>
            <w:r w:rsidRPr="00E506B2">
              <w:rPr>
                <w:rFonts w:cs="Arial"/>
                <w:bCs/>
                <w:iCs/>
                <w:sz w:val="18"/>
                <w:szCs w:val="18"/>
              </w:rPr>
              <w:tab/>
            </w:r>
            <w:r w:rsidRPr="00E506B2">
              <w:rPr>
                <w:rFonts w:cs="Arial"/>
                <w:bCs/>
                <w:iCs/>
                <w:sz w:val="18"/>
                <w:szCs w:val="18"/>
              </w:rPr>
              <w:tab/>
            </w:r>
            <w:r w:rsidRPr="00E506B2">
              <w:rPr>
                <w:rFonts w:cs="Arial"/>
                <w:sz w:val="18"/>
                <w:szCs w:val="18"/>
              </w:rPr>
              <w:sym w:font="Wingdings" w:char="F06F"/>
            </w:r>
            <w:r w:rsidRPr="00E506B2">
              <w:rPr>
                <w:rFonts w:cs="Arial"/>
                <w:bCs/>
                <w:iCs/>
                <w:sz w:val="18"/>
                <w:szCs w:val="18"/>
              </w:rPr>
              <w:t xml:space="preserve"> Non</w:t>
            </w:r>
          </w:p>
        </w:tc>
      </w:tr>
      <w:tr w:rsidR="00E506B2" w:rsidRPr="00E506B2" w:rsidTr="00961727">
        <w:tc>
          <w:tcPr>
            <w:tcW w:w="5194" w:type="dxa"/>
          </w:tcPr>
          <w:p w:rsidR="005D0838" w:rsidRPr="00E506B2" w:rsidRDefault="00CC301A" w:rsidP="00970BD3">
            <w:pPr>
              <w:jc w:val="center"/>
              <w:rPr>
                <w:rFonts w:cs="Arial"/>
                <w:sz w:val="18"/>
                <w:szCs w:val="18"/>
              </w:rPr>
            </w:pPr>
            <w:r w:rsidRPr="00E506B2">
              <w:rPr>
                <w:rFonts w:cs="Arial"/>
                <w:sz w:val="18"/>
                <w:szCs w:val="18"/>
              </w:rPr>
              <w:t>Si non, indiquer le forfait appliqué</w:t>
            </w:r>
          </w:p>
        </w:tc>
        <w:tc>
          <w:tcPr>
            <w:tcW w:w="5195" w:type="dxa"/>
          </w:tcPr>
          <w:p w:rsidR="005D0838" w:rsidRPr="00E506B2" w:rsidRDefault="00CC301A" w:rsidP="00970BD3">
            <w:pPr>
              <w:jc w:val="center"/>
              <w:rPr>
                <w:rFonts w:cs="Arial"/>
                <w:sz w:val="18"/>
                <w:szCs w:val="18"/>
              </w:rPr>
            </w:pPr>
            <w:r w:rsidRPr="00E506B2">
              <w:rPr>
                <w:rFonts w:cs="Arial"/>
                <w:sz w:val="18"/>
                <w:szCs w:val="18"/>
              </w:rPr>
              <w:t>€ TTC</w:t>
            </w:r>
          </w:p>
        </w:tc>
      </w:tr>
      <w:tr w:rsidR="00E506B2" w:rsidRPr="00E506B2" w:rsidTr="00CC301A">
        <w:tc>
          <w:tcPr>
            <w:tcW w:w="5194" w:type="dxa"/>
            <w:shd w:val="clear" w:color="auto" w:fill="FFF2CC" w:themeFill="accent4" w:themeFillTint="33"/>
          </w:tcPr>
          <w:p w:rsidR="005D0838" w:rsidRPr="00E506B2" w:rsidRDefault="005D0838" w:rsidP="00970BD3">
            <w:pPr>
              <w:jc w:val="center"/>
              <w:rPr>
                <w:rFonts w:cs="Arial"/>
                <w:sz w:val="18"/>
                <w:szCs w:val="18"/>
              </w:rPr>
            </w:pPr>
          </w:p>
        </w:tc>
        <w:tc>
          <w:tcPr>
            <w:tcW w:w="5195" w:type="dxa"/>
            <w:shd w:val="clear" w:color="auto" w:fill="FFF2CC" w:themeFill="accent4" w:themeFillTint="33"/>
          </w:tcPr>
          <w:p w:rsidR="005D0838" w:rsidRPr="00E506B2" w:rsidRDefault="005D0838" w:rsidP="00970BD3">
            <w:pPr>
              <w:jc w:val="center"/>
              <w:rPr>
                <w:rFonts w:cs="Arial"/>
                <w:sz w:val="18"/>
                <w:szCs w:val="18"/>
              </w:rPr>
            </w:pPr>
          </w:p>
        </w:tc>
      </w:tr>
      <w:tr w:rsidR="00E506B2" w:rsidRPr="00E506B2" w:rsidTr="00CC301A">
        <w:tc>
          <w:tcPr>
            <w:tcW w:w="5194" w:type="dxa"/>
          </w:tcPr>
          <w:p w:rsidR="005D0838" w:rsidRPr="00E506B2" w:rsidRDefault="00CC301A" w:rsidP="00970BD3">
            <w:pPr>
              <w:jc w:val="center"/>
              <w:rPr>
                <w:rFonts w:cs="Arial"/>
                <w:sz w:val="18"/>
                <w:szCs w:val="18"/>
              </w:rPr>
            </w:pPr>
            <w:r w:rsidRPr="00E506B2">
              <w:rPr>
                <w:rFonts w:cs="Arial"/>
                <w:sz w:val="18"/>
                <w:szCs w:val="18"/>
              </w:rPr>
              <w:t>Autres (préciser)</w:t>
            </w:r>
          </w:p>
        </w:tc>
        <w:tc>
          <w:tcPr>
            <w:tcW w:w="5195" w:type="dxa"/>
          </w:tcPr>
          <w:p w:rsidR="005D0838" w:rsidRPr="00E506B2" w:rsidRDefault="00CC301A" w:rsidP="00970BD3">
            <w:pPr>
              <w:jc w:val="center"/>
              <w:rPr>
                <w:rFonts w:cs="Arial"/>
                <w:sz w:val="18"/>
                <w:szCs w:val="18"/>
              </w:rPr>
            </w:pPr>
            <w:r w:rsidRPr="00E506B2">
              <w:rPr>
                <w:rFonts w:cs="Arial"/>
                <w:sz w:val="18"/>
                <w:szCs w:val="18"/>
              </w:rPr>
              <w:sym w:font="Wingdings" w:char="F06F"/>
            </w:r>
            <w:r w:rsidRPr="00E506B2">
              <w:rPr>
                <w:rFonts w:cs="Arial"/>
                <w:bCs/>
                <w:iCs/>
                <w:sz w:val="18"/>
                <w:szCs w:val="18"/>
              </w:rPr>
              <w:t xml:space="preserve"> Oui </w:t>
            </w:r>
            <w:r w:rsidRPr="00E506B2">
              <w:rPr>
                <w:rFonts w:cs="Arial"/>
                <w:bCs/>
                <w:iCs/>
                <w:sz w:val="18"/>
                <w:szCs w:val="18"/>
              </w:rPr>
              <w:tab/>
            </w:r>
            <w:r w:rsidRPr="00E506B2">
              <w:rPr>
                <w:rFonts w:cs="Arial"/>
                <w:bCs/>
                <w:iCs/>
                <w:sz w:val="18"/>
                <w:szCs w:val="18"/>
              </w:rPr>
              <w:tab/>
            </w:r>
            <w:r w:rsidRPr="00E506B2">
              <w:rPr>
                <w:rFonts w:cs="Arial"/>
                <w:sz w:val="18"/>
                <w:szCs w:val="18"/>
              </w:rPr>
              <w:sym w:font="Wingdings" w:char="F06F"/>
            </w:r>
            <w:r w:rsidRPr="00E506B2">
              <w:rPr>
                <w:rFonts w:cs="Arial"/>
                <w:bCs/>
                <w:iCs/>
                <w:sz w:val="18"/>
                <w:szCs w:val="18"/>
              </w:rPr>
              <w:t xml:space="preserve"> Non</w:t>
            </w:r>
          </w:p>
        </w:tc>
      </w:tr>
      <w:tr w:rsidR="00E506B2" w:rsidRPr="00E506B2" w:rsidTr="00961727">
        <w:tc>
          <w:tcPr>
            <w:tcW w:w="5194" w:type="dxa"/>
          </w:tcPr>
          <w:p w:rsidR="00CC301A" w:rsidRPr="00E506B2" w:rsidRDefault="00CC301A" w:rsidP="00970BD3">
            <w:pPr>
              <w:jc w:val="center"/>
              <w:rPr>
                <w:rFonts w:cs="Arial"/>
                <w:sz w:val="18"/>
                <w:szCs w:val="18"/>
              </w:rPr>
            </w:pPr>
            <w:r w:rsidRPr="00E506B2">
              <w:rPr>
                <w:rFonts w:cs="Arial"/>
                <w:sz w:val="18"/>
                <w:szCs w:val="18"/>
              </w:rPr>
              <w:t>Si non, indiquer le forfait appliqué</w:t>
            </w:r>
          </w:p>
        </w:tc>
        <w:tc>
          <w:tcPr>
            <w:tcW w:w="5195" w:type="dxa"/>
          </w:tcPr>
          <w:p w:rsidR="00CC301A" w:rsidRPr="00E506B2" w:rsidRDefault="00CC301A" w:rsidP="00970BD3">
            <w:pPr>
              <w:jc w:val="center"/>
              <w:rPr>
                <w:rFonts w:cs="Arial"/>
                <w:sz w:val="18"/>
                <w:szCs w:val="18"/>
              </w:rPr>
            </w:pPr>
            <w:r w:rsidRPr="00E506B2">
              <w:rPr>
                <w:rFonts w:cs="Arial"/>
                <w:sz w:val="18"/>
                <w:szCs w:val="18"/>
              </w:rPr>
              <w:t>€ TTC</w:t>
            </w:r>
          </w:p>
        </w:tc>
      </w:tr>
    </w:tbl>
    <w:p w:rsidR="00CD48DC" w:rsidRPr="00E506B2" w:rsidRDefault="00CD48DC">
      <w:pPr>
        <w:jc w:val="left"/>
      </w:pPr>
      <w:r w:rsidRPr="00E506B2">
        <w:br w:type="page"/>
      </w:r>
    </w:p>
    <w:p w:rsidR="00966613" w:rsidRPr="00E506B2" w:rsidRDefault="00966613" w:rsidP="00966613">
      <w:pPr>
        <w:pStyle w:val="Titre3"/>
        <w:rPr>
          <w:color w:val="auto"/>
        </w:rPr>
      </w:pPr>
      <w:bookmarkStart w:id="22" w:name="_Toc81819846"/>
      <w:r w:rsidRPr="00E506B2">
        <w:rPr>
          <w:color w:val="auto"/>
        </w:rPr>
        <w:lastRenderedPageBreak/>
        <w:t>Budget prévisionnel</w:t>
      </w:r>
      <w:r w:rsidR="0037452B" w:rsidRPr="00E506B2">
        <w:rPr>
          <w:color w:val="auto"/>
        </w:rPr>
        <w:t xml:space="preserve"> (hors demande d’habilitation au titre de l’aide sociale)</w:t>
      </w:r>
      <w:bookmarkEnd w:id="22"/>
    </w:p>
    <w:p w:rsidR="00CD48DC" w:rsidRPr="00E506B2" w:rsidRDefault="00CD48DC" w:rsidP="00CD48DC"/>
    <w:p w:rsidR="00FB7CF6" w:rsidRPr="00E506B2" w:rsidRDefault="00FB7CF6" w:rsidP="00CD48DC"/>
    <w:p w:rsidR="00FB7CF6" w:rsidRPr="00E506B2" w:rsidRDefault="00FB7CF6" w:rsidP="00CD48DC"/>
    <w:tbl>
      <w:tblPr>
        <w:tblW w:w="10323" w:type="dxa"/>
        <w:tblCellMar>
          <w:left w:w="70" w:type="dxa"/>
          <w:right w:w="70" w:type="dxa"/>
        </w:tblCellMar>
        <w:tblLook w:val="04A0" w:firstRow="1" w:lastRow="0" w:firstColumn="1" w:lastColumn="0" w:noHBand="0" w:noVBand="1"/>
      </w:tblPr>
      <w:tblGrid>
        <w:gridCol w:w="4462"/>
        <w:gridCol w:w="1953"/>
        <w:gridCol w:w="1954"/>
        <w:gridCol w:w="1954"/>
      </w:tblGrid>
      <w:tr w:rsidR="00E506B2" w:rsidRPr="00E506B2" w:rsidTr="00D05F5D">
        <w:trPr>
          <w:trHeight w:val="287"/>
        </w:trPr>
        <w:tc>
          <w:tcPr>
            <w:tcW w:w="4462" w:type="dxa"/>
            <w:tcBorders>
              <w:bottom w:val="single" w:sz="4" w:space="0" w:color="auto"/>
              <w:right w:val="nil"/>
            </w:tcBorders>
            <w:shd w:val="clear" w:color="auto" w:fill="auto"/>
            <w:vAlign w:val="center"/>
            <w:hideMark/>
          </w:tcPr>
          <w:p w:rsidR="00FB7CF6" w:rsidRPr="00E506B2" w:rsidRDefault="00FB7CF6" w:rsidP="00FB7CF6">
            <w:pPr>
              <w:jc w:val="left"/>
              <w:rPr>
                <w:rFonts w:cs="Arial"/>
                <w:sz w:val="18"/>
                <w:szCs w:val="18"/>
              </w:rPr>
            </w:pP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N</w:t>
            </w:r>
          </w:p>
        </w:tc>
        <w:tc>
          <w:tcPr>
            <w:tcW w:w="1954" w:type="dxa"/>
            <w:tcBorders>
              <w:top w:val="single" w:sz="4" w:space="0" w:color="auto"/>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N+1</w:t>
            </w:r>
          </w:p>
        </w:tc>
        <w:tc>
          <w:tcPr>
            <w:tcW w:w="1954" w:type="dxa"/>
            <w:tcBorders>
              <w:top w:val="single" w:sz="4" w:space="0" w:color="auto"/>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N+2</w:t>
            </w:r>
          </w:p>
        </w:tc>
      </w:tr>
      <w:tr w:rsidR="00E506B2" w:rsidRPr="00E506B2" w:rsidTr="001F56BA">
        <w:trPr>
          <w:trHeight w:val="287"/>
        </w:trPr>
        <w:tc>
          <w:tcPr>
            <w:tcW w:w="4462" w:type="dxa"/>
            <w:tcBorders>
              <w:top w:val="single" w:sz="4" w:space="0" w:color="auto"/>
              <w:left w:val="single" w:sz="4" w:space="0" w:color="auto"/>
              <w:bottom w:val="single" w:sz="4" w:space="0" w:color="auto"/>
              <w:right w:val="nil"/>
            </w:tcBorders>
            <w:shd w:val="clear" w:color="auto" w:fill="FFF2CC" w:themeFill="accent4" w:themeFillTint="33"/>
            <w:vAlign w:val="center"/>
            <w:hideMark/>
          </w:tcPr>
          <w:p w:rsidR="00FB7CF6" w:rsidRPr="00E506B2" w:rsidRDefault="00FB7CF6" w:rsidP="00FB7CF6">
            <w:pPr>
              <w:jc w:val="center"/>
              <w:rPr>
                <w:rFonts w:cs="Arial"/>
                <w:b/>
                <w:bCs/>
                <w:sz w:val="18"/>
                <w:szCs w:val="18"/>
              </w:rPr>
            </w:pPr>
            <w:r w:rsidRPr="00E506B2">
              <w:rPr>
                <w:rFonts w:cs="Arial"/>
                <w:b/>
                <w:bCs/>
                <w:sz w:val="18"/>
                <w:szCs w:val="18"/>
              </w:rPr>
              <w:t>DEPENSES</w:t>
            </w:r>
          </w:p>
        </w:tc>
        <w:tc>
          <w:tcPr>
            <w:tcW w:w="1953" w:type="dxa"/>
            <w:tcBorders>
              <w:top w:val="nil"/>
              <w:left w:val="single" w:sz="4" w:space="0" w:color="auto"/>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r>
      <w:tr w:rsidR="00E506B2" w:rsidRPr="00E506B2" w:rsidTr="00D86399">
        <w:trPr>
          <w:trHeight w:val="287"/>
        </w:trPr>
        <w:tc>
          <w:tcPr>
            <w:tcW w:w="4462" w:type="dxa"/>
            <w:tcBorders>
              <w:top w:val="single" w:sz="4" w:space="0" w:color="auto"/>
              <w:left w:val="single" w:sz="4" w:space="0" w:color="auto"/>
              <w:bottom w:val="single" w:sz="4" w:space="0" w:color="auto"/>
              <w:right w:val="nil"/>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GROUPE I : dépenses afférentes à l'exploitation courante</w:t>
            </w:r>
          </w:p>
        </w:tc>
        <w:tc>
          <w:tcPr>
            <w:tcW w:w="1953" w:type="dxa"/>
            <w:tcBorders>
              <w:top w:val="nil"/>
              <w:left w:val="single" w:sz="4" w:space="0" w:color="auto"/>
              <w:bottom w:val="single" w:sz="4" w:space="0" w:color="auto"/>
              <w:right w:val="single" w:sz="4" w:space="0" w:color="auto"/>
            </w:tcBorders>
            <w:shd w:val="clear" w:color="auto" w:fill="auto"/>
            <w:vAlign w:val="center"/>
          </w:tcPr>
          <w:p w:rsidR="00FB7CF6" w:rsidRPr="00E506B2" w:rsidRDefault="00FB7CF6" w:rsidP="00FB7CF6">
            <w:pPr>
              <w:jc w:val="center"/>
              <w:rPr>
                <w:rFonts w:cs="Arial"/>
                <w:sz w:val="18"/>
                <w:szCs w:val="18"/>
              </w:rPr>
            </w:pP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r>
      <w:tr w:rsidR="00E506B2" w:rsidRPr="00E506B2" w:rsidTr="00D86399">
        <w:trPr>
          <w:trHeight w:val="287"/>
        </w:trPr>
        <w:tc>
          <w:tcPr>
            <w:tcW w:w="4462" w:type="dxa"/>
            <w:tcBorders>
              <w:top w:val="single" w:sz="4" w:space="0" w:color="auto"/>
              <w:left w:val="single" w:sz="4" w:space="0" w:color="auto"/>
              <w:bottom w:val="single" w:sz="4" w:space="0" w:color="auto"/>
              <w:right w:val="nil"/>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GROUPE II : dépenses afférentes au personnel</w:t>
            </w:r>
          </w:p>
        </w:tc>
        <w:tc>
          <w:tcPr>
            <w:tcW w:w="1953" w:type="dxa"/>
            <w:tcBorders>
              <w:top w:val="nil"/>
              <w:left w:val="single" w:sz="4" w:space="0" w:color="auto"/>
              <w:bottom w:val="single" w:sz="4" w:space="0" w:color="auto"/>
              <w:right w:val="single" w:sz="4" w:space="0" w:color="auto"/>
            </w:tcBorders>
            <w:shd w:val="clear" w:color="auto" w:fill="auto"/>
            <w:vAlign w:val="center"/>
          </w:tcPr>
          <w:p w:rsidR="00FB7CF6" w:rsidRPr="00E506B2" w:rsidRDefault="00FB7CF6" w:rsidP="00FB7CF6">
            <w:pPr>
              <w:jc w:val="center"/>
              <w:rPr>
                <w:rFonts w:cs="Arial"/>
                <w:sz w:val="18"/>
                <w:szCs w:val="18"/>
              </w:rPr>
            </w:pP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r>
      <w:tr w:rsidR="00E506B2" w:rsidRPr="00E506B2" w:rsidTr="00D86399">
        <w:trPr>
          <w:trHeight w:val="287"/>
        </w:trPr>
        <w:tc>
          <w:tcPr>
            <w:tcW w:w="4462" w:type="dxa"/>
            <w:tcBorders>
              <w:top w:val="single" w:sz="4" w:space="0" w:color="auto"/>
              <w:left w:val="single" w:sz="4" w:space="0" w:color="auto"/>
              <w:bottom w:val="single" w:sz="4" w:space="0" w:color="auto"/>
              <w:right w:val="nil"/>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GROUPE III : dépenses afférentes à la structure</w:t>
            </w:r>
          </w:p>
        </w:tc>
        <w:tc>
          <w:tcPr>
            <w:tcW w:w="1953" w:type="dxa"/>
            <w:tcBorders>
              <w:top w:val="nil"/>
              <w:left w:val="single" w:sz="4" w:space="0" w:color="auto"/>
              <w:bottom w:val="single" w:sz="4" w:space="0" w:color="auto"/>
              <w:right w:val="single" w:sz="4" w:space="0" w:color="auto"/>
            </w:tcBorders>
            <w:shd w:val="clear" w:color="auto" w:fill="auto"/>
            <w:vAlign w:val="center"/>
          </w:tcPr>
          <w:p w:rsidR="00FB7CF6" w:rsidRPr="00E506B2" w:rsidRDefault="00FB7CF6" w:rsidP="00FB7CF6">
            <w:pPr>
              <w:jc w:val="center"/>
              <w:rPr>
                <w:rFonts w:cs="Arial"/>
                <w:sz w:val="18"/>
                <w:szCs w:val="18"/>
              </w:rPr>
            </w:pP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r>
      <w:tr w:rsidR="00E506B2" w:rsidRPr="00E506B2" w:rsidTr="001F56BA">
        <w:trPr>
          <w:trHeight w:val="287"/>
        </w:trPr>
        <w:tc>
          <w:tcPr>
            <w:tcW w:w="4462" w:type="dxa"/>
            <w:tcBorders>
              <w:top w:val="single" w:sz="4" w:space="0" w:color="auto"/>
              <w:left w:val="single" w:sz="4" w:space="0" w:color="auto"/>
              <w:bottom w:val="single" w:sz="4" w:space="0" w:color="auto"/>
              <w:right w:val="nil"/>
            </w:tcBorders>
            <w:shd w:val="clear" w:color="auto" w:fill="FFF2CC" w:themeFill="accent4" w:themeFillTint="33"/>
            <w:vAlign w:val="center"/>
            <w:hideMark/>
          </w:tcPr>
          <w:p w:rsidR="00FB7CF6" w:rsidRPr="00E506B2" w:rsidRDefault="00FB7CF6" w:rsidP="00FB7CF6">
            <w:pPr>
              <w:jc w:val="center"/>
              <w:rPr>
                <w:rFonts w:cs="Arial"/>
                <w:b/>
                <w:bCs/>
                <w:sz w:val="18"/>
                <w:szCs w:val="18"/>
              </w:rPr>
            </w:pPr>
            <w:r w:rsidRPr="00E506B2">
              <w:rPr>
                <w:rFonts w:cs="Arial"/>
                <w:b/>
                <w:bCs/>
                <w:sz w:val="18"/>
                <w:szCs w:val="18"/>
              </w:rPr>
              <w:t>TOTAL GENERAL (groupe I + groupe II + groupe III)</w:t>
            </w:r>
          </w:p>
        </w:tc>
        <w:tc>
          <w:tcPr>
            <w:tcW w:w="1953" w:type="dxa"/>
            <w:tcBorders>
              <w:top w:val="nil"/>
              <w:left w:val="single" w:sz="4" w:space="0" w:color="auto"/>
              <w:bottom w:val="single" w:sz="4" w:space="0" w:color="auto"/>
              <w:right w:val="single" w:sz="4" w:space="0" w:color="auto"/>
            </w:tcBorders>
            <w:shd w:val="clear" w:color="auto" w:fill="auto"/>
            <w:vAlign w:val="center"/>
          </w:tcPr>
          <w:p w:rsidR="00FB7CF6" w:rsidRPr="00E506B2" w:rsidRDefault="00FB7CF6" w:rsidP="00FB7CF6">
            <w:pPr>
              <w:jc w:val="center"/>
              <w:rPr>
                <w:rFonts w:cs="Arial"/>
                <w:b/>
                <w:bCs/>
                <w:sz w:val="18"/>
                <w:szCs w:val="18"/>
              </w:rPr>
            </w:pP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 </w:t>
            </w:r>
          </w:p>
        </w:tc>
      </w:tr>
      <w:tr w:rsidR="00E506B2" w:rsidRPr="00E506B2" w:rsidTr="00FB7CF6">
        <w:trPr>
          <w:trHeight w:val="287"/>
        </w:trPr>
        <w:tc>
          <w:tcPr>
            <w:tcW w:w="4462" w:type="dxa"/>
            <w:tcBorders>
              <w:top w:val="single" w:sz="4" w:space="0" w:color="auto"/>
              <w:left w:val="single" w:sz="4" w:space="0" w:color="auto"/>
              <w:bottom w:val="single" w:sz="4" w:space="0" w:color="auto"/>
              <w:right w:val="nil"/>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Déficit ou excédent de la section d'exploitation reporté</w:t>
            </w:r>
          </w:p>
        </w:tc>
        <w:tc>
          <w:tcPr>
            <w:tcW w:w="1953" w:type="dxa"/>
            <w:tcBorders>
              <w:top w:val="nil"/>
              <w:left w:val="single" w:sz="4" w:space="0" w:color="auto"/>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r>
      <w:tr w:rsidR="00E506B2" w:rsidRPr="00E506B2" w:rsidTr="001F56BA">
        <w:trPr>
          <w:trHeight w:val="287"/>
        </w:trPr>
        <w:tc>
          <w:tcPr>
            <w:tcW w:w="4462" w:type="dxa"/>
            <w:tcBorders>
              <w:top w:val="single" w:sz="4" w:space="0" w:color="auto"/>
              <w:left w:val="single" w:sz="4" w:space="0" w:color="auto"/>
              <w:bottom w:val="single" w:sz="4" w:space="0" w:color="auto"/>
              <w:right w:val="nil"/>
            </w:tcBorders>
            <w:shd w:val="clear" w:color="auto" w:fill="FFE599" w:themeFill="accent4" w:themeFillTint="66"/>
            <w:vAlign w:val="center"/>
            <w:hideMark/>
          </w:tcPr>
          <w:p w:rsidR="00FB7CF6" w:rsidRPr="00E506B2" w:rsidRDefault="00FB7CF6" w:rsidP="00FB7CF6">
            <w:pPr>
              <w:jc w:val="center"/>
              <w:rPr>
                <w:rFonts w:cs="Arial"/>
                <w:b/>
                <w:bCs/>
                <w:sz w:val="18"/>
                <w:szCs w:val="18"/>
              </w:rPr>
            </w:pPr>
            <w:r w:rsidRPr="00E506B2">
              <w:rPr>
                <w:rFonts w:cs="Arial"/>
                <w:b/>
                <w:bCs/>
                <w:sz w:val="18"/>
                <w:szCs w:val="18"/>
              </w:rPr>
              <w:t>TOTAL DEPENSES D'EXPLOITATION</w:t>
            </w:r>
          </w:p>
        </w:tc>
        <w:tc>
          <w:tcPr>
            <w:tcW w:w="1953" w:type="dxa"/>
            <w:tcBorders>
              <w:top w:val="nil"/>
              <w:left w:val="single" w:sz="4" w:space="0" w:color="auto"/>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 </w:t>
            </w:r>
          </w:p>
        </w:tc>
      </w:tr>
      <w:tr w:rsidR="00E506B2" w:rsidRPr="00E506B2" w:rsidTr="00D05F5D">
        <w:trPr>
          <w:trHeight w:val="287"/>
        </w:trPr>
        <w:tc>
          <w:tcPr>
            <w:tcW w:w="44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B7CF6" w:rsidRPr="00E506B2" w:rsidRDefault="00FB7CF6" w:rsidP="00FB7CF6">
            <w:pPr>
              <w:jc w:val="center"/>
              <w:rPr>
                <w:rFonts w:cs="Arial"/>
                <w:b/>
                <w:bCs/>
                <w:sz w:val="18"/>
                <w:szCs w:val="18"/>
              </w:rPr>
            </w:pPr>
          </w:p>
        </w:tc>
        <w:tc>
          <w:tcPr>
            <w:tcW w:w="1953" w:type="dxa"/>
            <w:tcBorders>
              <w:top w:val="nil"/>
              <w:left w:val="single" w:sz="4" w:space="0" w:color="auto"/>
              <w:bottom w:val="nil"/>
              <w:right w:val="nil"/>
            </w:tcBorders>
            <w:shd w:val="clear" w:color="auto" w:fill="auto"/>
            <w:vAlign w:val="center"/>
            <w:hideMark/>
          </w:tcPr>
          <w:p w:rsidR="00FB7CF6" w:rsidRPr="00E506B2" w:rsidRDefault="00FB7CF6" w:rsidP="00FB7CF6">
            <w:pPr>
              <w:jc w:val="center"/>
              <w:rPr>
                <w:rFonts w:cs="Arial"/>
                <w:sz w:val="18"/>
                <w:szCs w:val="18"/>
              </w:rPr>
            </w:pPr>
          </w:p>
        </w:tc>
        <w:tc>
          <w:tcPr>
            <w:tcW w:w="1954" w:type="dxa"/>
            <w:tcBorders>
              <w:top w:val="nil"/>
              <w:left w:val="nil"/>
              <w:bottom w:val="nil"/>
              <w:right w:val="nil"/>
            </w:tcBorders>
            <w:shd w:val="clear" w:color="auto" w:fill="auto"/>
            <w:vAlign w:val="center"/>
            <w:hideMark/>
          </w:tcPr>
          <w:p w:rsidR="00FB7CF6" w:rsidRPr="00E506B2" w:rsidRDefault="00FB7CF6" w:rsidP="00FB7CF6">
            <w:pPr>
              <w:jc w:val="center"/>
              <w:rPr>
                <w:rFonts w:cs="Arial"/>
                <w:sz w:val="18"/>
                <w:szCs w:val="18"/>
              </w:rPr>
            </w:pPr>
          </w:p>
        </w:tc>
        <w:tc>
          <w:tcPr>
            <w:tcW w:w="1954" w:type="dxa"/>
            <w:tcBorders>
              <w:top w:val="nil"/>
              <w:left w:val="nil"/>
              <w:bottom w:val="nil"/>
              <w:right w:val="nil"/>
            </w:tcBorders>
            <w:shd w:val="clear" w:color="auto" w:fill="auto"/>
            <w:vAlign w:val="center"/>
            <w:hideMark/>
          </w:tcPr>
          <w:p w:rsidR="00FB7CF6" w:rsidRPr="00E506B2" w:rsidRDefault="00FB7CF6" w:rsidP="00FB7CF6">
            <w:pPr>
              <w:jc w:val="center"/>
              <w:rPr>
                <w:rFonts w:cs="Arial"/>
                <w:sz w:val="18"/>
                <w:szCs w:val="18"/>
              </w:rPr>
            </w:pPr>
          </w:p>
        </w:tc>
      </w:tr>
      <w:tr w:rsidR="00E506B2" w:rsidRPr="00E506B2" w:rsidTr="001F56BA">
        <w:trPr>
          <w:trHeight w:val="287"/>
        </w:trPr>
        <w:tc>
          <w:tcPr>
            <w:tcW w:w="4462" w:type="dxa"/>
            <w:tcBorders>
              <w:top w:val="single" w:sz="4" w:space="0" w:color="auto"/>
              <w:left w:val="single" w:sz="4" w:space="0" w:color="auto"/>
              <w:bottom w:val="single" w:sz="4" w:space="0" w:color="auto"/>
              <w:right w:val="nil"/>
            </w:tcBorders>
            <w:shd w:val="clear" w:color="auto" w:fill="FBE4D5" w:themeFill="accent2" w:themeFillTint="33"/>
            <w:vAlign w:val="center"/>
            <w:hideMark/>
          </w:tcPr>
          <w:p w:rsidR="00FB7CF6" w:rsidRPr="00E506B2" w:rsidRDefault="00D05F5D" w:rsidP="00FB7CF6">
            <w:pPr>
              <w:jc w:val="center"/>
              <w:rPr>
                <w:rFonts w:cs="Arial"/>
                <w:b/>
                <w:sz w:val="18"/>
                <w:szCs w:val="18"/>
              </w:rPr>
            </w:pPr>
            <w:r w:rsidRPr="00E506B2">
              <w:rPr>
                <w:rFonts w:cs="Arial"/>
                <w:b/>
                <w:sz w:val="18"/>
                <w:szCs w:val="18"/>
              </w:rPr>
              <w:t>RECETTES</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N</w:t>
            </w:r>
          </w:p>
        </w:tc>
        <w:tc>
          <w:tcPr>
            <w:tcW w:w="1954" w:type="dxa"/>
            <w:tcBorders>
              <w:top w:val="single" w:sz="4" w:space="0" w:color="auto"/>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N+1</w:t>
            </w:r>
          </w:p>
        </w:tc>
        <w:tc>
          <w:tcPr>
            <w:tcW w:w="1954" w:type="dxa"/>
            <w:tcBorders>
              <w:top w:val="single" w:sz="4" w:space="0" w:color="auto"/>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N+2</w:t>
            </w:r>
          </w:p>
        </w:tc>
      </w:tr>
      <w:tr w:rsidR="00E506B2" w:rsidRPr="00E506B2" w:rsidTr="00FB7CF6">
        <w:trPr>
          <w:trHeight w:val="287"/>
        </w:trPr>
        <w:tc>
          <w:tcPr>
            <w:tcW w:w="4462" w:type="dxa"/>
            <w:tcBorders>
              <w:top w:val="single" w:sz="4" w:space="0" w:color="auto"/>
              <w:left w:val="single" w:sz="4" w:space="0" w:color="auto"/>
              <w:bottom w:val="single" w:sz="4" w:space="0" w:color="auto"/>
              <w:right w:val="nil"/>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GROUPE I : produits de la tarification et assimilés</w:t>
            </w:r>
          </w:p>
        </w:tc>
        <w:tc>
          <w:tcPr>
            <w:tcW w:w="1953" w:type="dxa"/>
            <w:tcBorders>
              <w:top w:val="nil"/>
              <w:left w:val="single" w:sz="4" w:space="0" w:color="auto"/>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r>
      <w:tr w:rsidR="00E506B2" w:rsidRPr="00E506B2" w:rsidTr="00FB7CF6">
        <w:trPr>
          <w:trHeight w:val="287"/>
        </w:trPr>
        <w:tc>
          <w:tcPr>
            <w:tcW w:w="4462" w:type="dxa"/>
            <w:tcBorders>
              <w:top w:val="single" w:sz="4" w:space="0" w:color="auto"/>
              <w:left w:val="single" w:sz="4" w:space="0" w:color="auto"/>
              <w:bottom w:val="single" w:sz="4" w:space="0" w:color="auto"/>
              <w:right w:val="nil"/>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GROUPE II : autres produits relatifs à l'exploitation</w:t>
            </w:r>
          </w:p>
        </w:tc>
        <w:tc>
          <w:tcPr>
            <w:tcW w:w="1953" w:type="dxa"/>
            <w:tcBorders>
              <w:top w:val="nil"/>
              <w:left w:val="single" w:sz="4" w:space="0" w:color="auto"/>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r>
      <w:tr w:rsidR="00E506B2" w:rsidRPr="00E506B2" w:rsidTr="00FB7CF6">
        <w:trPr>
          <w:trHeight w:val="287"/>
        </w:trPr>
        <w:tc>
          <w:tcPr>
            <w:tcW w:w="4462" w:type="dxa"/>
            <w:tcBorders>
              <w:top w:val="single" w:sz="4" w:space="0" w:color="auto"/>
              <w:left w:val="single" w:sz="4" w:space="0" w:color="auto"/>
              <w:bottom w:val="single" w:sz="4" w:space="0" w:color="auto"/>
              <w:right w:val="nil"/>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GROUPE III : produits financiers et produits non encaissables</w:t>
            </w:r>
          </w:p>
        </w:tc>
        <w:tc>
          <w:tcPr>
            <w:tcW w:w="1953" w:type="dxa"/>
            <w:tcBorders>
              <w:top w:val="nil"/>
              <w:left w:val="single" w:sz="4" w:space="0" w:color="auto"/>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r>
      <w:tr w:rsidR="00E506B2" w:rsidRPr="00E506B2" w:rsidTr="001F56BA">
        <w:trPr>
          <w:trHeight w:val="287"/>
        </w:trPr>
        <w:tc>
          <w:tcPr>
            <w:tcW w:w="4462" w:type="dxa"/>
            <w:tcBorders>
              <w:top w:val="single" w:sz="4" w:space="0" w:color="auto"/>
              <w:left w:val="single" w:sz="4" w:space="0" w:color="auto"/>
              <w:bottom w:val="single" w:sz="4" w:space="0" w:color="auto"/>
              <w:right w:val="nil"/>
            </w:tcBorders>
            <w:shd w:val="clear" w:color="auto" w:fill="FBE4D5" w:themeFill="accent2" w:themeFillTint="33"/>
            <w:vAlign w:val="center"/>
            <w:hideMark/>
          </w:tcPr>
          <w:p w:rsidR="00FB7CF6" w:rsidRPr="00E506B2" w:rsidRDefault="00FB7CF6" w:rsidP="00FB7CF6">
            <w:pPr>
              <w:jc w:val="center"/>
              <w:rPr>
                <w:rFonts w:cs="Arial"/>
                <w:b/>
                <w:bCs/>
                <w:sz w:val="18"/>
                <w:szCs w:val="18"/>
              </w:rPr>
            </w:pPr>
            <w:r w:rsidRPr="00E506B2">
              <w:rPr>
                <w:rFonts w:cs="Arial"/>
                <w:b/>
                <w:bCs/>
                <w:sz w:val="18"/>
                <w:szCs w:val="18"/>
              </w:rPr>
              <w:t>TOTAL GENERAL (groupe I + groupe II + groupe III)</w:t>
            </w:r>
          </w:p>
        </w:tc>
        <w:tc>
          <w:tcPr>
            <w:tcW w:w="1953" w:type="dxa"/>
            <w:tcBorders>
              <w:top w:val="nil"/>
              <w:left w:val="single" w:sz="4" w:space="0" w:color="auto"/>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 </w:t>
            </w:r>
          </w:p>
        </w:tc>
      </w:tr>
      <w:tr w:rsidR="00E506B2" w:rsidRPr="00E506B2" w:rsidTr="00FB7CF6">
        <w:trPr>
          <w:trHeight w:val="287"/>
        </w:trPr>
        <w:tc>
          <w:tcPr>
            <w:tcW w:w="4462" w:type="dxa"/>
            <w:tcBorders>
              <w:top w:val="single" w:sz="4" w:space="0" w:color="auto"/>
              <w:left w:val="single" w:sz="4" w:space="0" w:color="auto"/>
              <w:bottom w:val="single" w:sz="4" w:space="0" w:color="auto"/>
              <w:right w:val="nil"/>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Déficit ou excédent de la section d'exploitation reporté</w:t>
            </w:r>
          </w:p>
        </w:tc>
        <w:tc>
          <w:tcPr>
            <w:tcW w:w="1953" w:type="dxa"/>
            <w:tcBorders>
              <w:top w:val="nil"/>
              <w:left w:val="single" w:sz="4" w:space="0" w:color="auto"/>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r>
      <w:tr w:rsidR="00E506B2" w:rsidRPr="00E506B2" w:rsidTr="001F56BA">
        <w:trPr>
          <w:trHeight w:val="287"/>
        </w:trPr>
        <w:tc>
          <w:tcPr>
            <w:tcW w:w="4462" w:type="dxa"/>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FB7CF6" w:rsidRPr="00E506B2" w:rsidRDefault="00FB7CF6" w:rsidP="00FB7CF6">
            <w:pPr>
              <w:jc w:val="center"/>
              <w:rPr>
                <w:rFonts w:cs="Arial"/>
                <w:b/>
                <w:bCs/>
                <w:sz w:val="18"/>
                <w:szCs w:val="18"/>
              </w:rPr>
            </w:pPr>
            <w:r w:rsidRPr="00E506B2">
              <w:rPr>
                <w:rFonts w:cs="Arial"/>
                <w:b/>
                <w:bCs/>
                <w:sz w:val="18"/>
                <w:szCs w:val="18"/>
              </w:rPr>
              <w:t>TOTAL RECETTES D'EXPLOITATION</w:t>
            </w:r>
          </w:p>
        </w:tc>
        <w:tc>
          <w:tcPr>
            <w:tcW w:w="1953" w:type="dxa"/>
            <w:tcBorders>
              <w:top w:val="nil"/>
              <w:left w:val="single" w:sz="4" w:space="0" w:color="auto"/>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 </w:t>
            </w:r>
          </w:p>
        </w:tc>
      </w:tr>
      <w:tr w:rsidR="00E506B2" w:rsidRPr="00E506B2" w:rsidTr="00D05F5D">
        <w:trPr>
          <w:trHeight w:val="287"/>
        </w:trPr>
        <w:tc>
          <w:tcPr>
            <w:tcW w:w="4462" w:type="dxa"/>
            <w:tcBorders>
              <w:top w:val="single" w:sz="4" w:space="0" w:color="auto"/>
              <w:left w:val="single" w:sz="4" w:space="0" w:color="auto"/>
              <w:bottom w:val="single" w:sz="4" w:space="0" w:color="auto"/>
              <w:right w:val="nil"/>
            </w:tcBorders>
            <w:shd w:val="clear" w:color="auto" w:fill="BFBFBF" w:themeFill="background1" w:themeFillShade="BF"/>
            <w:vAlign w:val="center"/>
            <w:hideMark/>
          </w:tcPr>
          <w:p w:rsidR="00FB7CF6" w:rsidRPr="00E506B2" w:rsidRDefault="00FB7CF6" w:rsidP="00FB7CF6">
            <w:pPr>
              <w:jc w:val="center"/>
              <w:rPr>
                <w:rFonts w:cs="Arial"/>
                <w:sz w:val="18"/>
                <w:szCs w:val="18"/>
              </w:rPr>
            </w:pP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N</w:t>
            </w:r>
          </w:p>
        </w:tc>
        <w:tc>
          <w:tcPr>
            <w:tcW w:w="1954" w:type="dxa"/>
            <w:tcBorders>
              <w:top w:val="single" w:sz="4" w:space="0" w:color="auto"/>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N+1</w:t>
            </w:r>
          </w:p>
        </w:tc>
        <w:tc>
          <w:tcPr>
            <w:tcW w:w="1954" w:type="dxa"/>
            <w:tcBorders>
              <w:top w:val="single" w:sz="4" w:space="0" w:color="auto"/>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N+2</w:t>
            </w:r>
          </w:p>
        </w:tc>
      </w:tr>
      <w:tr w:rsidR="00E506B2" w:rsidRPr="00E506B2" w:rsidTr="001F56BA">
        <w:trPr>
          <w:trHeight w:val="287"/>
        </w:trPr>
        <w:tc>
          <w:tcPr>
            <w:tcW w:w="4462" w:type="dxa"/>
            <w:tcBorders>
              <w:top w:val="single" w:sz="4" w:space="0" w:color="auto"/>
              <w:left w:val="single" w:sz="4" w:space="0" w:color="auto"/>
              <w:bottom w:val="single" w:sz="4" w:space="0" w:color="auto"/>
              <w:right w:val="nil"/>
            </w:tcBorders>
            <w:shd w:val="clear" w:color="auto" w:fill="E2EFD9" w:themeFill="accent6" w:themeFillTint="33"/>
            <w:vAlign w:val="center"/>
            <w:hideMark/>
          </w:tcPr>
          <w:p w:rsidR="00FB7CF6" w:rsidRPr="00E506B2" w:rsidRDefault="00FB7CF6" w:rsidP="00FB7CF6">
            <w:pPr>
              <w:jc w:val="center"/>
              <w:rPr>
                <w:rFonts w:cs="Arial"/>
                <w:b/>
                <w:bCs/>
                <w:sz w:val="18"/>
                <w:szCs w:val="18"/>
              </w:rPr>
            </w:pPr>
            <w:r w:rsidRPr="00E506B2">
              <w:rPr>
                <w:rFonts w:cs="Arial"/>
                <w:b/>
                <w:bCs/>
                <w:sz w:val="18"/>
                <w:szCs w:val="18"/>
              </w:rPr>
              <w:t>Activité prévisionnelle en heures</w:t>
            </w:r>
          </w:p>
        </w:tc>
        <w:tc>
          <w:tcPr>
            <w:tcW w:w="1953" w:type="dxa"/>
            <w:tcBorders>
              <w:top w:val="nil"/>
              <w:left w:val="single" w:sz="4" w:space="0" w:color="auto"/>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c>
          <w:tcPr>
            <w:tcW w:w="1954" w:type="dxa"/>
            <w:tcBorders>
              <w:top w:val="nil"/>
              <w:left w:val="nil"/>
              <w:bottom w:val="single" w:sz="4" w:space="0" w:color="auto"/>
              <w:right w:val="single" w:sz="4" w:space="0" w:color="auto"/>
            </w:tcBorders>
            <w:shd w:val="clear" w:color="auto" w:fill="auto"/>
            <w:vAlign w:val="center"/>
            <w:hideMark/>
          </w:tcPr>
          <w:p w:rsidR="00FB7CF6" w:rsidRPr="00E506B2" w:rsidRDefault="00FB7CF6" w:rsidP="00FB7CF6">
            <w:pPr>
              <w:jc w:val="center"/>
              <w:rPr>
                <w:rFonts w:cs="Arial"/>
                <w:sz w:val="18"/>
                <w:szCs w:val="18"/>
              </w:rPr>
            </w:pPr>
            <w:r w:rsidRPr="00E506B2">
              <w:rPr>
                <w:rFonts w:cs="Arial"/>
                <w:sz w:val="18"/>
                <w:szCs w:val="18"/>
              </w:rPr>
              <w:t> </w:t>
            </w:r>
          </w:p>
        </w:tc>
      </w:tr>
      <w:tr w:rsidR="00E506B2" w:rsidRPr="00E506B2" w:rsidTr="00D05F5D">
        <w:trPr>
          <w:trHeight w:val="287"/>
        </w:trPr>
        <w:tc>
          <w:tcPr>
            <w:tcW w:w="44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B7CF6" w:rsidRPr="00E506B2" w:rsidRDefault="00FB7CF6" w:rsidP="00FB7CF6">
            <w:pPr>
              <w:jc w:val="center"/>
              <w:rPr>
                <w:rFonts w:cs="Arial"/>
                <w:sz w:val="18"/>
                <w:szCs w:val="18"/>
              </w:rPr>
            </w:pPr>
          </w:p>
        </w:tc>
        <w:tc>
          <w:tcPr>
            <w:tcW w:w="1953" w:type="dxa"/>
            <w:tcBorders>
              <w:top w:val="nil"/>
              <w:left w:val="single" w:sz="4" w:space="0" w:color="auto"/>
              <w:bottom w:val="nil"/>
              <w:right w:val="nil"/>
            </w:tcBorders>
            <w:shd w:val="clear" w:color="auto" w:fill="auto"/>
            <w:vAlign w:val="center"/>
            <w:hideMark/>
          </w:tcPr>
          <w:p w:rsidR="00FB7CF6" w:rsidRPr="00E506B2" w:rsidRDefault="00FB7CF6" w:rsidP="00FB7CF6">
            <w:pPr>
              <w:jc w:val="center"/>
              <w:rPr>
                <w:rFonts w:cs="Arial"/>
                <w:sz w:val="18"/>
                <w:szCs w:val="18"/>
              </w:rPr>
            </w:pPr>
          </w:p>
        </w:tc>
        <w:tc>
          <w:tcPr>
            <w:tcW w:w="1954" w:type="dxa"/>
            <w:tcBorders>
              <w:top w:val="nil"/>
              <w:left w:val="nil"/>
              <w:bottom w:val="nil"/>
              <w:right w:val="nil"/>
            </w:tcBorders>
            <w:shd w:val="clear" w:color="auto" w:fill="auto"/>
            <w:vAlign w:val="center"/>
            <w:hideMark/>
          </w:tcPr>
          <w:p w:rsidR="00FB7CF6" w:rsidRPr="00E506B2" w:rsidRDefault="00FB7CF6" w:rsidP="00FB7CF6">
            <w:pPr>
              <w:jc w:val="center"/>
              <w:rPr>
                <w:rFonts w:cs="Arial"/>
                <w:sz w:val="18"/>
                <w:szCs w:val="18"/>
              </w:rPr>
            </w:pPr>
          </w:p>
        </w:tc>
        <w:tc>
          <w:tcPr>
            <w:tcW w:w="1954" w:type="dxa"/>
            <w:tcBorders>
              <w:top w:val="nil"/>
              <w:left w:val="nil"/>
              <w:bottom w:val="nil"/>
              <w:right w:val="nil"/>
            </w:tcBorders>
            <w:shd w:val="clear" w:color="auto" w:fill="auto"/>
            <w:vAlign w:val="center"/>
            <w:hideMark/>
          </w:tcPr>
          <w:p w:rsidR="00FB7CF6" w:rsidRPr="00E506B2" w:rsidRDefault="00FB7CF6" w:rsidP="00FB7CF6">
            <w:pPr>
              <w:jc w:val="center"/>
              <w:rPr>
                <w:rFonts w:cs="Arial"/>
                <w:sz w:val="18"/>
                <w:szCs w:val="18"/>
              </w:rPr>
            </w:pPr>
          </w:p>
        </w:tc>
      </w:tr>
      <w:tr w:rsidR="00E506B2" w:rsidRPr="00E506B2" w:rsidTr="00D05F5D">
        <w:trPr>
          <w:trHeight w:val="287"/>
        </w:trPr>
        <w:tc>
          <w:tcPr>
            <w:tcW w:w="4462" w:type="dxa"/>
            <w:tcBorders>
              <w:top w:val="single" w:sz="4" w:space="0" w:color="auto"/>
              <w:left w:val="single" w:sz="4" w:space="0" w:color="auto"/>
              <w:bottom w:val="single" w:sz="4" w:space="0" w:color="auto"/>
              <w:right w:val="nil"/>
            </w:tcBorders>
            <w:shd w:val="clear" w:color="auto" w:fill="auto"/>
            <w:vAlign w:val="center"/>
          </w:tcPr>
          <w:p w:rsidR="00D36F6D" w:rsidRPr="00E506B2" w:rsidRDefault="00D36F6D" w:rsidP="00FB7CF6">
            <w:pPr>
              <w:jc w:val="center"/>
              <w:rPr>
                <w:rFonts w:cs="Arial"/>
                <w:b/>
                <w:bCs/>
                <w:sz w:val="18"/>
                <w:szCs w:val="18"/>
              </w:rPr>
            </w:pPr>
            <w:r w:rsidRPr="00E506B2">
              <w:rPr>
                <w:rFonts w:cs="Arial"/>
                <w:b/>
                <w:bCs/>
                <w:sz w:val="18"/>
                <w:szCs w:val="18"/>
              </w:rPr>
              <w:t>Base de calcul du tarif horaire HT</w:t>
            </w:r>
          </w:p>
          <w:p w:rsidR="00D36F6D" w:rsidRPr="00E506B2" w:rsidRDefault="00D36F6D" w:rsidP="00FB7CF6">
            <w:pPr>
              <w:jc w:val="center"/>
              <w:rPr>
                <w:rFonts w:cs="Arial"/>
                <w:b/>
                <w:bCs/>
                <w:sz w:val="18"/>
                <w:szCs w:val="18"/>
              </w:rPr>
            </w:pPr>
            <w:r w:rsidRPr="00E506B2">
              <w:rPr>
                <w:rFonts w:cs="Arial"/>
                <w:b/>
                <w:bCs/>
                <w:sz w:val="18"/>
                <w:szCs w:val="18"/>
              </w:rPr>
              <w:t xml:space="preserve">(dépenses d’exploitation – recettes des </w:t>
            </w:r>
          </w:p>
          <w:p w:rsidR="00D36F6D" w:rsidRPr="00E506B2" w:rsidRDefault="00D36F6D" w:rsidP="00FB7CF6">
            <w:pPr>
              <w:jc w:val="center"/>
              <w:rPr>
                <w:rFonts w:cs="Arial"/>
                <w:b/>
                <w:bCs/>
                <w:sz w:val="18"/>
                <w:szCs w:val="18"/>
              </w:rPr>
            </w:pPr>
            <w:r w:rsidRPr="00E506B2">
              <w:rPr>
                <w:rFonts w:cs="Arial"/>
                <w:b/>
                <w:bCs/>
                <w:sz w:val="18"/>
                <w:szCs w:val="18"/>
              </w:rPr>
              <w:t>groupes II et III)</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rsidR="00D36F6D" w:rsidRPr="00E506B2" w:rsidRDefault="00D36F6D" w:rsidP="00FB7CF6">
            <w:pPr>
              <w:jc w:val="center"/>
              <w:rPr>
                <w:rFonts w:cs="Arial"/>
                <w:b/>
                <w:sz w:val="18"/>
                <w:szCs w:val="18"/>
              </w:rPr>
            </w:pPr>
          </w:p>
        </w:tc>
        <w:tc>
          <w:tcPr>
            <w:tcW w:w="1954" w:type="dxa"/>
            <w:tcBorders>
              <w:top w:val="single" w:sz="4" w:space="0" w:color="auto"/>
              <w:left w:val="nil"/>
              <w:bottom w:val="single" w:sz="4" w:space="0" w:color="auto"/>
              <w:right w:val="single" w:sz="4" w:space="0" w:color="auto"/>
            </w:tcBorders>
            <w:shd w:val="clear" w:color="auto" w:fill="auto"/>
            <w:vAlign w:val="center"/>
          </w:tcPr>
          <w:p w:rsidR="00D36F6D" w:rsidRPr="00E506B2" w:rsidRDefault="00D36F6D" w:rsidP="00FB7CF6">
            <w:pPr>
              <w:jc w:val="center"/>
              <w:rPr>
                <w:rFonts w:cs="Arial"/>
                <w:b/>
                <w:sz w:val="18"/>
                <w:szCs w:val="18"/>
              </w:rPr>
            </w:pPr>
          </w:p>
        </w:tc>
        <w:tc>
          <w:tcPr>
            <w:tcW w:w="1954" w:type="dxa"/>
            <w:tcBorders>
              <w:top w:val="single" w:sz="4" w:space="0" w:color="auto"/>
              <w:left w:val="nil"/>
              <w:bottom w:val="single" w:sz="4" w:space="0" w:color="auto"/>
              <w:right w:val="single" w:sz="4" w:space="0" w:color="auto"/>
            </w:tcBorders>
            <w:shd w:val="clear" w:color="auto" w:fill="auto"/>
            <w:vAlign w:val="center"/>
          </w:tcPr>
          <w:p w:rsidR="00D36F6D" w:rsidRPr="00E506B2" w:rsidRDefault="00D36F6D" w:rsidP="00FB7CF6">
            <w:pPr>
              <w:jc w:val="center"/>
              <w:rPr>
                <w:rFonts w:cs="Arial"/>
                <w:b/>
                <w:sz w:val="18"/>
                <w:szCs w:val="18"/>
              </w:rPr>
            </w:pPr>
          </w:p>
        </w:tc>
      </w:tr>
      <w:tr w:rsidR="00E506B2" w:rsidRPr="00E506B2" w:rsidTr="00D05F5D">
        <w:trPr>
          <w:trHeight w:val="287"/>
        </w:trPr>
        <w:tc>
          <w:tcPr>
            <w:tcW w:w="4462" w:type="dxa"/>
            <w:tcBorders>
              <w:top w:val="single" w:sz="4" w:space="0" w:color="auto"/>
              <w:left w:val="single" w:sz="4" w:space="0" w:color="auto"/>
              <w:bottom w:val="single" w:sz="4" w:space="0" w:color="auto"/>
              <w:right w:val="nil"/>
            </w:tcBorders>
            <w:shd w:val="clear" w:color="auto" w:fill="auto"/>
            <w:vAlign w:val="center"/>
            <w:hideMark/>
          </w:tcPr>
          <w:p w:rsidR="00FB7CF6" w:rsidRPr="00E506B2" w:rsidRDefault="00FB7CF6" w:rsidP="00FB7CF6">
            <w:pPr>
              <w:jc w:val="center"/>
              <w:rPr>
                <w:rFonts w:cs="Arial"/>
                <w:b/>
                <w:bCs/>
                <w:sz w:val="18"/>
                <w:szCs w:val="18"/>
              </w:rPr>
            </w:pPr>
            <w:r w:rsidRPr="00E506B2">
              <w:rPr>
                <w:rFonts w:cs="Arial"/>
                <w:b/>
                <w:bCs/>
                <w:sz w:val="18"/>
                <w:szCs w:val="18"/>
              </w:rPr>
              <w:t>Tarif horaire HT</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tcPr>
          <w:p w:rsidR="00FB7CF6" w:rsidRPr="00E506B2" w:rsidRDefault="00FB7CF6" w:rsidP="00FB7CF6">
            <w:pPr>
              <w:jc w:val="center"/>
              <w:rPr>
                <w:rFonts w:cs="Arial"/>
                <w:b/>
                <w:sz w:val="18"/>
                <w:szCs w:val="18"/>
              </w:rPr>
            </w:pPr>
          </w:p>
        </w:tc>
        <w:tc>
          <w:tcPr>
            <w:tcW w:w="1954" w:type="dxa"/>
            <w:tcBorders>
              <w:top w:val="single" w:sz="4" w:space="0" w:color="auto"/>
              <w:left w:val="nil"/>
              <w:bottom w:val="single" w:sz="4" w:space="0" w:color="auto"/>
              <w:right w:val="single" w:sz="4" w:space="0" w:color="auto"/>
            </w:tcBorders>
            <w:shd w:val="clear" w:color="auto" w:fill="auto"/>
            <w:vAlign w:val="center"/>
          </w:tcPr>
          <w:p w:rsidR="00FB7CF6" w:rsidRPr="00E506B2" w:rsidRDefault="00FB7CF6" w:rsidP="00FB7CF6">
            <w:pPr>
              <w:jc w:val="center"/>
              <w:rPr>
                <w:rFonts w:cs="Arial"/>
                <w:b/>
                <w:sz w:val="18"/>
                <w:szCs w:val="18"/>
              </w:rPr>
            </w:pPr>
          </w:p>
        </w:tc>
        <w:tc>
          <w:tcPr>
            <w:tcW w:w="1954" w:type="dxa"/>
            <w:tcBorders>
              <w:top w:val="single" w:sz="4" w:space="0" w:color="auto"/>
              <w:left w:val="nil"/>
              <w:bottom w:val="single" w:sz="4" w:space="0" w:color="auto"/>
              <w:right w:val="single" w:sz="4" w:space="0" w:color="auto"/>
            </w:tcBorders>
            <w:shd w:val="clear" w:color="auto" w:fill="auto"/>
            <w:vAlign w:val="center"/>
          </w:tcPr>
          <w:p w:rsidR="00FB7CF6" w:rsidRPr="00E506B2" w:rsidRDefault="00FB7CF6" w:rsidP="00FB7CF6">
            <w:pPr>
              <w:jc w:val="center"/>
              <w:rPr>
                <w:rFonts w:cs="Arial"/>
                <w:b/>
                <w:sz w:val="18"/>
                <w:szCs w:val="18"/>
              </w:rPr>
            </w:pPr>
          </w:p>
        </w:tc>
      </w:tr>
      <w:tr w:rsidR="00E506B2" w:rsidRPr="00E506B2" w:rsidTr="001F56BA">
        <w:trPr>
          <w:trHeight w:val="287"/>
        </w:trPr>
        <w:tc>
          <w:tcPr>
            <w:tcW w:w="4462" w:type="dxa"/>
            <w:tcBorders>
              <w:top w:val="single" w:sz="4" w:space="0" w:color="auto"/>
              <w:left w:val="single" w:sz="4" w:space="0" w:color="auto"/>
              <w:bottom w:val="single" w:sz="4" w:space="0" w:color="auto"/>
              <w:right w:val="nil"/>
            </w:tcBorders>
            <w:shd w:val="clear" w:color="auto" w:fill="A8D08D" w:themeFill="accent6" w:themeFillTint="99"/>
            <w:vAlign w:val="center"/>
            <w:hideMark/>
          </w:tcPr>
          <w:p w:rsidR="00FB7CF6" w:rsidRPr="00E506B2" w:rsidRDefault="00FB7CF6" w:rsidP="00FB7CF6">
            <w:pPr>
              <w:jc w:val="center"/>
              <w:rPr>
                <w:rFonts w:cs="Arial"/>
                <w:b/>
                <w:bCs/>
                <w:sz w:val="18"/>
                <w:szCs w:val="18"/>
              </w:rPr>
            </w:pPr>
            <w:r w:rsidRPr="00E506B2">
              <w:rPr>
                <w:rFonts w:cs="Arial"/>
                <w:b/>
                <w:bCs/>
                <w:sz w:val="18"/>
                <w:szCs w:val="18"/>
              </w:rPr>
              <w:t>Tarif horaire TTC (TVA 5,5 %)</w:t>
            </w:r>
          </w:p>
        </w:tc>
        <w:tc>
          <w:tcPr>
            <w:tcW w:w="1953" w:type="dxa"/>
            <w:tcBorders>
              <w:top w:val="nil"/>
              <w:left w:val="single" w:sz="4" w:space="0" w:color="auto"/>
              <w:bottom w:val="single" w:sz="4" w:space="0" w:color="auto"/>
              <w:right w:val="single" w:sz="4" w:space="0" w:color="auto"/>
            </w:tcBorders>
            <w:shd w:val="clear" w:color="auto" w:fill="auto"/>
            <w:vAlign w:val="center"/>
          </w:tcPr>
          <w:p w:rsidR="00FB7CF6" w:rsidRPr="00E506B2" w:rsidRDefault="00FB7CF6" w:rsidP="00FB7CF6">
            <w:pPr>
              <w:jc w:val="center"/>
              <w:rPr>
                <w:rFonts w:cs="Arial"/>
                <w:b/>
                <w:sz w:val="18"/>
                <w:szCs w:val="18"/>
              </w:rPr>
            </w:pPr>
          </w:p>
        </w:tc>
        <w:tc>
          <w:tcPr>
            <w:tcW w:w="1954" w:type="dxa"/>
            <w:tcBorders>
              <w:top w:val="nil"/>
              <w:left w:val="nil"/>
              <w:bottom w:val="single" w:sz="4" w:space="0" w:color="auto"/>
              <w:right w:val="single" w:sz="4" w:space="0" w:color="auto"/>
            </w:tcBorders>
            <w:shd w:val="clear" w:color="auto" w:fill="auto"/>
            <w:vAlign w:val="center"/>
          </w:tcPr>
          <w:p w:rsidR="00FB7CF6" w:rsidRPr="00E506B2" w:rsidRDefault="00FB7CF6" w:rsidP="00FB7CF6">
            <w:pPr>
              <w:jc w:val="center"/>
              <w:rPr>
                <w:rFonts w:cs="Arial"/>
                <w:b/>
                <w:sz w:val="18"/>
                <w:szCs w:val="18"/>
              </w:rPr>
            </w:pPr>
          </w:p>
        </w:tc>
        <w:tc>
          <w:tcPr>
            <w:tcW w:w="1954" w:type="dxa"/>
            <w:tcBorders>
              <w:top w:val="nil"/>
              <w:left w:val="nil"/>
              <w:bottom w:val="single" w:sz="4" w:space="0" w:color="auto"/>
              <w:right w:val="single" w:sz="4" w:space="0" w:color="auto"/>
            </w:tcBorders>
            <w:shd w:val="clear" w:color="auto" w:fill="auto"/>
            <w:vAlign w:val="center"/>
          </w:tcPr>
          <w:p w:rsidR="00FB7CF6" w:rsidRPr="00E506B2" w:rsidRDefault="00FB7CF6" w:rsidP="00FB7CF6">
            <w:pPr>
              <w:jc w:val="center"/>
              <w:rPr>
                <w:rFonts w:cs="Arial"/>
                <w:b/>
                <w:sz w:val="18"/>
                <w:szCs w:val="18"/>
              </w:rPr>
            </w:pPr>
          </w:p>
        </w:tc>
      </w:tr>
    </w:tbl>
    <w:p w:rsidR="00FB7CF6" w:rsidRPr="00E506B2" w:rsidRDefault="00FB7CF6" w:rsidP="00CD48DC">
      <w:pPr>
        <w:rPr>
          <w:rFonts w:cs="Arial"/>
          <w:sz w:val="18"/>
          <w:szCs w:val="18"/>
        </w:rPr>
      </w:pPr>
    </w:p>
    <w:p w:rsidR="00FB7CF6" w:rsidRPr="00E506B2" w:rsidRDefault="00FB7CF6" w:rsidP="00CD48DC"/>
    <w:p w:rsidR="00FB7CF6" w:rsidRPr="00E506B2" w:rsidRDefault="00FB7CF6" w:rsidP="00CD48DC"/>
    <w:p w:rsidR="00FB7CF6" w:rsidRPr="00E506B2" w:rsidRDefault="00FB7CF6" w:rsidP="00CD48DC"/>
    <w:p w:rsidR="00FB7CF6" w:rsidRPr="00E506B2" w:rsidRDefault="00FB7CF6" w:rsidP="00CD48DC"/>
    <w:p w:rsidR="00FB7CF6" w:rsidRPr="00E506B2" w:rsidRDefault="00FB7CF6" w:rsidP="00CD48DC"/>
    <w:p w:rsidR="00FB7CF6" w:rsidRPr="00E506B2" w:rsidRDefault="00FB7CF6" w:rsidP="00CD48DC"/>
    <w:p w:rsidR="00FB7CF6" w:rsidRPr="00E506B2" w:rsidRDefault="00FB7CF6" w:rsidP="00CD48DC"/>
    <w:p w:rsidR="00FB7CF6" w:rsidRPr="00E506B2" w:rsidRDefault="00FB7CF6" w:rsidP="00CD48DC"/>
    <w:p w:rsidR="00FB7CF6" w:rsidRPr="00E506B2" w:rsidRDefault="00FB7CF6" w:rsidP="00CD48DC"/>
    <w:p w:rsidR="00FB7CF6" w:rsidRPr="00E506B2" w:rsidRDefault="00FB7CF6" w:rsidP="00CD48DC"/>
    <w:p w:rsidR="00FB7CF6" w:rsidRPr="00E506B2" w:rsidRDefault="00FB7CF6" w:rsidP="00CD48DC"/>
    <w:p w:rsidR="00FB7CF6" w:rsidRPr="00E506B2" w:rsidRDefault="00FB7CF6" w:rsidP="00CD48DC"/>
    <w:p w:rsidR="00FB7CF6" w:rsidRPr="00E506B2" w:rsidRDefault="00FB7CF6" w:rsidP="00CD48DC"/>
    <w:p w:rsidR="00FB7CF6" w:rsidRPr="00E506B2" w:rsidRDefault="00FB7CF6" w:rsidP="00CD48DC"/>
    <w:p w:rsidR="00FB7CF6" w:rsidRPr="00E506B2" w:rsidRDefault="00FB7CF6" w:rsidP="00CD48DC"/>
    <w:p w:rsidR="00FB7CF6" w:rsidRPr="00E506B2" w:rsidRDefault="00FB7CF6" w:rsidP="00CD48DC"/>
    <w:p w:rsidR="00FB7CF6" w:rsidRPr="00E506B2" w:rsidRDefault="00FB7CF6" w:rsidP="00CD48DC"/>
    <w:p w:rsidR="00FB7CF6" w:rsidRPr="00E506B2" w:rsidRDefault="00FB7CF6" w:rsidP="00CD48DC"/>
    <w:p w:rsidR="00380B16" w:rsidRPr="00E506B2" w:rsidRDefault="00380B16" w:rsidP="00CD48DC"/>
    <w:p w:rsidR="00FB7CF6" w:rsidRPr="00E506B2" w:rsidRDefault="00FB7CF6" w:rsidP="00CD48DC"/>
    <w:p w:rsidR="00FB7CF6" w:rsidRPr="00E506B2" w:rsidRDefault="00FB7CF6" w:rsidP="00CD48DC"/>
    <w:p w:rsidR="00FB7CF6" w:rsidRPr="00E506B2" w:rsidRDefault="00FB7CF6" w:rsidP="00CD48DC"/>
    <w:p w:rsidR="002C66F9" w:rsidRPr="00E506B2" w:rsidRDefault="000F5E75" w:rsidP="005B7162">
      <w:pPr>
        <w:pStyle w:val="Titre2"/>
      </w:pPr>
      <w:bookmarkStart w:id="23" w:name="_Toc81819847"/>
      <w:r w:rsidRPr="00E506B2">
        <w:lastRenderedPageBreak/>
        <w:t>I</w:t>
      </w:r>
      <w:r w:rsidR="005B7162" w:rsidRPr="00E506B2">
        <w:t>nformations concernant l’habilitation à l’aide sociale</w:t>
      </w:r>
      <w:bookmarkEnd w:id="23"/>
    </w:p>
    <w:p w:rsidR="009443AC" w:rsidRPr="00E506B2" w:rsidRDefault="009443AC" w:rsidP="009443AC"/>
    <w:p w:rsidR="009443AC" w:rsidRPr="00E506B2" w:rsidRDefault="009443AC" w:rsidP="00BC4338">
      <w:pPr>
        <w:pStyle w:val="CORPSDETEXTE"/>
      </w:pPr>
      <w:r w:rsidRPr="00E506B2">
        <w:t>Référence juridique : Code de l’Action Sociale et des Familles (CASF)</w:t>
      </w:r>
    </w:p>
    <w:p w:rsidR="009443AC" w:rsidRPr="00E506B2" w:rsidRDefault="009443AC" w:rsidP="00BC4338">
      <w:pPr>
        <w:pStyle w:val="CORPSDETEXTE"/>
      </w:pPr>
    </w:p>
    <w:p w:rsidR="009443AC" w:rsidRPr="00E506B2" w:rsidRDefault="009443AC" w:rsidP="00BC4338">
      <w:pPr>
        <w:pStyle w:val="CORPSDETEXTE"/>
      </w:pPr>
      <w:r w:rsidRPr="00E506B2">
        <w:t>Définition : l’aide sociale est l’expression de la solidarité de la collectivité à l’égard des personnes qui en raison de leur état physique et/ou mental, de leur situation économique et sociale, ont besoin d’être aidées.</w:t>
      </w:r>
    </w:p>
    <w:p w:rsidR="009443AC" w:rsidRPr="00E506B2" w:rsidRDefault="009443AC" w:rsidP="00BC4338">
      <w:pPr>
        <w:pStyle w:val="CORPSDETEXTE"/>
      </w:pPr>
    </w:p>
    <w:p w:rsidR="009443AC" w:rsidRPr="00E506B2" w:rsidRDefault="009443AC" w:rsidP="00BC4338">
      <w:pPr>
        <w:pStyle w:val="CORPSDETEXTE"/>
      </w:pPr>
      <w:r w:rsidRPr="00E506B2">
        <w:t>L’habilitation au titre de l’aide sociale est l’acte par lequel la collectivité détermine la capacité maximale d’un service qui pourra être financée sur des fonds publics. Ainsi, lorsque le financement des prestations relève de l’aide sociale du Département, il est fait référence à l’habilitation au titre de l’aide sociale. Le Président du Conseil départemental est compétent pour délivrer l’habilitation.</w:t>
      </w:r>
    </w:p>
    <w:p w:rsidR="009443AC" w:rsidRPr="00E506B2" w:rsidRDefault="009443AC" w:rsidP="00BC4338">
      <w:pPr>
        <w:pStyle w:val="CORPSDETEXTE"/>
      </w:pPr>
    </w:p>
    <w:p w:rsidR="009443AC" w:rsidRPr="00E506B2" w:rsidRDefault="009443AC" w:rsidP="00BC4338">
      <w:pPr>
        <w:pStyle w:val="CORPSDETEXTE"/>
      </w:pPr>
      <w:r w:rsidRPr="00E506B2">
        <w:t>L’habilitation au titre de l’aide sociale peut être refusée (article L 313-8 CASF) lorsque les coûts de fonctionnement sont manifestement hors de proportion avec le service rendu ou avec ceux des établissements fournissant des services analogues ou lorsque les coûts de fonctionnement sont susceptibles d’entrainer, pour les budgets de collectivités territoriales, des charges injustifiées ou excessives compte tenu d’un objectif d’évolution des dépenses délibérée par le Conseil Départemental.</w:t>
      </w:r>
    </w:p>
    <w:p w:rsidR="009443AC" w:rsidRPr="00E506B2" w:rsidRDefault="009443AC" w:rsidP="00BC4338">
      <w:pPr>
        <w:pStyle w:val="CORPSDETEXTE"/>
      </w:pPr>
    </w:p>
    <w:p w:rsidR="009443AC" w:rsidRPr="00E506B2" w:rsidRDefault="009443AC" w:rsidP="00BC4338">
      <w:pPr>
        <w:pStyle w:val="CORPSDETEXTE"/>
      </w:pPr>
      <w:r w:rsidRPr="00E506B2">
        <w:t>Droits pour l’usager en situation de handicap : lorsque la personne accompagnée est une personne en situation de handicap, les prestations facturées peuvent être financées par la Prestation de Compensation du Handicap (PCH)*. Lorsque le service est habilité au titre de l’aide sociale, le montant de la  PCH correspond au tarif facturé. Lorsque le service n’est pas habilité au titre de l’aide sociale, le montant de la PCH est limité à 17,77 € par heure d’intervention.</w:t>
      </w:r>
    </w:p>
    <w:p w:rsidR="009443AC" w:rsidRPr="00E506B2" w:rsidRDefault="009443AC" w:rsidP="00BC4338">
      <w:pPr>
        <w:pStyle w:val="CORPSDETEXTE"/>
      </w:pPr>
    </w:p>
    <w:p w:rsidR="009443AC" w:rsidRPr="00E506B2" w:rsidRDefault="009443AC" w:rsidP="00BC4338">
      <w:pPr>
        <w:pStyle w:val="CORPSDETEXTE"/>
      </w:pPr>
      <w:r w:rsidRPr="00E506B2">
        <w:t>Obligations des services autorisés et habilités au titre de l’aide sociale : dès lors que le service dispose d’une habilitation :</w:t>
      </w:r>
    </w:p>
    <w:p w:rsidR="009443AC" w:rsidRPr="00E506B2" w:rsidRDefault="009443AC" w:rsidP="00BC4338">
      <w:pPr>
        <w:pStyle w:val="puce"/>
      </w:pPr>
      <w:r w:rsidRPr="00E506B2">
        <w:t>- le service doit transmettre chaque année son budget prévisionnel N, au plus tard le 31 octobre N-1, selon un cadre normalisé et une procédure encadrée par le CASF,</w:t>
      </w:r>
    </w:p>
    <w:p w:rsidR="009443AC" w:rsidRPr="00E506B2" w:rsidRDefault="009443AC" w:rsidP="00BC4338">
      <w:pPr>
        <w:pStyle w:val="puce"/>
      </w:pPr>
      <w:r w:rsidRPr="00E506B2">
        <w:t xml:space="preserve">- le tarif horaire est fixé par le Président du </w:t>
      </w:r>
      <w:r w:rsidR="007E4F24" w:rsidRPr="00E506B2">
        <w:t>Département</w:t>
      </w:r>
      <w:r w:rsidRPr="00E506B2">
        <w:t xml:space="preserve"> (L 314-1 II CASF) pour les activités réalisées au titre de l’autorisation. Le tarif est fixé transport compris et s’applique la semaine, le week-end et les jours fériés,</w:t>
      </w:r>
    </w:p>
    <w:p w:rsidR="009443AC" w:rsidRPr="00E506B2" w:rsidRDefault="009443AC" w:rsidP="00BC4338">
      <w:pPr>
        <w:pStyle w:val="puce"/>
      </w:pPr>
      <w:r w:rsidRPr="00E506B2">
        <w:t>- le service doit transmettre chaque année le résultat de l’exercice N, (compte administratif), au plus tard le 30 avril N+1, selon un cadre normalisé et une procédure encadrée par le CASF,</w:t>
      </w:r>
    </w:p>
    <w:p w:rsidR="009443AC" w:rsidRPr="00E506B2" w:rsidRDefault="009443AC" w:rsidP="00BC4338">
      <w:pPr>
        <w:pStyle w:val="puce"/>
      </w:pPr>
      <w:r w:rsidRPr="00E506B2">
        <w:t>- le résultat net dégagé par l’activité n’est pas acquis par le gestionnaire. L’imputation comptable est décidée par le Président du Conseil départemental</w:t>
      </w:r>
    </w:p>
    <w:p w:rsidR="009443AC" w:rsidRPr="00E506B2" w:rsidRDefault="009443AC" w:rsidP="00BC4338">
      <w:pPr>
        <w:pStyle w:val="puce"/>
      </w:pPr>
    </w:p>
    <w:p w:rsidR="009443AC" w:rsidRPr="00E506B2" w:rsidRDefault="009443AC" w:rsidP="00BC4338">
      <w:pPr>
        <w:pStyle w:val="CORPSDETEXTE"/>
      </w:pPr>
      <w:r w:rsidRPr="00E506B2">
        <w:t>L’ensemble des dispositions relatives aux règles de compétence en matière tarifaire relève des articles R 314-3 à R 314-63 du CASF (dispositions communes aux établissements et services) complété par les articles R 314-130 à R 314-136 spécifiques aux services d’aide à domicile.</w:t>
      </w:r>
    </w:p>
    <w:p w:rsidR="009443AC" w:rsidRPr="00E506B2" w:rsidRDefault="009443AC" w:rsidP="00BC4338">
      <w:pPr>
        <w:pStyle w:val="CORPSDETEXTE"/>
      </w:pPr>
    </w:p>
    <w:p w:rsidR="00222E7B" w:rsidRPr="00E506B2" w:rsidRDefault="009443AC" w:rsidP="00BC4338">
      <w:pPr>
        <w:pStyle w:val="CORPSDETEXTE"/>
      </w:pPr>
      <w:r w:rsidRPr="00E506B2">
        <w:t>Si vous souhaitez solliciter l’habilitation au titre de l’aide, votre dossier d’autorisation doit être complété</w:t>
      </w:r>
      <w:r w:rsidR="00222E7B" w:rsidRPr="00E506B2">
        <w:t xml:space="preserve"> de la présentation de votre budget selon le cadre normalisé</w:t>
      </w:r>
      <w:r w:rsidR="00B60A59" w:rsidRPr="00E506B2">
        <w:t xml:space="preserve"> </w:t>
      </w:r>
      <w:r w:rsidR="00B330AD" w:rsidRPr="00E506B2">
        <w:t xml:space="preserve">TELEBUDGET Aide à domicile </w:t>
      </w:r>
      <w:r w:rsidR="00B60A59" w:rsidRPr="00E506B2">
        <w:t>-</w:t>
      </w:r>
      <w:r w:rsidR="00222E7B" w:rsidRPr="00E506B2">
        <w:t xml:space="preserve"> document que l’on vous fera </w:t>
      </w:r>
      <w:r w:rsidR="00B60A59" w:rsidRPr="00E506B2">
        <w:t>parvenir uniquement sur demande -, accompagné d’un rapport budgétaire explicitant les dépenses et recettes proposées</w:t>
      </w:r>
      <w:r w:rsidR="00276BA2" w:rsidRPr="00E506B2">
        <w:t xml:space="preserve"> (reconductions, mesures nouvelles sollicitées)</w:t>
      </w:r>
      <w:r w:rsidR="00B60A59" w:rsidRPr="00E506B2">
        <w:t>, les éléments relatifs à la convention nationale appliquée</w:t>
      </w:r>
      <w:r w:rsidR="00087CD9" w:rsidRPr="00E506B2">
        <w:t>, les usages ou accords d’entreprise extra-conventionnels non opposables à l’autorité de tarification (chiffrage à part demandé).</w:t>
      </w:r>
    </w:p>
    <w:p w:rsidR="009443AC" w:rsidRPr="00E506B2" w:rsidRDefault="009443AC" w:rsidP="00BC4338">
      <w:pPr>
        <w:pStyle w:val="CORPSDETEXTE"/>
      </w:pPr>
    </w:p>
    <w:p w:rsidR="009443AC" w:rsidRPr="00E506B2" w:rsidRDefault="009443AC" w:rsidP="00BC4338">
      <w:pPr>
        <w:pStyle w:val="CORPSDETEXTE"/>
      </w:pPr>
      <w:r w:rsidRPr="00E506B2">
        <w:lastRenderedPageBreak/>
        <w:t>*Le champ d’application de la PCH et ses modalités d’attribution sont précisés notamment par les décrets n°2007-158 du 5 février 2007, n°2008-450 et n°2008-451 du 7 mai 2008 codifiés aux Codes de l’action sociale et des familles et de la sécurité sociale</w:t>
      </w:r>
    </w:p>
    <w:p w:rsidR="002C66F9" w:rsidRPr="00E506B2" w:rsidRDefault="002C66F9" w:rsidP="00BC4338">
      <w:pPr>
        <w:pStyle w:val="CORPSDETEXTE"/>
      </w:pPr>
    </w:p>
    <w:p w:rsidR="00625BC0" w:rsidRPr="00E506B2" w:rsidRDefault="00625BC0" w:rsidP="00BC4338">
      <w:pPr>
        <w:pStyle w:val="CORPSDETEXTE"/>
      </w:pPr>
    </w:p>
    <w:p w:rsidR="00B429C9" w:rsidRPr="00E506B2" w:rsidRDefault="00B429C9" w:rsidP="00BC4338">
      <w:pPr>
        <w:pStyle w:val="CORPSDETEXTE"/>
      </w:pPr>
    </w:p>
    <w:p w:rsidR="00625BC0" w:rsidRPr="00E506B2" w:rsidRDefault="007644CD" w:rsidP="00B60A59">
      <w:pPr>
        <w:pStyle w:val="Titre2"/>
        <w:rPr>
          <w:noProof/>
        </w:rPr>
      </w:pPr>
      <w:bookmarkStart w:id="24" w:name="_Toc81819848"/>
      <w:r w:rsidRPr="00E506B2">
        <w:t>Décret n°2016-502 du 22 avril 2016 relatif au cahier des charges national des services d’aide et d’accompagnement à domicile</w:t>
      </w:r>
      <w:bookmarkEnd w:id="24"/>
    </w:p>
    <w:p w:rsidR="007644CD" w:rsidRPr="00E506B2" w:rsidRDefault="00625BC0" w:rsidP="00BC4338">
      <w:pPr>
        <w:pStyle w:val="CORPSDETEXTE"/>
      </w:pPr>
      <w:r w:rsidRPr="00E506B2">
        <w:rPr>
          <w:noProof/>
        </w:rPr>
        <w:lastRenderedPageBreak/>
        <w:drawing>
          <wp:inline distT="0" distB="0" distL="0" distR="0" wp14:anchorId="279FA489" wp14:editId="3277F383">
            <wp:extent cx="6120130" cy="861996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619967"/>
                    </a:xfrm>
                    <a:prstGeom prst="rect">
                      <a:avLst/>
                    </a:prstGeom>
                    <a:noFill/>
                    <a:ln>
                      <a:noFill/>
                    </a:ln>
                  </pic:spPr>
                </pic:pic>
              </a:graphicData>
            </a:graphic>
          </wp:inline>
        </w:drawing>
      </w:r>
    </w:p>
    <w:p w:rsidR="00625BC0" w:rsidRPr="00E506B2" w:rsidRDefault="00625BC0" w:rsidP="00BC4338">
      <w:pPr>
        <w:pStyle w:val="CORPSDETEXTE"/>
      </w:pPr>
    </w:p>
    <w:p w:rsidR="00625BC0" w:rsidRPr="00E506B2" w:rsidRDefault="00625BC0" w:rsidP="00BC4338">
      <w:pPr>
        <w:pStyle w:val="CORPSDETEXTE"/>
      </w:pPr>
      <w:r w:rsidRPr="00E506B2">
        <w:rPr>
          <w:noProof/>
        </w:rPr>
        <w:lastRenderedPageBreak/>
        <w:drawing>
          <wp:inline distT="0" distB="0" distL="0" distR="0" wp14:anchorId="0524D71F" wp14:editId="715D7349">
            <wp:extent cx="6120130" cy="832853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328532"/>
                    </a:xfrm>
                    <a:prstGeom prst="rect">
                      <a:avLst/>
                    </a:prstGeom>
                    <a:noFill/>
                    <a:ln>
                      <a:noFill/>
                    </a:ln>
                  </pic:spPr>
                </pic:pic>
              </a:graphicData>
            </a:graphic>
          </wp:inline>
        </w:drawing>
      </w:r>
    </w:p>
    <w:p w:rsidR="00625BC0" w:rsidRPr="00E506B2" w:rsidRDefault="00625BC0" w:rsidP="00BC4338">
      <w:pPr>
        <w:pStyle w:val="CORPSDETEXTE"/>
      </w:pPr>
    </w:p>
    <w:p w:rsidR="00625BC0" w:rsidRPr="00E506B2" w:rsidRDefault="00625BC0" w:rsidP="00BC4338">
      <w:pPr>
        <w:pStyle w:val="CORPSDETEXTE"/>
      </w:pPr>
    </w:p>
    <w:p w:rsidR="00625BC0" w:rsidRPr="00E506B2" w:rsidRDefault="00625BC0" w:rsidP="00BC4338">
      <w:pPr>
        <w:pStyle w:val="CORPSDETEXTE"/>
      </w:pPr>
    </w:p>
    <w:p w:rsidR="00625BC0" w:rsidRPr="00E506B2" w:rsidRDefault="00625BC0" w:rsidP="00BC4338">
      <w:pPr>
        <w:pStyle w:val="CORPSDETEXTE"/>
      </w:pPr>
    </w:p>
    <w:p w:rsidR="00625BC0" w:rsidRPr="00E506B2" w:rsidRDefault="00625BC0" w:rsidP="00BC4338">
      <w:pPr>
        <w:pStyle w:val="CORPSDETEXTE"/>
      </w:pPr>
      <w:r w:rsidRPr="00E506B2">
        <w:rPr>
          <w:noProof/>
        </w:rPr>
        <w:lastRenderedPageBreak/>
        <w:drawing>
          <wp:inline distT="0" distB="0" distL="0" distR="0" wp14:anchorId="5E73F15F" wp14:editId="20FFA381">
            <wp:extent cx="6120130" cy="854101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541012"/>
                    </a:xfrm>
                    <a:prstGeom prst="rect">
                      <a:avLst/>
                    </a:prstGeom>
                    <a:noFill/>
                    <a:ln>
                      <a:noFill/>
                    </a:ln>
                  </pic:spPr>
                </pic:pic>
              </a:graphicData>
            </a:graphic>
          </wp:inline>
        </w:drawing>
      </w:r>
    </w:p>
    <w:p w:rsidR="00625BC0" w:rsidRPr="00E506B2" w:rsidRDefault="00625BC0" w:rsidP="00BC4338">
      <w:pPr>
        <w:pStyle w:val="CORPSDETEXTE"/>
      </w:pPr>
    </w:p>
    <w:p w:rsidR="00625BC0" w:rsidRPr="00E506B2" w:rsidRDefault="00625BC0" w:rsidP="00BC4338">
      <w:pPr>
        <w:pStyle w:val="CORPSDETEXTE"/>
      </w:pPr>
    </w:p>
    <w:p w:rsidR="00625BC0" w:rsidRPr="00E506B2" w:rsidRDefault="00625BC0" w:rsidP="00BC4338">
      <w:pPr>
        <w:pStyle w:val="CORPSDETEXTE"/>
      </w:pPr>
    </w:p>
    <w:p w:rsidR="00625BC0" w:rsidRPr="00E506B2" w:rsidRDefault="00625BC0" w:rsidP="00BC4338">
      <w:pPr>
        <w:pStyle w:val="CORPSDETEXTE"/>
      </w:pPr>
      <w:r w:rsidRPr="00E506B2">
        <w:rPr>
          <w:noProof/>
        </w:rPr>
        <w:lastRenderedPageBreak/>
        <w:drawing>
          <wp:inline distT="0" distB="0" distL="0" distR="0" wp14:anchorId="26095F8B" wp14:editId="50A32682">
            <wp:extent cx="6120130" cy="861996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619967"/>
                    </a:xfrm>
                    <a:prstGeom prst="rect">
                      <a:avLst/>
                    </a:prstGeom>
                    <a:noFill/>
                    <a:ln>
                      <a:noFill/>
                    </a:ln>
                  </pic:spPr>
                </pic:pic>
              </a:graphicData>
            </a:graphic>
          </wp:inline>
        </w:drawing>
      </w:r>
    </w:p>
    <w:p w:rsidR="00625BC0" w:rsidRPr="00E506B2" w:rsidRDefault="00625BC0" w:rsidP="00BC4338">
      <w:pPr>
        <w:pStyle w:val="CORPSDETEXTE"/>
      </w:pPr>
    </w:p>
    <w:p w:rsidR="00625BC0" w:rsidRPr="00E506B2" w:rsidRDefault="00625BC0" w:rsidP="00BC4338">
      <w:pPr>
        <w:pStyle w:val="CORPSDETEXTE"/>
      </w:pPr>
    </w:p>
    <w:p w:rsidR="00625BC0" w:rsidRPr="00E506B2" w:rsidRDefault="00625BC0" w:rsidP="00BC4338">
      <w:pPr>
        <w:pStyle w:val="CORPSDETEXTE"/>
      </w:pPr>
    </w:p>
    <w:p w:rsidR="00625BC0" w:rsidRPr="00E506B2" w:rsidRDefault="00625BC0" w:rsidP="00BC4338">
      <w:pPr>
        <w:pStyle w:val="CORPSDETEXTE"/>
      </w:pPr>
      <w:r w:rsidRPr="00E506B2">
        <w:rPr>
          <w:noProof/>
        </w:rPr>
        <w:lastRenderedPageBreak/>
        <w:drawing>
          <wp:inline distT="0" distB="0" distL="0" distR="0" wp14:anchorId="644C18D0" wp14:editId="5660CF15">
            <wp:extent cx="6120130" cy="861996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619967"/>
                    </a:xfrm>
                    <a:prstGeom prst="rect">
                      <a:avLst/>
                    </a:prstGeom>
                    <a:noFill/>
                    <a:ln>
                      <a:noFill/>
                    </a:ln>
                  </pic:spPr>
                </pic:pic>
              </a:graphicData>
            </a:graphic>
          </wp:inline>
        </w:drawing>
      </w:r>
    </w:p>
    <w:p w:rsidR="00625BC0" w:rsidRPr="00E506B2" w:rsidRDefault="00625BC0" w:rsidP="00BC4338">
      <w:pPr>
        <w:pStyle w:val="CORPSDETEXTE"/>
      </w:pPr>
    </w:p>
    <w:p w:rsidR="00625BC0" w:rsidRPr="00E506B2" w:rsidRDefault="00625BC0" w:rsidP="00BC4338">
      <w:pPr>
        <w:pStyle w:val="CORPSDETEXTE"/>
      </w:pPr>
    </w:p>
    <w:p w:rsidR="00625BC0" w:rsidRPr="00E506B2" w:rsidRDefault="00625BC0" w:rsidP="00BC4338">
      <w:pPr>
        <w:pStyle w:val="CORPSDETEXTE"/>
      </w:pPr>
    </w:p>
    <w:p w:rsidR="00625BC0" w:rsidRPr="00E506B2" w:rsidRDefault="00625BC0" w:rsidP="00BC4338">
      <w:pPr>
        <w:pStyle w:val="CORPSDETEXTE"/>
      </w:pPr>
      <w:r w:rsidRPr="00E506B2">
        <w:rPr>
          <w:noProof/>
        </w:rPr>
        <w:lastRenderedPageBreak/>
        <w:drawing>
          <wp:inline distT="0" distB="0" distL="0" distR="0" wp14:anchorId="2F45E9B6" wp14:editId="2823ADFE">
            <wp:extent cx="6120130" cy="8359882"/>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359882"/>
                    </a:xfrm>
                    <a:prstGeom prst="rect">
                      <a:avLst/>
                    </a:prstGeom>
                    <a:noFill/>
                    <a:ln>
                      <a:noFill/>
                    </a:ln>
                  </pic:spPr>
                </pic:pic>
              </a:graphicData>
            </a:graphic>
          </wp:inline>
        </w:drawing>
      </w:r>
    </w:p>
    <w:p w:rsidR="00625BC0" w:rsidRPr="00E506B2" w:rsidRDefault="00625BC0" w:rsidP="00BC4338">
      <w:pPr>
        <w:pStyle w:val="CORPSDETEXTE"/>
      </w:pPr>
    </w:p>
    <w:p w:rsidR="00625BC0" w:rsidRPr="00E506B2" w:rsidRDefault="00625BC0" w:rsidP="00BC4338">
      <w:pPr>
        <w:pStyle w:val="CORPSDETEXTE"/>
      </w:pPr>
    </w:p>
    <w:p w:rsidR="00625BC0" w:rsidRPr="00E506B2" w:rsidRDefault="00625BC0" w:rsidP="00BC4338">
      <w:pPr>
        <w:pStyle w:val="CORPSDETEXTE"/>
      </w:pPr>
    </w:p>
    <w:p w:rsidR="00625BC0" w:rsidRPr="00E506B2" w:rsidRDefault="00625BC0" w:rsidP="00BC4338">
      <w:pPr>
        <w:pStyle w:val="CORPSDETEXTE"/>
      </w:pPr>
    </w:p>
    <w:p w:rsidR="00625BC0" w:rsidRPr="00E506B2" w:rsidRDefault="00625BC0" w:rsidP="00BC4338">
      <w:pPr>
        <w:pStyle w:val="CORPSDETEXTE"/>
      </w:pPr>
    </w:p>
    <w:p w:rsidR="00625BC0" w:rsidRPr="00E506B2" w:rsidRDefault="00625BC0" w:rsidP="00BC4338">
      <w:pPr>
        <w:pStyle w:val="CORPSDETEXTE"/>
      </w:pPr>
      <w:r w:rsidRPr="00E506B2">
        <w:rPr>
          <w:noProof/>
        </w:rPr>
        <w:lastRenderedPageBreak/>
        <w:drawing>
          <wp:inline distT="0" distB="0" distL="0" distR="0" wp14:anchorId="551FFAD4" wp14:editId="46E67533">
            <wp:extent cx="6120130" cy="846263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462638"/>
                    </a:xfrm>
                    <a:prstGeom prst="rect">
                      <a:avLst/>
                    </a:prstGeom>
                    <a:noFill/>
                    <a:ln>
                      <a:noFill/>
                    </a:ln>
                  </pic:spPr>
                </pic:pic>
              </a:graphicData>
            </a:graphic>
          </wp:inline>
        </w:drawing>
      </w:r>
    </w:p>
    <w:p w:rsidR="00625BC0" w:rsidRPr="00E506B2" w:rsidRDefault="00625BC0" w:rsidP="00BC4338">
      <w:pPr>
        <w:pStyle w:val="CORPSDETEXTE"/>
      </w:pPr>
    </w:p>
    <w:p w:rsidR="00625BC0" w:rsidRPr="00E506B2" w:rsidRDefault="00625BC0" w:rsidP="00BC4338">
      <w:pPr>
        <w:pStyle w:val="CORPSDETEXTE"/>
      </w:pPr>
    </w:p>
    <w:p w:rsidR="00625BC0" w:rsidRPr="00E506B2" w:rsidRDefault="00625BC0" w:rsidP="00BC4338">
      <w:pPr>
        <w:pStyle w:val="CORPSDETEXTE"/>
      </w:pPr>
    </w:p>
    <w:p w:rsidR="00625BC0" w:rsidRPr="00E506B2" w:rsidRDefault="00625BC0" w:rsidP="00BC4338">
      <w:pPr>
        <w:pStyle w:val="CORPSDETEXTE"/>
      </w:pPr>
    </w:p>
    <w:p w:rsidR="00625BC0" w:rsidRPr="00E506B2" w:rsidRDefault="00625BC0" w:rsidP="00BC4338">
      <w:pPr>
        <w:pStyle w:val="CORPSDETEXTE"/>
      </w:pPr>
      <w:r w:rsidRPr="00E506B2">
        <w:rPr>
          <w:noProof/>
        </w:rPr>
        <w:lastRenderedPageBreak/>
        <w:drawing>
          <wp:inline distT="0" distB="0" distL="0" distR="0" wp14:anchorId="70EF984E" wp14:editId="32B2EE4F">
            <wp:extent cx="6120130" cy="861996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619967"/>
                    </a:xfrm>
                    <a:prstGeom prst="rect">
                      <a:avLst/>
                    </a:prstGeom>
                    <a:noFill/>
                    <a:ln>
                      <a:noFill/>
                    </a:ln>
                  </pic:spPr>
                </pic:pic>
              </a:graphicData>
            </a:graphic>
          </wp:inline>
        </w:drawing>
      </w:r>
    </w:p>
    <w:p w:rsidR="00AE3BF3" w:rsidRPr="00E506B2" w:rsidRDefault="00AE3BF3" w:rsidP="00BC4338">
      <w:pPr>
        <w:pStyle w:val="CORPSDETEXTE"/>
      </w:pPr>
    </w:p>
    <w:p w:rsidR="00AE3BF3" w:rsidRPr="00E506B2" w:rsidRDefault="00AE3BF3" w:rsidP="00BC4338">
      <w:pPr>
        <w:pStyle w:val="CORPSDETEXTE"/>
      </w:pPr>
    </w:p>
    <w:p w:rsidR="00AE3BF3" w:rsidRPr="00E506B2" w:rsidRDefault="00AE3BF3" w:rsidP="00BC4338">
      <w:pPr>
        <w:pStyle w:val="CORPSDETEXTE"/>
      </w:pPr>
    </w:p>
    <w:p w:rsidR="00AE3BF3" w:rsidRPr="00E506B2" w:rsidRDefault="00AE3BF3" w:rsidP="00BC4338">
      <w:pPr>
        <w:pStyle w:val="CORPSDETEXTE"/>
      </w:pPr>
    </w:p>
    <w:p w:rsidR="00AE3BF3" w:rsidRPr="00E506B2" w:rsidRDefault="003D1C01" w:rsidP="00AE3BF3">
      <w:pPr>
        <w:pStyle w:val="Titre2"/>
        <w:rPr>
          <w:noProof/>
        </w:rPr>
      </w:pPr>
      <w:bookmarkStart w:id="25" w:name="_Toc81819849"/>
      <w:r w:rsidRPr="00E506B2">
        <w:t>Information</w:t>
      </w:r>
      <w:r w:rsidR="00AE3BF3" w:rsidRPr="00E506B2">
        <w:t xml:space="preserve"> sur la dématérialisation des échanges entre les Services d’aide et d’accompagnement à domicile (SAAD) et le Département de </w:t>
      </w:r>
      <w:r w:rsidR="005A5079" w:rsidRPr="00E506B2">
        <w:t xml:space="preserve">            </w:t>
      </w:r>
      <w:r w:rsidR="00AE3BF3" w:rsidRPr="00E506B2">
        <w:t>Saône-et-Loire</w:t>
      </w:r>
      <w:bookmarkEnd w:id="25"/>
    </w:p>
    <w:p w:rsidR="00AE3BF3" w:rsidRPr="00E506B2" w:rsidRDefault="00AE3BF3" w:rsidP="00BC4338">
      <w:pPr>
        <w:pStyle w:val="CORPSDETEXTE"/>
      </w:pPr>
    </w:p>
    <w:p w:rsidR="00AE3BF3" w:rsidRPr="00E506B2" w:rsidRDefault="00AE3BF3" w:rsidP="00BC4338">
      <w:pPr>
        <w:pStyle w:val="CORPSDETEXTE"/>
      </w:pPr>
    </w:p>
    <w:p w:rsidR="00AE3BF3" w:rsidRPr="00E506B2" w:rsidRDefault="004E3D30" w:rsidP="00BC4338">
      <w:pPr>
        <w:pStyle w:val="CORPSDETEXTE"/>
      </w:pPr>
      <w:r w:rsidRPr="00E506B2">
        <w:t>Depuis le 1</w:t>
      </w:r>
      <w:r w:rsidRPr="00E506B2">
        <w:rPr>
          <w:vertAlign w:val="superscript"/>
        </w:rPr>
        <w:t>er</w:t>
      </w:r>
      <w:r w:rsidRPr="00E506B2">
        <w:t xml:space="preserve"> janvier 2021, le Département de Saône-et-Loire a remplacé le financement aux bénéficiaires de l’Allocation personnalisée autonomie (APA) et de la Prestation de compensation du handicap (PCH) via les « CESU prestataires » par un </w:t>
      </w:r>
      <w:r w:rsidR="002B4803" w:rsidRPr="00E506B2">
        <w:t>mode de financement directe a</w:t>
      </w:r>
      <w:r w:rsidRPr="00E506B2">
        <w:t>ux SAAD.</w:t>
      </w:r>
    </w:p>
    <w:p w:rsidR="004E3D30" w:rsidRPr="00E506B2" w:rsidRDefault="004E3D30" w:rsidP="00BC4338">
      <w:pPr>
        <w:pStyle w:val="CORPSDETEXTE"/>
      </w:pPr>
    </w:p>
    <w:p w:rsidR="004E3D30" w:rsidRPr="00E506B2" w:rsidRDefault="004E3D30" w:rsidP="00BC4338">
      <w:pPr>
        <w:pStyle w:val="CORPSDETEXTE"/>
      </w:pPr>
      <w:r w:rsidRPr="00E506B2">
        <w:t>Ce nouveau mode de financement s’effectue sur la base d’un dispositif d’échanges dématérialisés des plans d’aide personnalisés, du contrôle d’effectivité des interventions à domicile et de la dématérialisation des factures correspondantes.</w:t>
      </w:r>
    </w:p>
    <w:p w:rsidR="008B6F30" w:rsidRPr="00E506B2" w:rsidRDefault="008B6F30" w:rsidP="00BC4338">
      <w:pPr>
        <w:pStyle w:val="CORPSDETEXTE"/>
      </w:pPr>
    </w:p>
    <w:p w:rsidR="005903C9" w:rsidRPr="00E506B2" w:rsidRDefault="008B6F30" w:rsidP="00BC4338">
      <w:pPr>
        <w:pStyle w:val="CORPSDETEXTE"/>
      </w:pPr>
      <w:r w:rsidRPr="00E506B2">
        <w:t>Pour être mis en œuvre, tout SAAD intervenant en Saône-et-Loire doit être doté ou s’engager à se doter</w:t>
      </w:r>
      <w:r w:rsidR="005903C9" w:rsidRPr="00E506B2">
        <w:t> :</w:t>
      </w:r>
    </w:p>
    <w:p w:rsidR="005903C9" w:rsidRPr="00E506B2" w:rsidRDefault="008B6F30" w:rsidP="00BC4338">
      <w:pPr>
        <w:pStyle w:val="CORPSDETEXTE"/>
        <w:numPr>
          <w:ilvl w:val="0"/>
          <w:numId w:val="36"/>
        </w:numPr>
      </w:pPr>
      <w:r w:rsidRPr="00E506B2">
        <w:t xml:space="preserve">d’un système de télégestion se basant systématiquement sur un horodatage </w:t>
      </w:r>
    </w:p>
    <w:p w:rsidR="008B6F30" w:rsidRPr="00E506B2" w:rsidRDefault="008B6F30" w:rsidP="00BC4338">
      <w:pPr>
        <w:pStyle w:val="CORPSDETEXTE"/>
        <w:numPr>
          <w:ilvl w:val="0"/>
          <w:numId w:val="36"/>
        </w:numPr>
      </w:pPr>
      <w:r w:rsidRPr="00E506B2">
        <w:t>et d’un outil de planification des interventions co</w:t>
      </w:r>
      <w:r w:rsidR="005F4302" w:rsidRPr="00E506B2">
        <w:t>mpatible ESPPADOM (référentiel partagé de manière consensuelle par l’ensemble des éditeurs et les principales fédérations des services à la personne).</w:t>
      </w:r>
    </w:p>
    <w:p w:rsidR="008B6F30" w:rsidRPr="00E506B2" w:rsidRDefault="008B6F30" w:rsidP="00BC4338">
      <w:pPr>
        <w:pStyle w:val="CORPSDETEXTE"/>
      </w:pPr>
    </w:p>
    <w:p w:rsidR="008B6F30" w:rsidRPr="00E506B2" w:rsidRDefault="008B6F30" w:rsidP="00BC4338">
      <w:pPr>
        <w:pStyle w:val="CORPSDETEXTE"/>
      </w:pPr>
      <w:r w:rsidRPr="00E506B2">
        <w:t>Les échanges SAAD / Département de Saône-et-Loire s’effectuent via un portail d’échanges et de dématérialisation des données nommé « plateforme SOLIS-SAD »</w:t>
      </w:r>
      <w:r w:rsidR="005B0B84" w:rsidRPr="00E506B2">
        <w:t xml:space="preserve"> (Up Domatel).</w:t>
      </w:r>
    </w:p>
    <w:p w:rsidR="004E3D30" w:rsidRPr="00E506B2" w:rsidRDefault="004E3D30" w:rsidP="00BC4338">
      <w:pPr>
        <w:pStyle w:val="CORPSDETEXTE"/>
      </w:pPr>
    </w:p>
    <w:p w:rsidR="004E3D30" w:rsidRPr="00E506B2" w:rsidRDefault="004A12BD" w:rsidP="00BC4338">
      <w:pPr>
        <w:pStyle w:val="CORPSDETEXTE"/>
      </w:pPr>
      <w:r w:rsidRPr="00E506B2">
        <w:t xml:space="preserve">La « Charte » </w:t>
      </w:r>
      <w:r w:rsidR="00240516" w:rsidRPr="00E506B2">
        <w:t xml:space="preserve">annexée au présent dossier </w:t>
      </w:r>
      <w:r w:rsidR="004E3D30" w:rsidRPr="00E506B2">
        <w:t>définit les modalités de télétransmission et les règles de gestion applicables</w:t>
      </w:r>
      <w:r w:rsidR="003D1C01" w:rsidRPr="00E506B2">
        <w:t xml:space="preserve"> à tous les SAAD intervenant sur le département.</w:t>
      </w:r>
    </w:p>
    <w:p w:rsidR="004E3D30" w:rsidRPr="00E506B2" w:rsidRDefault="004E3D30" w:rsidP="00BC4338">
      <w:pPr>
        <w:pStyle w:val="CORPSDETEXTE"/>
      </w:pPr>
    </w:p>
    <w:p w:rsidR="004E3D30" w:rsidRPr="00E506B2" w:rsidRDefault="004E3D30" w:rsidP="00BC4338">
      <w:pPr>
        <w:pStyle w:val="CORPSDETEXTE"/>
      </w:pPr>
    </w:p>
    <w:sectPr w:rsidR="004E3D30" w:rsidRPr="00E506B2" w:rsidSect="00700566">
      <w:headerReference w:type="even" r:id="rId17"/>
      <w:headerReference w:type="default" r:id="rId18"/>
      <w:footerReference w:type="even" r:id="rId19"/>
      <w:footerReference w:type="default" r:id="rId20"/>
      <w:headerReference w:type="first" r:id="rId21"/>
      <w:footerReference w:type="first" r:id="rId22"/>
      <w:pgSz w:w="11907" w:h="16840" w:code="9"/>
      <w:pgMar w:top="1094" w:right="1032" w:bottom="814" w:left="476" w:header="323" w:footer="284"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9A5" w:rsidRDefault="00BF69A5">
      <w:r>
        <w:separator/>
      </w:r>
    </w:p>
  </w:endnote>
  <w:endnote w:type="continuationSeparator" w:id="0">
    <w:p w:rsidR="00BF69A5" w:rsidRDefault="00BF6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Gra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8070000" w:usb2="00000010" w:usb3="00000000" w:csb0="00020001" w:csb1="00000000"/>
  </w:font>
  <w:font w:name="Arial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840"/>
      <w:gridCol w:w="600"/>
      <w:gridCol w:w="3960"/>
      <w:gridCol w:w="840"/>
      <w:gridCol w:w="2040"/>
      <w:gridCol w:w="840"/>
    </w:tblGrid>
    <w:tr w:rsidR="00BF69A5">
      <w:trPr>
        <w:cantSplit/>
      </w:trPr>
      <w:tc>
        <w:tcPr>
          <w:tcW w:w="840" w:type="dxa"/>
          <w:tcBorders>
            <w:top w:val="single" w:sz="6" w:space="0" w:color="auto"/>
            <w:left w:val="single" w:sz="6" w:space="0" w:color="auto"/>
            <w:bottom w:val="single" w:sz="6" w:space="0" w:color="auto"/>
            <w:right w:val="single" w:sz="6" w:space="0" w:color="auto"/>
          </w:tcBorders>
        </w:tcPr>
        <w:p w:rsidR="00BF69A5" w:rsidRDefault="00BF69A5">
          <w:pPr>
            <w:jc w:val="center"/>
            <w:rPr>
              <w:sz w:val="20"/>
            </w:rPr>
          </w:pPr>
          <w:r>
            <w:rPr>
              <w:i/>
              <w:sz w:val="20"/>
            </w:rPr>
            <w:t>ED</w:t>
          </w:r>
        </w:p>
      </w:tc>
      <w:tc>
        <w:tcPr>
          <w:tcW w:w="600" w:type="dxa"/>
          <w:tcBorders>
            <w:top w:val="single" w:sz="6" w:space="0" w:color="auto"/>
            <w:left w:val="single" w:sz="6" w:space="0" w:color="auto"/>
            <w:bottom w:val="single" w:sz="6" w:space="0" w:color="auto"/>
            <w:right w:val="single" w:sz="6" w:space="0" w:color="auto"/>
          </w:tcBorders>
        </w:tcPr>
        <w:p w:rsidR="00BF69A5" w:rsidRDefault="00BF69A5">
          <w:pPr>
            <w:jc w:val="center"/>
            <w:rPr>
              <w:sz w:val="20"/>
            </w:rPr>
          </w:pPr>
          <w:r>
            <w:rPr>
              <w:sz w:val="20"/>
              <w:lang w:val="en-GB"/>
            </w:rPr>
            <w:fldChar w:fldCharType="begin"/>
          </w:r>
          <w:r>
            <w:rPr>
              <w:sz w:val="20"/>
            </w:rPr>
            <w:instrText xml:space="preserve"> DOCPROPERTY "Edition"  \* MERGEFORMAT </w:instrText>
          </w:r>
          <w:r>
            <w:rPr>
              <w:sz w:val="20"/>
              <w:lang w:val="en-GB"/>
            </w:rPr>
            <w:fldChar w:fldCharType="separate"/>
          </w:r>
          <w:r>
            <w:rPr>
              <w:sz w:val="20"/>
            </w:rPr>
            <w:t>01</w:t>
          </w:r>
          <w:r>
            <w:rPr>
              <w:sz w:val="20"/>
              <w:lang w:val="en-GB"/>
            </w:rPr>
            <w:fldChar w:fldCharType="end"/>
          </w:r>
        </w:p>
      </w:tc>
      <w:tc>
        <w:tcPr>
          <w:tcW w:w="3960" w:type="dxa"/>
          <w:tcBorders>
            <w:top w:val="single" w:sz="6" w:space="0" w:color="auto"/>
            <w:left w:val="single" w:sz="6" w:space="0" w:color="auto"/>
            <w:bottom w:val="single" w:sz="6" w:space="0" w:color="auto"/>
            <w:right w:val="single" w:sz="6" w:space="0" w:color="auto"/>
          </w:tcBorders>
        </w:tcPr>
        <w:p w:rsidR="00BF69A5" w:rsidRDefault="00BF69A5">
          <w:pPr>
            <w:jc w:val="center"/>
            <w:rPr>
              <w:sz w:val="20"/>
            </w:rPr>
          </w:pPr>
          <w:r>
            <w:rPr>
              <w:sz w:val="20"/>
            </w:rPr>
            <w:fldChar w:fldCharType="begin"/>
          </w:r>
          <w:r>
            <w:rPr>
              <w:sz w:val="20"/>
            </w:rPr>
            <w:instrText xml:space="preserve"> SUBJECT  \* MERGEFORMAT </w:instrText>
          </w:r>
          <w:r>
            <w:rPr>
              <w:sz w:val="20"/>
            </w:rPr>
            <w:fldChar w:fldCharType="separate"/>
          </w:r>
          <w:r>
            <w:rPr>
              <w:sz w:val="20"/>
            </w:rPr>
            <w:t>PROCEDURE</w:t>
          </w:r>
          <w:r>
            <w:rPr>
              <w:sz w:val="20"/>
            </w:rPr>
            <w:fldChar w:fldCharType="end"/>
          </w:r>
        </w:p>
      </w:tc>
      <w:tc>
        <w:tcPr>
          <w:tcW w:w="3720" w:type="dxa"/>
          <w:gridSpan w:val="3"/>
          <w:tcBorders>
            <w:top w:val="single" w:sz="6" w:space="0" w:color="auto"/>
            <w:bottom w:val="single" w:sz="6" w:space="0" w:color="auto"/>
            <w:right w:val="single" w:sz="6" w:space="0" w:color="auto"/>
          </w:tcBorders>
        </w:tcPr>
        <w:p w:rsidR="00BF69A5" w:rsidRDefault="00BF69A5">
          <w:pPr>
            <w:ind w:left="187" w:right="240"/>
            <w:rPr>
              <w:sz w:val="20"/>
            </w:rPr>
          </w:pPr>
          <w:r>
            <w:rPr>
              <w:sz w:val="20"/>
            </w:rPr>
            <w:fldChar w:fldCharType="begin"/>
          </w:r>
          <w:r>
            <w:rPr>
              <w:sz w:val="20"/>
            </w:rPr>
            <w:instrText xml:space="preserve"> TITLE  \* MERGEFORMAT </w:instrText>
          </w:r>
          <w:r>
            <w:rPr>
              <w:sz w:val="20"/>
            </w:rPr>
            <w:fldChar w:fldCharType="separate"/>
          </w:r>
          <w:r>
            <w:rPr>
              <w:sz w:val="20"/>
            </w:rPr>
            <w:t>Document table matieres</w:t>
          </w:r>
          <w:r>
            <w:rPr>
              <w:sz w:val="20"/>
            </w:rPr>
            <w:fldChar w:fldCharType="end"/>
          </w:r>
        </w:p>
      </w:tc>
    </w:tr>
    <w:tr w:rsidR="00BF69A5">
      <w:trPr>
        <w:cantSplit/>
      </w:trPr>
      <w:tc>
        <w:tcPr>
          <w:tcW w:w="840" w:type="dxa"/>
          <w:tcBorders>
            <w:top w:val="single" w:sz="6" w:space="0" w:color="auto"/>
            <w:left w:val="single" w:sz="6" w:space="0" w:color="auto"/>
            <w:bottom w:val="single" w:sz="6" w:space="0" w:color="auto"/>
            <w:right w:val="single" w:sz="6" w:space="0" w:color="auto"/>
          </w:tcBorders>
        </w:tcPr>
        <w:p w:rsidR="00BF69A5" w:rsidRDefault="00BF69A5">
          <w:pPr>
            <w:jc w:val="center"/>
            <w:rPr>
              <w:sz w:val="20"/>
            </w:rPr>
          </w:pPr>
        </w:p>
      </w:tc>
      <w:tc>
        <w:tcPr>
          <w:tcW w:w="4560" w:type="dxa"/>
          <w:gridSpan w:val="2"/>
          <w:tcBorders>
            <w:top w:val="single" w:sz="6" w:space="0" w:color="auto"/>
            <w:left w:val="single" w:sz="6" w:space="0" w:color="auto"/>
            <w:bottom w:val="single" w:sz="6" w:space="0" w:color="auto"/>
            <w:right w:val="single" w:sz="6" w:space="0" w:color="auto"/>
          </w:tcBorders>
        </w:tcPr>
        <w:p w:rsidR="00BF69A5" w:rsidRDefault="00BF69A5">
          <w:pPr>
            <w:jc w:val="center"/>
            <w:rPr>
              <w:sz w:val="20"/>
            </w:rPr>
          </w:pPr>
          <w:r>
            <w:rPr>
              <w:sz w:val="20"/>
              <w:lang w:val="en-GB"/>
            </w:rPr>
            <w:fldChar w:fldCharType="begin"/>
          </w:r>
          <w:r>
            <w:rPr>
              <w:sz w:val="20"/>
            </w:rPr>
            <w:instrText xml:space="preserve"> DOCPROPERTY "Service"  \* MERGEFORMAT </w:instrText>
          </w:r>
          <w:r>
            <w:rPr>
              <w:sz w:val="20"/>
              <w:lang w:val="en-GB"/>
            </w:rPr>
            <w:fldChar w:fldCharType="separate"/>
          </w:r>
          <w:r>
            <w:rPr>
              <w:sz w:val="20"/>
            </w:rPr>
            <w:t>SSITR</w:t>
          </w:r>
          <w:r>
            <w:rPr>
              <w:sz w:val="20"/>
              <w:lang w:val="en-GB"/>
            </w:rPr>
            <w:fldChar w:fldCharType="end"/>
          </w:r>
        </w:p>
      </w:tc>
      <w:tc>
        <w:tcPr>
          <w:tcW w:w="840" w:type="dxa"/>
          <w:tcBorders>
            <w:top w:val="single" w:sz="6" w:space="0" w:color="auto"/>
            <w:left w:val="single" w:sz="6" w:space="0" w:color="auto"/>
            <w:bottom w:val="single" w:sz="6" w:space="0" w:color="auto"/>
            <w:right w:val="single" w:sz="6" w:space="0" w:color="auto"/>
          </w:tcBorders>
        </w:tcPr>
        <w:p w:rsidR="00BF69A5" w:rsidRDefault="00BF69A5">
          <w:pPr>
            <w:jc w:val="center"/>
            <w:rPr>
              <w:i/>
              <w:sz w:val="20"/>
            </w:rPr>
          </w:pPr>
          <w:r>
            <w:rPr>
              <w:i/>
              <w:sz w:val="20"/>
            </w:rPr>
            <w:t>Réf.</w:t>
          </w:r>
        </w:p>
      </w:tc>
      <w:tc>
        <w:tcPr>
          <w:tcW w:w="2040" w:type="dxa"/>
          <w:tcBorders>
            <w:top w:val="single" w:sz="6" w:space="0" w:color="auto"/>
            <w:left w:val="single" w:sz="6" w:space="0" w:color="auto"/>
            <w:bottom w:val="single" w:sz="6" w:space="0" w:color="auto"/>
            <w:right w:val="single" w:sz="6" w:space="0" w:color="auto"/>
          </w:tcBorders>
        </w:tcPr>
        <w:p w:rsidR="00BF69A5" w:rsidRDefault="00BF69A5">
          <w:pPr>
            <w:ind w:left="142"/>
            <w:rPr>
              <w:sz w:val="20"/>
            </w:rPr>
          </w:pPr>
          <w:r>
            <w:rPr>
              <w:sz w:val="20"/>
            </w:rPr>
            <w:fldChar w:fldCharType="begin"/>
          </w:r>
          <w:r>
            <w:rPr>
              <w:sz w:val="20"/>
            </w:rPr>
            <w:instrText xml:space="preserve"> DOCPROPERTY "Domaine"  \* MERGEFORMAT </w:instrText>
          </w:r>
          <w:r>
            <w:rPr>
              <w:sz w:val="20"/>
            </w:rPr>
            <w:fldChar w:fldCharType="separate"/>
          </w:r>
          <w:r>
            <w:rPr>
              <w:sz w:val="20"/>
            </w:rPr>
            <w:t>ADOQ22</w:t>
          </w:r>
          <w:r>
            <w:rPr>
              <w:sz w:val="20"/>
            </w:rPr>
            <w:fldChar w:fldCharType="end"/>
          </w:r>
          <w:r>
            <w:rPr>
              <w:sz w:val="20"/>
            </w:rPr>
            <w:t>_</w:t>
          </w:r>
          <w:r>
            <w:rPr>
              <w:sz w:val="20"/>
            </w:rPr>
            <w:fldChar w:fldCharType="begin"/>
          </w:r>
          <w:r>
            <w:rPr>
              <w:sz w:val="20"/>
            </w:rPr>
            <w:instrText xml:space="preserve"> DOCPROPERTY "TypeDoc"  \* MERGEFORMAT </w:instrText>
          </w:r>
          <w:r>
            <w:rPr>
              <w:sz w:val="20"/>
            </w:rPr>
            <w:fldChar w:fldCharType="separate"/>
          </w:r>
          <w:r>
            <w:rPr>
              <w:sz w:val="20"/>
            </w:rPr>
            <w:t>PR</w:t>
          </w:r>
          <w:r>
            <w:rPr>
              <w:sz w:val="20"/>
            </w:rPr>
            <w:fldChar w:fldCharType="end"/>
          </w:r>
          <w:r>
            <w:rPr>
              <w:sz w:val="20"/>
            </w:rPr>
            <w:t>_</w:t>
          </w:r>
          <w:r>
            <w:rPr>
              <w:sz w:val="20"/>
            </w:rPr>
            <w:fldChar w:fldCharType="begin"/>
          </w:r>
          <w:r>
            <w:rPr>
              <w:sz w:val="20"/>
            </w:rPr>
            <w:instrText xml:space="preserve"> DOCPROPERTY "Référence"  \* MERGEFORMAT </w:instrText>
          </w:r>
          <w:r>
            <w:rPr>
              <w:sz w:val="20"/>
            </w:rPr>
            <w:fldChar w:fldCharType="separate"/>
          </w:r>
          <w:r>
            <w:rPr>
              <w:sz w:val="20"/>
            </w:rPr>
            <w:t>0001</w:t>
          </w:r>
          <w:r>
            <w:rPr>
              <w:sz w:val="20"/>
            </w:rPr>
            <w:fldChar w:fldCharType="end"/>
          </w:r>
        </w:p>
      </w:tc>
      <w:tc>
        <w:tcPr>
          <w:tcW w:w="840" w:type="dxa"/>
          <w:tcBorders>
            <w:top w:val="single" w:sz="6" w:space="0" w:color="auto"/>
            <w:left w:val="single" w:sz="6" w:space="0" w:color="auto"/>
            <w:bottom w:val="single" w:sz="6" w:space="0" w:color="auto"/>
            <w:right w:val="single" w:sz="6" w:space="0" w:color="auto"/>
          </w:tcBorders>
        </w:tcPr>
        <w:p w:rsidR="00BF69A5" w:rsidRDefault="00BF69A5">
          <w:pPr>
            <w:jc w:val="center"/>
            <w:rPr>
              <w:sz w:val="20"/>
            </w:rPr>
          </w:pPr>
          <w:r>
            <w:rPr>
              <w:sz w:val="20"/>
            </w:rPr>
            <w:fldChar w:fldCharType="begin"/>
          </w:r>
          <w:r>
            <w:rPr>
              <w:sz w:val="20"/>
            </w:rPr>
            <w:instrText>PAGE</w:instrText>
          </w:r>
          <w:r>
            <w:rPr>
              <w:sz w:val="20"/>
            </w:rPr>
            <w:fldChar w:fldCharType="separate"/>
          </w:r>
          <w:r>
            <w:rPr>
              <w:noProof/>
              <w:sz w:val="20"/>
            </w:rPr>
            <w:t>36</w:t>
          </w:r>
          <w:r>
            <w:rPr>
              <w:sz w:val="20"/>
            </w:rPr>
            <w:fldChar w:fldCharType="end"/>
          </w:r>
          <w:r>
            <w:rPr>
              <w:sz w:val="20"/>
            </w:rPr>
            <w:t xml:space="preserve"> / </w:t>
          </w:r>
          <w:r>
            <w:rPr>
              <w:sz w:val="20"/>
            </w:rPr>
            <w:fldChar w:fldCharType="begin"/>
          </w:r>
          <w:r>
            <w:rPr>
              <w:sz w:val="20"/>
            </w:rPr>
            <w:instrText xml:space="preserve"> NUMPAGES </w:instrText>
          </w:r>
          <w:r>
            <w:rPr>
              <w:sz w:val="20"/>
            </w:rPr>
            <w:fldChar w:fldCharType="separate"/>
          </w:r>
          <w:r>
            <w:rPr>
              <w:noProof/>
              <w:sz w:val="20"/>
            </w:rPr>
            <w:t>42</w:t>
          </w:r>
          <w:r>
            <w:rPr>
              <w:sz w:val="20"/>
            </w:rPr>
            <w:fldChar w:fldCharType="end"/>
          </w:r>
        </w:p>
      </w:tc>
    </w:tr>
  </w:tbl>
  <w:p w:rsidR="00BF69A5" w:rsidRDefault="00BF69A5">
    <w:pPr>
      <w:rPr>
        <w:sz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A5" w:rsidRPr="00AC26F3" w:rsidRDefault="00BF69A5" w:rsidP="00380F8F">
    <w:pPr>
      <w:pStyle w:val="Pieddepage"/>
      <w:tabs>
        <w:tab w:val="clear" w:pos="9072"/>
        <w:tab w:val="right" w:pos="9960"/>
      </w:tabs>
    </w:pPr>
    <w:r w:rsidRPr="00712B9C">
      <w:rPr>
        <w:rFonts w:cs="Arial"/>
      </w:rPr>
      <w:t xml:space="preserve">Page </w:t>
    </w:r>
    <w:r w:rsidRPr="00712B9C">
      <w:rPr>
        <w:rFonts w:cs="Arial"/>
      </w:rPr>
      <w:fldChar w:fldCharType="begin"/>
    </w:r>
    <w:r w:rsidRPr="00712B9C">
      <w:rPr>
        <w:rFonts w:cs="Arial"/>
      </w:rPr>
      <w:instrText xml:space="preserve"> PAGE </w:instrText>
    </w:r>
    <w:r w:rsidRPr="00712B9C">
      <w:rPr>
        <w:rFonts w:cs="Arial"/>
      </w:rPr>
      <w:fldChar w:fldCharType="separate"/>
    </w:r>
    <w:r w:rsidR="0098412D">
      <w:rPr>
        <w:rFonts w:cs="Arial"/>
        <w:noProof/>
      </w:rPr>
      <w:t>4</w:t>
    </w:r>
    <w:r w:rsidRPr="00712B9C">
      <w:rPr>
        <w:rFonts w:cs="Arial"/>
      </w:rPr>
      <w:fldChar w:fldCharType="end"/>
    </w:r>
    <w:r>
      <w:rPr>
        <w:rFonts w:cs="Arial"/>
      </w:rPr>
      <w:t xml:space="preserve"> </w:t>
    </w:r>
    <w:r w:rsidRPr="00712B9C">
      <w:rPr>
        <w:rFonts w:cs="Arial"/>
      </w:rPr>
      <w:t>/</w:t>
    </w:r>
    <w:r>
      <w:rPr>
        <w:rFonts w:cs="Arial"/>
      </w:rPr>
      <w:t xml:space="preserve"> </w:t>
    </w:r>
    <w:r w:rsidRPr="00712B9C">
      <w:rPr>
        <w:rFonts w:cs="Arial"/>
      </w:rPr>
      <w:fldChar w:fldCharType="begin"/>
    </w:r>
    <w:r w:rsidRPr="00712B9C">
      <w:rPr>
        <w:rFonts w:cs="Arial"/>
      </w:rPr>
      <w:instrText xml:space="preserve"> NUMPAGES </w:instrText>
    </w:r>
    <w:r w:rsidRPr="00712B9C">
      <w:rPr>
        <w:rFonts w:cs="Arial"/>
      </w:rPr>
      <w:fldChar w:fldCharType="separate"/>
    </w:r>
    <w:r w:rsidR="0098412D">
      <w:rPr>
        <w:rFonts w:cs="Arial"/>
        <w:noProof/>
      </w:rPr>
      <w:t>42</w:t>
    </w:r>
    <w:r w:rsidRPr="00712B9C">
      <w:rPr>
        <w:rFonts w:cs="Arial"/>
      </w:rPr>
      <w:fldChar w:fldCharType="end"/>
    </w:r>
    <w:r>
      <w:tab/>
    </w:r>
    <w:r>
      <w:tab/>
      <w:t xml:space="preserve">Mise à jour le </w:t>
    </w:r>
    <w:r>
      <w:fldChar w:fldCharType="begin"/>
    </w:r>
    <w:r>
      <w:instrText xml:space="preserve"> DATE  \@ "d MMMM yyyy" </w:instrText>
    </w:r>
    <w:r>
      <w:fldChar w:fldCharType="separate"/>
    </w:r>
    <w:r w:rsidR="0098412D">
      <w:rPr>
        <w:noProof/>
      </w:rPr>
      <w:t>20 septembre 2021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8227414"/>
      <w:docPartObj>
        <w:docPartGallery w:val="Page Numbers (Bottom of Page)"/>
        <w:docPartUnique/>
      </w:docPartObj>
    </w:sdtPr>
    <w:sdtEndPr/>
    <w:sdtContent>
      <w:p w:rsidR="00BF69A5" w:rsidRDefault="00BF69A5">
        <w:pPr>
          <w:pStyle w:val="Pieddepage"/>
        </w:pPr>
        <w:r>
          <w:rPr>
            <w:noProof/>
          </w:rPr>
          <mc:AlternateContent>
            <mc:Choice Requires="wps">
              <w:drawing>
                <wp:anchor distT="0" distB="0" distL="114300" distR="114300" simplePos="0" relativeHeight="251660288"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10212070</wp:posOffset>
                      </wp:positionV>
                    </mc:Fallback>
                  </mc:AlternateContent>
                  <wp:extent cx="368300" cy="274320"/>
                  <wp:effectExtent l="9525" t="9525" r="12700" b="11430"/>
                  <wp:wrapNone/>
                  <wp:docPr id="7" name="Carré corné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BF69A5" w:rsidRDefault="00BF69A5">
                              <w:pPr>
                                <w:jc w:val="center"/>
                              </w:pPr>
                              <w:r>
                                <w:rPr>
                                  <w:szCs w:val="22"/>
                                </w:rPr>
                                <w:fldChar w:fldCharType="begin"/>
                              </w:r>
                              <w:r>
                                <w:instrText>PAGE    \* MERGEFORMAT</w:instrText>
                              </w:r>
                              <w:r>
                                <w:rPr>
                                  <w:szCs w:val="22"/>
                                </w:rPr>
                                <w:fldChar w:fldCharType="separate"/>
                              </w:r>
                              <w:r w:rsidR="0098412D" w:rsidRPr="0098412D">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7" o:spid="_x0000_s1028" type="#_x0000_t65" style="position:absolute;left:0;text-align:left;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2UUP/EACAAB4BAAADgAAAAAA&#10;AAAAAAAAAAAuAgAAZHJzL2Uyb0RvYy54bWxQSwECLQAUAAYACAAAACEAdbyVRtkAAAADAQAADwAA&#10;AAAAAAAAAAAAAACaBAAAZHJzL2Rvd25yZXYueG1sUEsFBgAAAAAEAAQA8wAAAKAFAAAAAA==&#10;" o:allowincell="f" adj="14135" strokecolor="gray" strokeweight=".25pt">
                  <v:textbox>
                    <w:txbxContent>
                      <w:p w:rsidR="00BF69A5" w:rsidRDefault="00BF69A5">
                        <w:pPr>
                          <w:jc w:val="center"/>
                        </w:pPr>
                        <w:r>
                          <w:rPr>
                            <w:szCs w:val="22"/>
                          </w:rPr>
                          <w:fldChar w:fldCharType="begin"/>
                        </w:r>
                        <w:r>
                          <w:instrText>PAGE    \* MERGEFORMAT</w:instrText>
                        </w:r>
                        <w:r>
                          <w:rPr>
                            <w:szCs w:val="22"/>
                          </w:rPr>
                          <w:fldChar w:fldCharType="separate"/>
                        </w:r>
                        <w:r w:rsidR="0098412D" w:rsidRPr="0098412D">
                          <w:rPr>
                            <w:noProof/>
                            <w:sz w:val="16"/>
                            <w:szCs w:val="16"/>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9A5" w:rsidRDefault="00BF69A5">
      <w:r>
        <w:separator/>
      </w:r>
    </w:p>
  </w:footnote>
  <w:footnote w:type="continuationSeparator" w:id="0">
    <w:p w:rsidR="00BF69A5" w:rsidRDefault="00BF69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A5" w:rsidRDefault="00BF69A5">
    <w:pPr>
      <w:pBdr>
        <w:bottom w:val="single" w:sz="4" w:space="1" w:color="auto"/>
      </w:pBdr>
      <w:tabs>
        <w:tab w:val="center" w:pos="4536"/>
        <w:tab w:val="right" w:pos="9072"/>
      </w:tabs>
      <w:ind w:right="6"/>
      <w:jc w:val="left"/>
    </w:pPr>
    <w:r>
      <w:rPr>
        <w:noProof/>
      </w:rPr>
      <mc:AlternateContent>
        <mc:Choice Requires="wps">
          <w:drawing>
            <wp:anchor distT="0" distB="0" distL="114300" distR="114300" simplePos="0" relativeHeight="251658240" behindDoc="0" locked="0" layoutInCell="0" allowOverlap="1">
              <wp:simplePos x="0" y="0"/>
              <wp:positionH relativeFrom="column">
                <wp:posOffset>5715</wp:posOffset>
              </wp:positionH>
              <wp:positionV relativeFrom="paragraph">
                <wp:posOffset>5715</wp:posOffset>
              </wp:positionV>
              <wp:extent cx="1800225" cy="269875"/>
              <wp:effectExtent l="0" t="0" r="0" b="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69875"/>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69A5" w:rsidRDefault="00BF69A5">
                          <w:pPr>
                            <w:rPr>
                              <w:sz w:val="16"/>
                            </w:rPr>
                          </w:pPr>
                          <w:r>
                            <w:rPr>
                              <w:sz w:val="16"/>
                            </w:rPr>
                            <w:t xml:space="preserve">Communication et reproduction interdites sans autorisation écrite de </w:t>
                          </w:r>
                          <w:smartTag w:uri="urn:schemas-microsoft-com:office:smarttags" w:element="PersonName">
                            <w:smartTagPr>
                              <w:attr w:name="ProductID" w:val="la C.U"/>
                            </w:smartTagPr>
                            <w:r>
                              <w:rPr>
                                <w:sz w:val="16"/>
                              </w:rPr>
                              <w:t>la C.U</w:t>
                            </w:r>
                          </w:smartTag>
                          <w:r>
                            <w:rPr>
                              <w:sz w:val="16"/>
                            </w:rPr>
                            <w:t>.S.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45pt;margin-top:.45pt;width:141.75pt;height:2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" o:allowincell="f" stroked="f">
              <v:textbox inset="1pt,1pt,1pt,1pt">
                <w:txbxContent>
                  <w:p w:rsidR="00BF69A5" w:rsidRDefault="00BF69A5">
                    <w:pPr>
                      <w:rPr>
                        <w:sz w:val="16"/>
                      </w:rPr>
                    </w:pPr>
                    <w:r>
                      <w:rPr>
                        <w:sz w:val="16"/>
                      </w:rPr>
                      <w:t xml:space="preserve">Communication et reproduction interdites sans autorisation écrite de </w:t>
                    </w:r>
                    <w:smartTag w:uri="urn:schemas-microsoft-com:office:smarttags" w:element="PersonName">
                      <w:smartTagPr>
                        <w:attr w:name="ProductID" w:val="la C.U"/>
                      </w:smartTagPr>
                      <w:r>
                        <w:rPr>
                          <w:sz w:val="16"/>
                        </w:rPr>
                        <w:t>la C.U</w:t>
                      </w:r>
                    </w:smartTag>
                    <w:r>
                      <w:rPr>
                        <w:sz w:val="16"/>
                      </w:rPr>
                      <w:t>.S.</w:t>
                    </w:r>
                  </w:p>
                </w:txbxContent>
              </v:textbox>
            </v:roundrect>
          </w:pict>
        </mc:Fallback>
      </mc:AlternateContent>
    </w:r>
    <w:r>
      <w:rPr>
        <w:noProof/>
      </w:rPr>
      <mc:AlternateContent>
        <mc:Choice Requires="wps">
          <w:drawing>
            <wp:anchor distT="0" distB="0" distL="114300" distR="114300" simplePos="0" relativeHeight="251657216" behindDoc="0" locked="0" layoutInCell="0" allowOverlap="1">
              <wp:simplePos x="0" y="0"/>
              <wp:positionH relativeFrom="column">
                <wp:posOffset>8253730</wp:posOffset>
              </wp:positionH>
              <wp:positionV relativeFrom="paragraph">
                <wp:posOffset>38735</wp:posOffset>
              </wp:positionV>
              <wp:extent cx="1800860" cy="305435"/>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860" cy="305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F69A5" w:rsidRDefault="00BF69A5">
                          <w:pPr>
                            <w:rPr>
                              <w:sz w:val="16"/>
                            </w:rPr>
                          </w:pPr>
                          <w:r>
                            <w:rPr>
                              <w:sz w:val="16"/>
                            </w:rPr>
                            <w:t>Communication et reproduction interdite</w:t>
                          </w:r>
                          <w:r>
                            <w:t xml:space="preserve"> </w:t>
                          </w:r>
                          <w:r>
                            <w:rPr>
                              <w:sz w:val="16"/>
                            </w:rPr>
                            <w:t>sans autorisation</w:t>
                          </w:r>
                          <w:r>
                            <w:t xml:space="preserve"> </w:t>
                          </w:r>
                          <w:r>
                            <w:rPr>
                              <w:sz w:val="16"/>
                            </w:rPr>
                            <w:t>écrite</w:t>
                          </w:r>
                          <w:r>
                            <w:t xml:space="preserve"> </w:t>
                          </w:r>
                          <w:r>
                            <w:rPr>
                              <w:sz w:val="16"/>
                            </w:rPr>
                            <w:t>de</w:t>
                          </w:r>
                          <w:r>
                            <w:t xml:space="preserve"> </w:t>
                          </w:r>
                          <w:smartTag w:uri="urn:schemas-microsoft-com:office:smarttags" w:element="PersonName">
                            <w:smartTagPr>
                              <w:attr w:name="ProductID" w:val="la C.U"/>
                            </w:smartTagPr>
                            <w:r>
                              <w:rPr>
                                <w:sz w:val="16"/>
                              </w:rPr>
                              <w:t>la C.U</w:t>
                            </w:r>
                          </w:smartTag>
                          <w:r>
                            <w:rPr>
                              <w:sz w:val="16"/>
                            </w:rPr>
                            <w:t>.S.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649.9pt;margin-top:3.05pt;width:141.8pt;height:2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" o:allowincell="f" stroked="f">
              <v:textbox inset="1pt,1pt,1pt,1pt">
                <w:txbxContent>
                  <w:p w:rsidR="00BF69A5" w:rsidRDefault="00BF69A5">
                    <w:pPr>
                      <w:rPr>
                        <w:sz w:val="16"/>
                      </w:rPr>
                    </w:pPr>
                    <w:r>
                      <w:rPr>
                        <w:sz w:val="16"/>
                      </w:rPr>
                      <w:t>Communication et reproduction interdite</w:t>
                    </w:r>
                    <w:r>
                      <w:t xml:space="preserve"> </w:t>
                    </w:r>
                    <w:r>
                      <w:rPr>
                        <w:sz w:val="16"/>
                      </w:rPr>
                      <w:t>sans autorisation</w:t>
                    </w:r>
                    <w:r>
                      <w:t xml:space="preserve"> </w:t>
                    </w:r>
                    <w:r>
                      <w:rPr>
                        <w:sz w:val="16"/>
                      </w:rPr>
                      <w:t>écrite</w:t>
                    </w:r>
                    <w:r>
                      <w:t xml:space="preserve"> </w:t>
                    </w:r>
                    <w:r>
                      <w:rPr>
                        <w:sz w:val="16"/>
                      </w:rPr>
                      <w:t>de</w:t>
                    </w:r>
                    <w:r>
                      <w:t xml:space="preserve"> </w:t>
                    </w:r>
                    <w:smartTag w:uri="urn:schemas-microsoft-com:office:smarttags" w:element="PersonName">
                      <w:smartTagPr>
                        <w:attr w:name="ProductID" w:val="la C.U"/>
                      </w:smartTagPr>
                      <w:r>
                        <w:rPr>
                          <w:sz w:val="16"/>
                        </w:rPr>
                        <w:t>la C.U</w:t>
                      </w:r>
                    </w:smartTag>
                    <w:r>
                      <w:rPr>
                        <w:sz w:val="16"/>
                      </w:rPr>
                      <w:t>.S.</w:t>
                    </w:r>
                  </w:p>
                </w:txbxContent>
              </v:textbox>
            </v:rect>
          </w:pict>
        </mc:Fallback>
      </mc:AlternateContent>
    </w:r>
    <w:r>
      <w:tab/>
    </w:r>
    <w:r>
      <w:rPr>
        <w:noProof/>
      </w:rPr>
      <w:drawing>
        <wp:inline distT="0" distB="0" distL="0" distR="0">
          <wp:extent cx="906780" cy="358140"/>
          <wp:effectExtent l="0" t="0" r="762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6780" cy="358140"/>
                  </a:xfrm>
                  <a:prstGeom prst="rect">
                    <a:avLst/>
                  </a:prstGeom>
                  <a:noFill/>
                  <a:ln>
                    <a:noFill/>
                  </a:ln>
                </pic:spPr>
              </pic:pic>
            </a:graphicData>
          </a:graphic>
        </wp:inline>
      </w:drawing>
    </w:r>
    <w:r>
      <w:tab/>
    </w:r>
    <w:r>
      <w:rPr>
        <w:noProof/>
      </w:rPr>
      <w:drawing>
        <wp:inline distT="0" distB="0" distL="0" distR="0">
          <wp:extent cx="1059180" cy="388620"/>
          <wp:effectExtent l="0" t="0" r="7620" b="0"/>
          <wp:docPr id="4" name="Image 4" descr="logoADOQN&am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ADOQN&amp;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9180" cy="3886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20" w:type="dxa"/>
      <w:tblInd w:w="-12" w:type="dxa"/>
      <w:tblLayout w:type="fixed"/>
      <w:tblLook w:val="01E0" w:firstRow="1" w:lastRow="1" w:firstColumn="1" w:lastColumn="1" w:noHBand="0" w:noVBand="0"/>
    </w:tblPr>
    <w:tblGrid>
      <w:gridCol w:w="1200"/>
      <w:gridCol w:w="9720"/>
    </w:tblGrid>
    <w:tr w:rsidR="00BF69A5" w:rsidRPr="00AA21ED" w:rsidTr="00525EC4">
      <w:trPr>
        <w:trHeight w:val="489"/>
      </w:trPr>
      <w:tc>
        <w:tcPr>
          <w:tcW w:w="1200" w:type="dxa"/>
          <w:vAlign w:val="center"/>
        </w:tcPr>
        <w:p w:rsidR="00BF69A5" w:rsidRPr="007D154F" w:rsidRDefault="00BF69A5" w:rsidP="00022B33">
          <w:pPr>
            <w:jc w:val="center"/>
          </w:pPr>
          <w:r>
            <w:rPr>
              <w:noProof/>
            </w:rPr>
            <w:drawing>
              <wp:inline distT="0" distB="0" distL="0" distR="0">
                <wp:extent cx="662940" cy="685800"/>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tc>
      <w:tc>
        <w:tcPr>
          <w:tcW w:w="9720" w:type="dxa"/>
          <w:vAlign w:val="center"/>
        </w:tcPr>
        <w:p w:rsidR="00BF69A5" w:rsidRPr="007D154F" w:rsidRDefault="00BF69A5" w:rsidP="00525EC4">
          <w:pPr>
            <w:pStyle w:val="ENTETEDIRECTION"/>
            <w:ind w:left="252"/>
            <w:jc w:val="left"/>
          </w:pPr>
          <w:r>
            <w:t>Dossier de demande d’autorisation</w:t>
          </w:r>
        </w:p>
      </w:tc>
    </w:tr>
  </w:tbl>
  <w:p w:rsidR="00BF69A5" w:rsidRPr="003775EE" w:rsidRDefault="00BF69A5" w:rsidP="005E370C">
    <w:pPr>
      <w:tabs>
        <w:tab w:val="center" w:pos="4536"/>
      </w:tabs>
      <w:ind w:right="6"/>
      <w:jc w:val="left"/>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20" w:type="dxa"/>
      <w:tblInd w:w="-12" w:type="dxa"/>
      <w:tblLayout w:type="fixed"/>
      <w:tblLook w:val="01E0" w:firstRow="1" w:lastRow="1" w:firstColumn="1" w:lastColumn="1" w:noHBand="0" w:noVBand="0"/>
    </w:tblPr>
    <w:tblGrid>
      <w:gridCol w:w="1200"/>
      <w:gridCol w:w="9720"/>
    </w:tblGrid>
    <w:tr w:rsidR="00BF69A5" w:rsidRPr="007D154F" w:rsidTr="00D85AD9">
      <w:trPr>
        <w:trHeight w:val="958"/>
      </w:trPr>
      <w:tc>
        <w:tcPr>
          <w:tcW w:w="1200" w:type="dxa"/>
          <w:vAlign w:val="center"/>
        </w:tcPr>
        <w:p w:rsidR="00BF69A5" w:rsidRPr="007D154F" w:rsidRDefault="00BF69A5" w:rsidP="00D85AD9">
          <w:pPr>
            <w:jc w:val="center"/>
          </w:pPr>
          <w:r>
            <w:rPr>
              <w:noProof/>
            </w:rPr>
            <w:drawing>
              <wp:inline distT="0" distB="0" distL="0" distR="0">
                <wp:extent cx="662940" cy="685800"/>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tc>
      <w:tc>
        <w:tcPr>
          <w:tcW w:w="9720" w:type="dxa"/>
          <w:vAlign w:val="bottom"/>
        </w:tcPr>
        <w:p w:rsidR="00BF69A5" w:rsidRPr="003F7E63" w:rsidRDefault="00BF69A5" w:rsidP="002F32B1">
          <w:pPr>
            <w:pStyle w:val="ENTETEDIRECTION"/>
          </w:pPr>
          <w:r w:rsidRPr="003F7E63">
            <w:t>DIRECTION</w:t>
          </w:r>
          <w:r>
            <w:t xml:space="preserve"> GENERALE ADJOINTE DES SOLIDARITÉS</w:t>
          </w:r>
        </w:p>
        <w:p w:rsidR="00BF69A5" w:rsidRPr="007D154F" w:rsidRDefault="00BF69A5" w:rsidP="002051A3">
          <w:pPr>
            <w:pStyle w:val="EnteteServiceMission"/>
          </w:pPr>
          <w:r>
            <w:t>Service domicile et établissements / Cellule maintien à domicile</w:t>
          </w:r>
        </w:p>
      </w:tc>
    </w:tr>
  </w:tbl>
  <w:p w:rsidR="00BF69A5" w:rsidRDefault="00BF69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C3DCF"/>
    <w:multiLevelType w:val="hybridMultilevel"/>
    <w:tmpl w:val="ED324EE4"/>
    <w:lvl w:ilvl="0" w:tplc="E104F42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390DB9"/>
    <w:multiLevelType w:val="singleLevel"/>
    <w:tmpl w:val="4078869A"/>
    <w:lvl w:ilvl="0">
      <w:start w:val="1"/>
      <w:numFmt w:val="bullet"/>
      <w:pStyle w:val="puce"/>
      <w:lvlText w:val=""/>
      <w:lvlJc w:val="left"/>
      <w:pPr>
        <w:ind w:left="1494" w:hanging="360"/>
      </w:pPr>
      <w:rPr>
        <w:rFonts w:ascii="Wingdings" w:hAnsi="Wingdings" w:hint="default"/>
      </w:rPr>
    </w:lvl>
  </w:abstractNum>
  <w:abstractNum w:abstractNumId="2" w15:restartNumberingAfterBreak="0">
    <w:nsid w:val="0568236F"/>
    <w:multiLevelType w:val="multilevel"/>
    <w:tmpl w:val="8DEC04C8"/>
    <w:lvl w:ilvl="0">
      <w:start w:val="1"/>
      <w:numFmt w:val="decimal"/>
      <w:pStyle w:val="Titre1"/>
      <w:lvlText w:val="%1."/>
      <w:lvlJc w:val="left"/>
      <w:pPr>
        <w:tabs>
          <w:tab w:val="num" w:pos="0"/>
        </w:tabs>
        <w:ind w:left="0" w:firstLine="0"/>
      </w:pPr>
    </w:lvl>
    <w:lvl w:ilvl="1">
      <w:start w:val="1"/>
      <w:numFmt w:val="decimal"/>
      <w:pStyle w:val="Titre2"/>
      <w:lvlText w:val="%1.%2"/>
      <w:lvlJc w:val="left"/>
      <w:pPr>
        <w:tabs>
          <w:tab w:val="num" w:pos="0"/>
        </w:tabs>
        <w:ind w:left="0" w:firstLine="0"/>
      </w:pPr>
    </w:lvl>
    <w:lvl w:ilvl="2">
      <w:start w:val="1"/>
      <w:numFmt w:val="decimal"/>
      <w:pStyle w:val="Titre3"/>
      <w:lvlText w:val="%1.%2.%3"/>
      <w:lvlJc w:val="left"/>
      <w:pPr>
        <w:tabs>
          <w:tab w:val="num" w:pos="1701"/>
        </w:tabs>
        <w:ind w:left="1701" w:firstLine="0"/>
      </w:pPr>
    </w:lvl>
    <w:lvl w:ilvl="3">
      <w:start w:val="1"/>
      <w:numFmt w:val="lowerLetter"/>
      <w:lvlText w:val="%4."/>
      <w:lvlJc w:val="left"/>
      <w:pPr>
        <w:tabs>
          <w:tab w:val="num" w:pos="0"/>
        </w:tabs>
        <w:ind w:left="0" w:firstLine="0"/>
      </w:pPr>
    </w:lvl>
    <w:lvl w:ilvl="4">
      <w:start w:val="1"/>
      <w:numFmt w:val="lowerRoman"/>
      <w:lvlText w:val="%5)"/>
      <w:lvlJc w:val="left"/>
      <w:pPr>
        <w:tabs>
          <w:tab w:val="num" w:pos="0"/>
        </w:tabs>
        <w:ind w:left="0" w:firstLine="0"/>
      </w:pPr>
    </w:lvl>
    <w:lvl w:ilvl="5">
      <w:start w:val="1"/>
      <w:numFmt w:val="decimal"/>
      <w:pStyle w:val="Titre6"/>
      <w:lvlText w:val="%5).%6"/>
      <w:lvlJc w:val="left"/>
      <w:pPr>
        <w:tabs>
          <w:tab w:val="num" w:pos="0"/>
        </w:tabs>
        <w:ind w:left="0" w:firstLine="0"/>
      </w:pPr>
    </w:lvl>
    <w:lvl w:ilvl="6">
      <w:start w:val="1"/>
      <w:numFmt w:val="decimal"/>
      <w:pStyle w:val="Titre7"/>
      <w:lvlText w:val="%5).%6.%7"/>
      <w:lvlJc w:val="left"/>
      <w:pPr>
        <w:tabs>
          <w:tab w:val="num" w:pos="0"/>
        </w:tabs>
        <w:ind w:left="0" w:firstLine="0"/>
      </w:pPr>
    </w:lvl>
    <w:lvl w:ilvl="7">
      <w:start w:val="1"/>
      <w:numFmt w:val="decimal"/>
      <w:pStyle w:val="Titre8"/>
      <w:lvlText w:val="%5).%6.%7.%8"/>
      <w:lvlJc w:val="left"/>
      <w:pPr>
        <w:tabs>
          <w:tab w:val="num" w:pos="0"/>
        </w:tabs>
        <w:ind w:left="0" w:firstLine="0"/>
      </w:pPr>
    </w:lvl>
    <w:lvl w:ilvl="8">
      <w:start w:val="1"/>
      <w:numFmt w:val="decimal"/>
      <w:pStyle w:val="Titre9"/>
      <w:lvlText w:val="%5).%6.%7.%8.%9"/>
      <w:lvlJc w:val="left"/>
      <w:pPr>
        <w:tabs>
          <w:tab w:val="num" w:pos="0"/>
        </w:tabs>
        <w:ind w:left="0" w:firstLine="0"/>
      </w:pPr>
    </w:lvl>
  </w:abstractNum>
  <w:abstractNum w:abstractNumId="3" w15:restartNumberingAfterBreak="0">
    <w:nsid w:val="06BF0FAA"/>
    <w:multiLevelType w:val="multilevel"/>
    <w:tmpl w:val="CE38E766"/>
    <w:styleLink w:val="StyleHirarchisationGauche063cmSuspendu063cm"/>
    <w:lvl w:ilvl="0">
      <w:start w:val="2"/>
      <w:numFmt w:val="bullet"/>
      <w:lvlText w:val="-"/>
      <w:lvlJc w:val="left"/>
      <w:pPr>
        <w:tabs>
          <w:tab w:val="num" w:pos="720"/>
        </w:tabs>
        <w:ind w:left="720" w:hanging="360"/>
      </w:pPr>
      <w:rPr>
        <w:sz w:val="24"/>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A73F2C"/>
    <w:multiLevelType w:val="hybridMultilevel"/>
    <w:tmpl w:val="818410A6"/>
    <w:lvl w:ilvl="0" w:tplc="E104F42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0B1569"/>
    <w:multiLevelType w:val="hybridMultilevel"/>
    <w:tmpl w:val="E8861FFE"/>
    <w:lvl w:ilvl="0" w:tplc="BE0ED6A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191C0C"/>
    <w:multiLevelType w:val="hybridMultilevel"/>
    <w:tmpl w:val="7E366C26"/>
    <w:lvl w:ilvl="0" w:tplc="E104F42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7270C3"/>
    <w:multiLevelType w:val="hybridMultilevel"/>
    <w:tmpl w:val="919463CA"/>
    <w:lvl w:ilvl="0" w:tplc="E104F42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FC76DD"/>
    <w:multiLevelType w:val="hybridMultilevel"/>
    <w:tmpl w:val="055021FE"/>
    <w:lvl w:ilvl="0" w:tplc="EE6AEB3C">
      <w:numFmt w:val="bullet"/>
      <w:lvlText w:val="-"/>
      <w:lvlJc w:val="left"/>
      <w:pPr>
        <w:ind w:left="1211" w:hanging="360"/>
      </w:pPr>
      <w:rPr>
        <w:rFonts w:ascii="Arial" w:eastAsia="Times New Roman" w:hAnsi="Arial" w:cs="Aria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9" w15:restartNumberingAfterBreak="0">
    <w:nsid w:val="1BC515F5"/>
    <w:multiLevelType w:val="hybridMultilevel"/>
    <w:tmpl w:val="048A8ACE"/>
    <w:lvl w:ilvl="0" w:tplc="E104F42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861B38"/>
    <w:multiLevelType w:val="hybridMultilevel"/>
    <w:tmpl w:val="78CC9BD4"/>
    <w:lvl w:ilvl="0" w:tplc="843C903E">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4A77D1"/>
    <w:multiLevelType w:val="hybridMultilevel"/>
    <w:tmpl w:val="CD585284"/>
    <w:lvl w:ilvl="0" w:tplc="E104F42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7E100C"/>
    <w:multiLevelType w:val="hybridMultilevel"/>
    <w:tmpl w:val="9F4A5C28"/>
    <w:lvl w:ilvl="0" w:tplc="E104F42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2E2110E"/>
    <w:multiLevelType w:val="hybridMultilevel"/>
    <w:tmpl w:val="DDBAD1D2"/>
    <w:lvl w:ilvl="0" w:tplc="040C000D">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4" w15:restartNumberingAfterBreak="0">
    <w:nsid w:val="524859D3"/>
    <w:multiLevelType w:val="hybridMultilevel"/>
    <w:tmpl w:val="81203F70"/>
    <w:lvl w:ilvl="0" w:tplc="E104F42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27A69BB"/>
    <w:multiLevelType w:val="hybridMultilevel"/>
    <w:tmpl w:val="7DB05F44"/>
    <w:lvl w:ilvl="0" w:tplc="BE184FA6">
      <w:start w:val="1"/>
      <w:numFmt w:val="upperLetter"/>
      <w:pStyle w:val="Titre4"/>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7AD4A80"/>
    <w:multiLevelType w:val="hybridMultilevel"/>
    <w:tmpl w:val="9856BB30"/>
    <w:lvl w:ilvl="0" w:tplc="E104F42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8F44658"/>
    <w:multiLevelType w:val="hybridMultilevel"/>
    <w:tmpl w:val="ACD292CC"/>
    <w:lvl w:ilvl="0" w:tplc="E104F42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0F448D1"/>
    <w:multiLevelType w:val="hybridMultilevel"/>
    <w:tmpl w:val="64F8DD3A"/>
    <w:lvl w:ilvl="0" w:tplc="EBDE3ADC">
      <w:start w:val="1"/>
      <w:numFmt w:val="decimal"/>
      <w:pStyle w:val="Titre5"/>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9" w15:restartNumberingAfterBreak="0">
    <w:nsid w:val="643E7D67"/>
    <w:multiLevelType w:val="hybridMultilevel"/>
    <w:tmpl w:val="7A5ED6E8"/>
    <w:lvl w:ilvl="0" w:tplc="5B346840">
      <w:start w:val="1"/>
      <w:numFmt w:val="bullet"/>
      <w:pStyle w:val="flche"/>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0" w15:restartNumberingAfterBreak="0">
    <w:nsid w:val="6777075E"/>
    <w:multiLevelType w:val="hybridMultilevel"/>
    <w:tmpl w:val="B61AADE4"/>
    <w:lvl w:ilvl="0" w:tplc="E104F42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CF4504"/>
    <w:multiLevelType w:val="hybridMultilevel"/>
    <w:tmpl w:val="DF568480"/>
    <w:lvl w:ilvl="0" w:tplc="E104F42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F130209"/>
    <w:multiLevelType w:val="hybridMultilevel"/>
    <w:tmpl w:val="30D4BD64"/>
    <w:lvl w:ilvl="0" w:tplc="E104F42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F9B529F"/>
    <w:multiLevelType w:val="hybridMultilevel"/>
    <w:tmpl w:val="C1487F4A"/>
    <w:lvl w:ilvl="0" w:tplc="E104F42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FC17055"/>
    <w:multiLevelType w:val="hybridMultilevel"/>
    <w:tmpl w:val="90FEEEEC"/>
    <w:lvl w:ilvl="0" w:tplc="E104F428">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8"/>
  </w:num>
  <w:num w:numId="4">
    <w:abstractNumId w:val="18"/>
    <w:lvlOverride w:ilvl="0">
      <w:startOverride w:val="1"/>
    </w:lvlOverride>
  </w:num>
  <w:num w:numId="5">
    <w:abstractNumId w:val="18"/>
    <w:lvlOverride w:ilvl="0">
      <w:startOverride w:val="1"/>
    </w:lvlOverride>
  </w:num>
  <w:num w:numId="6">
    <w:abstractNumId w:val="18"/>
    <w:lvlOverride w:ilvl="0">
      <w:startOverride w:val="1"/>
    </w:lvlOverride>
  </w:num>
  <w:num w:numId="7">
    <w:abstractNumId w:val="15"/>
  </w:num>
  <w:num w:numId="8">
    <w:abstractNumId w:val="18"/>
    <w:lvlOverride w:ilvl="0">
      <w:startOverride w:val="1"/>
    </w:lvlOverride>
  </w:num>
  <w:num w:numId="9">
    <w:abstractNumId w:val="18"/>
    <w:lvlOverride w:ilvl="0">
      <w:startOverride w:val="1"/>
    </w:lvlOverride>
  </w:num>
  <w:num w:numId="10">
    <w:abstractNumId w:val="18"/>
    <w:lvlOverride w:ilvl="0">
      <w:startOverride w:val="1"/>
    </w:lvlOverride>
  </w:num>
  <w:num w:numId="11">
    <w:abstractNumId w:val="18"/>
    <w:lvlOverride w:ilvl="0">
      <w:startOverride w:val="1"/>
    </w:lvlOverride>
  </w:num>
  <w:num w:numId="12">
    <w:abstractNumId w:val="18"/>
    <w:lvlOverride w:ilvl="0">
      <w:startOverride w:val="1"/>
    </w:lvlOverride>
  </w:num>
  <w:num w:numId="13">
    <w:abstractNumId w:val="18"/>
    <w:lvlOverride w:ilvl="0">
      <w:startOverride w:val="1"/>
    </w:lvlOverride>
  </w:num>
  <w:num w:numId="14">
    <w:abstractNumId w:val="15"/>
    <w:lvlOverride w:ilvl="0">
      <w:startOverride w:val="1"/>
      <w:lvl w:ilvl="0" w:tplc="BE184FA6">
        <w:start w:val="1"/>
        <w:numFmt w:val="upperLetter"/>
        <w:pStyle w:val="Titre4"/>
        <w:lvlText w:val="%1."/>
        <w:lvlJc w:val="left"/>
        <w:pPr>
          <w:ind w:left="1211" w:hanging="360"/>
        </w:pPr>
        <w:rPr>
          <w:rFonts w:hint="default"/>
        </w:rPr>
      </w:lvl>
    </w:lvlOverride>
  </w:num>
  <w:num w:numId="15">
    <w:abstractNumId w:val="19"/>
  </w:num>
  <w:num w:numId="16">
    <w:abstractNumId w:val="8"/>
  </w:num>
  <w:num w:numId="17">
    <w:abstractNumId w:val="13"/>
  </w:num>
  <w:num w:numId="18">
    <w:abstractNumId w:val="17"/>
  </w:num>
  <w:num w:numId="19">
    <w:abstractNumId w:val="12"/>
  </w:num>
  <w:num w:numId="20">
    <w:abstractNumId w:val="14"/>
  </w:num>
  <w:num w:numId="21">
    <w:abstractNumId w:val="3"/>
  </w:num>
  <w:num w:numId="22">
    <w:abstractNumId w:val="5"/>
  </w:num>
  <w:num w:numId="23">
    <w:abstractNumId w:val="10"/>
  </w:num>
  <w:num w:numId="24">
    <w:abstractNumId w:val="9"/>
  </w:num>
  <w:num w:numId="25">
    <w:abstractNumId w:val="16"/>
  </w:num>
  <w:num w:numId="26">
    <w:abstractNumId w:val="11"/>
  </w:num>
  <w:num w:numId="27">
    <w:abstractNumId w:val="22"/>
  </w:num>
  <w:num w:numId="28">
    <w:abstractNumId w:val="7"/>
  </w:num>
  <w:num w:numId="29">
    <w:abstractNumId w:val="24"/>
  </w:num>
  <w:num w:numId="30">
    <w:abstractNumId w:val="4"/>
  </w:num>
  <w:num w:numId="31">
    <w:abstractNumId w:val="21"/>
  </w:num>
  <w:num w:numId="32">
    <w:abstractNumId w:val="6"/>
  </w:num>
  <w:num w:numId="33">
    <w:abstractNumId w:val="20"/>
  </w:num>
  <w:num w:numId="34">
    <w:abstractNumId w:val="2"/>
  </w:num>
  <w:num w:numId="35">
    <w:abstractNumId w:val="23"/>
  </w:num>
  <w:num w:numId="36">
    <w:abstractNumId w:val="0"/>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7782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6F9"/>
    <w:rsid w:val="00000006"/>
    <w:rsid w:val="00002585"/>
    <w:rsid w:val="00003AF0"/>
    <w:rsid w:val="00004596"/>
    <w:rsid w:val="00005F11"/>
    <w:rsid w:val="000072DA"/>
    <w:rsid w:val="0000754A"/>
    <w:rsid w:val="0001011D"/>
    <w:rsid w:val="00010DD1"/>
    <w:rsid w:val="000113BA"/>
    <w:rsid w:val="000154EC"/>
    <w:rsid w:val="00015922"/>
    <w:rsid w:val="000203FB"/>
    <w:rsid w:val="000225B4"/>
    <w:rsid w:val="00022B33"/>
    <w:rsid w:val="00023140"/>
    <w:rsid w:val="0002614D"/>
    <w:rsid w:val="000263BE"/>
    <w:rsid w:val="000273C1"/>
    <w:rsid w:val="00032D51"/>
    <w:rsid w:val="00033A90"/>
    <w:rsid w:val="000378DD"/>
    <w:rsid w:val="00040330"/>
    <w:rsid w:val="00042376"/>
    <w:rsid w:val="000432FE"/>
    <w:rsid w:val="00043F4B"/>
    <w:rsid w:val="00044F5C"/>
    <w:rsid w:val="00045C5D"/>
    <w:rsid w:val="00045F6F"/>
    <w:rsid w:val="000500C8"/>
    <w:rsid w:val="00050414"/>
    <w:rsid w:val="00051240"/>
    <w:rsid w:val="000575E8"/>
    <w:rsid w:val="00060F99"/>
    <w:rsid w:val="00062E92"/>
    <w:rsid w:val="00066DB8"/>
    <w:rsid w:val="00067254"/>
    <w:rsid w:val="00070553"/>
    <w:rsid w:val="00070687"/>
    <w:rsid w:val="00071089"/>
    <w:rsid w:val="000717C4"/>
    <w:rsid w:val="00071C3E"/>
    <w:rsid w:val="0007208C"/>
    <w:rsid w:val="0007334A"/>
    <w:rsid w:val="000736D1"/>
    <w:rsid w:val="00074FC6"/>
    <w:rsid w:val="00075118"/>
    <w:rsid w:val="00075767"/>
    <w:rsid w:val="00076948"/>
    <w:rsid w:val="00076C37"/>
    <w:rsid w:val="00077187"/>
    <w:rsid w:val="00077EC3"/>
    <w:rsid w:val="0008085D"/>
    <w:rsid w:val="00081A54"/>
    <w:rsid w:val="00082340"/>
    <w:rsid w:val="0008341B"/>
    <w:rsid w:val="000835F5"/>
    <w:rsid w:val="00085833"/>
    <w:rsid w:val="0008701D"/>
    <w:rsid w:val="00087CD9"/>
    <w:rsid w:val="00090038"/>
    <w:rsid w:val="00091DFA"/>
    <w:rsid w:val="00093063"/>
    <w:rsid w:val="0009537F"/>
    <w:rsid w:val="00095802"/>
    <w:rsid w:val="0009713C"/>
    <w:rsid w:val="000A33D5"/>
    <w:rsid w:val="000A3A08"/>
    <w:rsid w:val="000A3C5A"/>
    <w:rsid w:val="000A4D5F"/>
    <w:rsid w:val="000A5862"/>
    <w:rsid w:val="000A70BB"/>
    <w:rsid w:val="000B1553"/>
    <w:rsid w:val="000B1675"/>
    <w:rsid w:val="000B182D"/>
    <w:rsid w:val="000B18C3"/>
    <w:rsid w:val="000B2A49"/>
    <w:rsid w:val="000B2FAE"/>
    <w:rsid w:val="000B5EE1"/>
    <w:rsid w:val="000B60C6"/>
    <w:rsid w:val="000B62E1"/>
    <w:rsid w:val="000B748A"/>
    <w:rsid w:val="000C1E24"/>
    <w:rsid w:val="000C22D7"/>
    <w:rsid w:val="000C339D"/>
    <w:rsid w:val="000C5C61"/>
    <w:rsid w:val="000C6F11"/>
    <w:rsid w:val="000D08B3"/>
    <w:rsid w:val="000D1394"/>
    <w:rsid w:val="000D33FE"/>
    <w:rsid w:val="000D6BDA"/>
    <w:rsid w:val="000E17E7"/>
    <w:rsid w:val="000E2CAF"/>
    <w:rsid w:val="000E3028"/>
    <w:rsid w:val="000E4779"/>
    <w:rsid w:val="000E6C2E"/>
    <w:rsid w:val="000E6DC7"/>
    <w:rsid w:val="000F1AB5"/>
    <w:rsid w:val="000F3CE2"/>
    <w:rsid w:val="000F4F8E"/>
    <w:rsid w:val="000F5E75"/>
    <w:rsid w:val="000F7D56"/>
    <w:rsid w:val="00101193"/>
    <w:rsid w:val="001033C3"/>
    <w:rsid w:val="00103872"/>
    <w:rsid w:val="00104EA1"/>
    <w:rsid w:val="001076A1"/>
    <w:rsid w:val="00111906"/>
    <w:rsid w:val="001121DE"/>
    <w:rsid w:val="0011437C"/>
    <w:rsid w:val="00114FC6"/>
    <w:rsid w:val="00116C06"/>
    <w:rsid w:val="001204FA"/>
    <w:rsid w:val="00121095"/>
    <w:rsid w:val="00121764"/>
    <w:rsid w:val="00123A7C"/>
    <w:rsid w:val="001264F5"/>
    <w:rsid w:val="00126FEC"/>
    <w:rsid w:val="00127D18"/>
    <w:rsid w:val="001336AD"/>
    <w:rsid w:val="00133B77"/>
    <w:rsid w:val="00135563"/>
    <w:rsid w:val="00136941"/>
    <w:rsid w:val="00137293"/>
    <w:rsid w:val="00142A07"/>
    <w:rsid w:val="00142DB9"/>
    <w:rsid w:val="001456EA"/>
    <w:rsid w:val="00145CD9"/>
    <w:rsid w:val="001460C6"/>
    <w:rsid w:val="00146B76"/>
    <w:rsid w:val="00147BF3"/>
    <w:rsid w:val="00151849"/>
    <w:rsid w:val="00151F1D"/>
    <w:rsid w:val="0015224A"/>
    <w:rsid w:val="0015307C"/>
    <w:rsid w:val="0015517F"/>
    <w:rsid w:val="001554AE"/>
    <w:rsid w:val="00155B21"/>
    <w:rsid w:val="00156713"/>
    <w:rsid w:val="001569BB"/>
    <w:rsid w:val="00161B89"/>
    <w:rsid w:val="0016301C"/>
    <w:rsid w:val="001630E9"/>
    <w:rsid w:val="001661F6"/>
    <w:rsid w:val="001701FF"/>
    <w:rsid w:val="0017190B"/>
    <w:rsid w:val="00172906"/>
    <w:rsid w:val="00172DBE"/>
    <w:rsid w:val="001730E6"/>
    <w:rsid w:val="001740EB"/>
    <w:rsid w:val="00175C4A"/>
    <w:rsid w:val="001763E3"/>
    <w:rsid w:val="00177C30"/>
    <w:rsid w:val="00181841"/>
    <w:rsid w:val="00181D57"/>
    <w:rsid w:val="00182032"/>
    <w:rsid w:val="0018447D"/>
    <w:rsid w:val="00185F23"/>
    <w:rsid w:val="00186438"/>
    <w:rsid w:val="00187A71"/>
    <w:rsid w:val="001907A2"/>
    <w:rsid w:val="00190A91"/>
    <w:rsid w:val="00191477"/>
    <w:rsid w:val="0019181A"/>
    <w:rsid w:val="00192D74"/>
    <w:rsid w:val="00193338"/>
    <w:rsid w:val="00193586"/>
    <w:rsid w:val="00195856"/>
    <w:rsid w:val="001964BC"/>
    <w:rsid w:val="00197093"/>
    <w:rsid w:val="001A34D3"/>
    <w:rsid w:val="001A4D24"/>
    <w:rsid w:val="001A5D5C"/>
    <w:rsid w:val="001B064C"/>
    <w:rsid w:val="001B164D"/>
    <w:rsid w:val="001B222D"/>
    <w:rsid w:val="001B3DE9"/>
    <w:rsid w:val="001B3DF6"/>
    <w:rsid w:val="001B4E8C"/>
    <w:rsid w:val="001B672A"/>
    <w:rsid w:val="001B6CD4"/>
    <w:rsid w:val="001B766E"/>
    <w:rsid w:val="001C3051"/>
    <w:rsid w:val="001C4CF9"/>
    <w:rsid w:val="001C5E95"/>
    <w:rsid w:val="001C6298"/>
    <w:rsid w:val="001C642B"/>
    <w:rsid w:val="001C77FC"/>
    <w:rsid w:val="001D1DBB"/>
    <w:rsid w:val="001D704F"/>
    <w:rsid w:val="001D7A01"/>
    <w:rsid w:val="001E01BE"/>
    <w:rsid w:val="001E119F"/>
    <w:rsid w:val="001E61C0"/>
    <w:rsid w:val="001E648D"/>
    <w:rsid w:val="001F2F0E"/>
    <w:rsid w:val="001F51B6"/>
    <w:rsid w:val="001F56BA"/>
    <w:rsid w:val="001F7BFD"/>
    <w:rsid w:val="001F7D22"/>
    <w:rsid w:val="001F7F54"/>
    <w:rsid w:val="002016D5"/>
    <w:rsid w:val="00201DBC"/>
    <w:rsid w:val="00203DCE"/>
    <w:rsid w:val="0020472D"/>
    <w:rsid w:val="00204B01"/>
    <w:rsid w:val="00204EE5"/>
    <w:rsid w:val="002051A3"/>
    <w:rsid w:val="00205A7A"/>
    <w:rsid w:val="00205DB4"/>
    <w:rsid w:val="0020630F"/>
    <w:rsid w:val="00206874"/>
    <w:rsid w:val="002074B9"/>
    <w:rsid w:val="00207A60"/>
    <w:rsid w:val="00211214"/>
    <w:rsid w:val="00211BA9"/>
    <w:rsid w:val="00214A32"/>
    <w:rsid w:val="002166CE"/>
    <w:rsid w:val="002169B8"/>
    <w:rsid w:val="0022246C"/>
    <w:rsid w:val="00222E7B"/>
    <w:rsid w:val="00224FDC"/>
    <w:rsid w:val="0022502A"/>
    <w:rsid w:val="00226551"/>
    <w:rsid w:val="0022661A"/>
    <w:rsid w:val="00226FF2"/>
    <w:rsid w:val="00227412"/>
    <w:rsid w:val="00232A4E"/>
    <w:rsid w:val="002333A3"/>
    <w:rsid w:val="00233708"/>
    <w:rsid w:val="00234605"/>
    <w:rsid w:val="0023561B"/>
    <w:rsid w:val="00235FEB"/>
    <w:rsid w:val="002374F9"/>
    <w:rsid w:val="002377FD"/>
    <w:rsid w:val="00240516"/>
    <w:rsid w:val="00242DCC"/>
    <w:rsid w:val="00244068"/>
    <w:rsid w:val="00244E02"/>
    <w:rsid w:val="00245EF4"/>
    <w:rsid w:val="00246626"/>
    <w:rsid w:val="00246ADB"/>
    <w:rsid w:val="00247022"/>
    <w:rsid w:val="002475EE"/>
    <w:rsid w:val="00247722"/>
    <w:rsid w:val="00251178"/>
    <w:rsid w:val="00255013"/>
    <w:rsid w:val="00263CFC"/>
    <w:rsid w:val="00267B12"/>
    <w:rsid w:val="002717F2"/>
    <w:rsid w:val="0027380D"/>
    <w:rsid w:val="00275354"/>
    <w:rsid w:val="00276BA2"/>
    <w:rsid w:val="0027727D"/>
    <w:rsid w:val="0027775D"/>
    <w:rsid w:val="00284B76"/>
    <w:rsid w:val="00285246"/>
    <w:rsid w:val="002862A9"/>
    <w:rsid w:val="00290021"/>
    <w:rsid w:val="00291DC2"/>
    <w:rsid w:val="00293C20"/>
    <w:rsid w:val="0029506C"/>
    <w:rsid w:val="002953E1"/>
    <w:rsid w:val="00297A57"/>
    <w:rsid w:val="002A36BA"/>
    <w:rsid w:val="002A5809"/>
    <w:rsid w:val="002A70CF"/>
    <w:rsid w:val="002B29B0"/>
    <w:rsid w:val="002B4803"/>
    <w:rsid w:val="002B484A"/>
    <w:rsid w:val="002B7965"/>
    <w:rsid w:val="002B7B00"/>
    <w:rsid w:val="002C0B48"/>
    <w:rsid w:val="002C1171"/>
    <w:rsid w:val="002C2385"/>
    <w:rsid w:val="002C3C14"/>
    <w:rsid w:val="002C46F5"/>
    <w:rsid w:val="002C509A"/>
    <w:rsid w:val="002C6231"/>
    <w:rsid w:val="002C63B9"/>
    <w:rsid w:val="002C66F9"/>
    <w:rsid w:val="002C67F4"/>
    <w:rsid w:val="002D055A"/>
    <w:rsid w:val="002D1FA0"/>
    <w:rsid w:val="002D2167"/>
    <w:rsid w:val="002D4540"/>
    <w:rsid w:val="002D52E4"/>
    <w:rsid w:val="002E0F49"/>
    <w:rsid w:val="002E512C"/>
    <w:rsid w:val="002E59CE"/>
    <w:rsid w:val="002E6BF6"/>
    <w:rsid w:val="002F121C"/>
    <w:rsid w:val="002F32B1"/>
    <w:rsid w:val="002F4DFF"/>
    <w:rsid w:val="002F4F11"/>
    <w:rsid w:val="002F5E88"/>
    <w:rsid w:val="002F6EF2"/>
    <w:rsid w:val="0030043C"/>
    <w:rsid w:val="00300A44"/>
    <w:rsid w:val="0030154B"/>
    <w:rsid w:val="00301710"/>
    <w:rsid w:val="00301B95"/>
    <w:rsid w:val="00301D94"/>
    <w:rsid w:val="00302514"/>
    <w:rsid w:val="003064A9"/>
    <w:rsid w:val="003122C8"/>
    <w:rsid w:val="003128D6"/>
    <w:rsid w:val="00315377"/>
    <w:rsid w:val="00315961"/>
    <w:rsid w:val="00315F7E"/>
    <w:rsid w:val="00316E8A"/>
    <w:rsid w:val="0031734E"/>
    <w:rsid w:val="00320E43"/>
    <w:rsid w:val="003224CF"/>
    <w:rsid w:val="00322B86"/>
    <w:rsid w:val="00322FAE"/>
    <w:rsid w:val="0032421B"/>
    <w:rsid w:val="00324534"/>
    <w:rsid w:val="00324A59"/>
    <w:rsid w:val="003317F1"/>
    <w:rsid w:val="00333CB2"/>
    <w:rsid w:val="003348CA"/>
    <w:rsid w:val="00336797"/>
    <w:rsid w:val="0033752D"/>
    <w:rsid w:val="00340184"/>
    <w:rsid w:val="003419DF"/>
    <w:rsid w:val="00343B8B"/>
    <w:rsid w:val="00346453"/>
    <w:rsid w:val="003467A9"/>
    <w:rsid w:val="0034761D"/>
    <w:rsid w:val="00350A6F"/>
    <w:rsid w:val="00350F73"/>
    <w:rsid w:val="00351063"/>
    <w:rsid w:val="0035369B"/>
    <w:rsid w:val="0035412D"/>
    <w:rsid w:val="0036005F"/>
    <w:rsid w:val="00360B2E"/>
    <w:rsid w:val="00360DBB"/>
    <w:rsid w:val="00362140"/>
    <w:rsid w:val="00362AFF"/>
    <w:rsid w:val="00364723"/>
    <w:rsid w:val="00365DB2"/>
    <w:rsid w:val="003715C7"/>
    <w:rsid w:val="0037316E"/>
    <w:rsid w:val="003731E2"/>
    <w:rsid w:val="00373848"/>
    <w:rsid w:val="0037452B"/>
    <w:rsid w:val="00376D35"/>
    <w:rsid w:val="003770A1"/>
    <w:rsid w:val="003775EE"/>
    <w:rsid w:val="00377DCA"/>
    <w:rsid w:val="00380A7F"/>
    <w:rsid w:val="00380B16"/>
    <w:rsid w:val="00380F8F"/>
    <w:rsid w:val="00382151"/>
    <w:rsid w:val="0038235C"/>
    <w:rsid w:val="00382C4B"/>
    <w:rsid w:val="00382E0F"/>
    <w:rsid w:val="00383529"/>
    <w:rsid w:val="00383BD0"/>
    <w:rsid w:val="00387BAA"/>
    <w:rsid w:val="00392146"/>
    <w:rsid w:val="00396B7F"/>
    <w:rsid w:val="003972E7"/>
    <w:rsid w:val="003A08F4"/>
    <w:rsid w:val="003A1A43"/>
    <w:rsid w:val="003A2E65"/>
    <w:rsid w:val="003A3904"/>
    <w:rsid w:val="003A49B8"/>
    <w:rsid w:val="003A54A1"/>
    <w:rsid w:val="003A7086"/>
    <w:rsid w:val="003B044B"/>
    <w:rsid w:val="003C1F10"/>
    <w:rsid w:val="003C4324"/>
    <w:rsid w:val="003C4BA2"/>
    <w:rsid w:val="003C5F06"/>
    <w:rsid w:val="003C6D70"/>
    <w:rsid w:val="003C7D6F"/>
    <w:rsid w:val="003D07FC"/>
    <w:rsid w:val="003D149F"/>
    <w:rsid w:val="003D17D6"/>
    <w:rsid w:val="003D1C01"/>
    <w:rsid w:val="003D3CE6"/>
    <w:rsid w:val="003D3CF7"/>
    <w:rsid w:val="003D5502"/>
    <w:rsid w:val="003D6166"/>
    <w:rsid w:val="003E1D8E"/>
    <w:rsid w:val="003E3E0E"/>
    <w:rsid w:val="003E77EB"/>
    <w:rsid w:val="003E7A04"/>
    <w:rsid w:val="003F05E0"/>
    <w:rsid w:val="003F135F"/>
    <w:rsid w:val="003F3C29"/>
    <w:rsid w:val="003F50A1"/>
    <w:rsid w:val="003F5471"/>
    <w:rsid w:val="003F5D8B"/>
    <w:rsid w:val="003F6136"/>
    <w:rsid w:val="003F7E63"/>
    <w:rsid w:val="0040099C"/>
    <w:rsid w:val="00400C97"/>
    <w:rsid w:val="00402236"/>
    <w:rsid w:val="00402432"/>
    <w:rsid w:val="00403CD1"/>
    <w:rsid w:val="0040470F"/>
    <w:rsid w:val="00405B8F"/>
    <w:rsid w:val="00406B49"/>
    <w:rsid w:val="004134BC"/>
    <w:rsid w:val="00413660"/>
    <w:rsid w:val="0041669C"/>
    <w:rsid w:val="00422196"/>
    <w:rsid w:val="00422D63"/>
    <w:rsid w:val="00423849"/>
    <w:rsid w:val="00423E63"/>
    <w:rsid w:val="00426B1C"/>
    <w:rsid w:val="00427714"/>
    <w:rsid w:val="00427C2C"/>
    <w:rsid w:val="00430A17"/>
    <w:rsid w:val="00430CC4"/>
    <w:rsid w:val="00431ED3"/>
    <w:rsid w:val="00435D2D"/>
    <w:rsid w:val="004379B6"/>
    <w:rsid w:val="00437B2A"/>
    <w:rsid w:val="0044015C"/>
    <w:rsid w:val="00443237"/>
    <w:rsid w:val="004433D7"/>
    <w:rsid w:val="0044534D"/>
    <w:rsid w:val="00445838"/>
    <w:rsid w:val="00445897"/>
    <w:rsid w:val="00445E9A"/>
    <w:rsid w:val="0044602D"/>
    <w:rsid w:val="00446CE4"/>
    <w:rsid w:val="00450637"/>
    <w:rsid w:val="00451FD9"/>
    <w:rsid w:val="004560D8"/>
    <w:rsid w:val="004622A9"/>
    <w:rsid w:val="0046328C"/>
    <w:rsid w:val="00463438"/>
    <w:rsid w:val="0046378B"/>
    <w:rsid w:val="00465220"/>
    <w:rsid w:val="00471986"/>
    <w:rsid w:val="004719E4"/>
    <w:rsid w:val="00471AAD"/>
    <w:rsid w:val="00472CDC"/>
    <w:rsid w:val="004740FA"/>
    <w:rsid w:val="004744A5"/>
    <w:rsid w:val="00476CF2"/>
    <w:rsid w:val="00481717"/>
    <w:rsid w:val="00483803"/>
    <w:rsid w:val="004860FB"/>
    <w:rsid w:val="004866F8"/>
    <w:rsid w:val="00487F40"/>
    <w:rsid w:val="00490452"/>
    <w:rsid w:val="00490808"/>
    <w:rsid w:val="00490DB0"/>
    <w:rsid w:val="00491AB4"/>
    <w:rsid w:val="00491B69"/>
    <w:rsid w:val="00491C94"/>
    <w:rsid w:val="004949D3"/>
    <w:rsid w:val="00495E85"/>
    <w:rsid w:val="00496D31"/>
    <w:rsid w:val="004976F5"/>
    <w:rsid w:val="004A003E"/>
    <w:rsid w:val="004A12BD"/>
    <w:rsid w:val="004A2FB8"/>
    <w:rsid w:val="004A346E"/>
    <w:rsid w:val="004A497F"/>
    <w:rsid w:val="004A51ED"/>
    <w:rsid w:val="004A6628"/>
    <w:rsid w:val="004A7612"/>
    <w:rsid w:val="004B04F0"/>
    <w:rsid w:val="004B1EFC"/>
    <w:rsid w:val="004B3C49"/>
    <w:rsid w:val="004B3DFB"/>
    <w:rsid w:val="004B4B02"/>
    <w:rsid w:val="004B4B5D"/>
    <w:rsid w:val="004B516A"/>
    <w:rsid w:val="004B546C"/>
    <w:rsid w:val="004B62E1"/>
    <w:rsid w:val="004C16F9"/>
    <w:rsid w:val="004C21B0"/>
    <w:rsid w:val="004C2B1B"/>
    <w:rsid w:val="004C2BD7"/>
    <w:rsid w:val="004D26F3"/>
    <w:rsid w:val="004D3A91"/>
    <w:rsid w:val="004D4713"/>
    <w:rsid w:val="004D613D"/>
    <w:rsid w:val="004E0499"/>
    <w:rsid w:val="004E1677"/>
    <w:rsid w:val="004E245B"/>
    <w:rsid w:val="004E3426"/>
    <w:rsid w:val="004E354B"/>
    <w:rsid w:val="004E3D30"/>
    <w:rsid w:val="004E5EDA"/>
    <w:rsid w:val="004E6D7C"/>
    <w:rsid w:val="004F093C"/>
    <w:rsid w:val="004F2B1D"/>
    <w:rsid w:val="004F32AF"/>
    <w:rsid w:val="004F33D4"/>
    <w:rsid w:val="004F3D0A"/>
    <w:rsid w:val="004F55BA"/>
    <w:rsid w:val="004F6269"/>
    <w:rsid w:val="004F681F"/>
    <w:rsid w:val="004F7781"/>
    <w:rsid w:val="0050290C"/>
    <w:rsid w:val="005038D2"/>
    <w:rsid w:val="00504160"/>
    <w:rsid w:val="0050449A"/>
    <w:rsid w:val="00505F09"/>
    <w:rsid w:val="005064CA"/>
    <w:rsid w:val="0050682D"/>
    <w:rsid w:val="00507A3C"/>
    <w:rsid w:val="00512E52"/>
    <w:rsid w:val="00514E11"/>
    <w:rsid w:val="0051515D"/>
    <w:rsid w:val="00515FCB"/>
    <w:rsid w:val="005160AE"/>
    <w:rsid w:val="005179DA"/>
    <w:rsid w:val="0052230D"/>
    <w:rsid w:val="005243A5"/>
    <w:rsid w:val="00525EC4"/>
    <w:rsid w:val="005279D3"/>
    <w:rsid w:val="0053029B"/>
    <w:rsid w:val="00532BAE"/>
    <w:rsid w:val="005361D8"/>
    <w:rsid w:val="00537F44"/>
    <w:rsid w:val="00537F82"/>
    <w:rsid w:val="00541C6D"/>
    <w:rsid w:val="0054293E"/>
    <w:rsid w:val="0054450C"/>
    <w:rsid w:val="00545889"/>
    <w:rsid w:val="00545B3F"/>
    <w:rsid w:val="00545ED2"/>
    <w:rsid w:val="00546DE2"/>
    <w:rsid w:val="00547BE7"/>
    <w:rsid w:val="00547EFE"/>
    <w:rsid w:val="00550D75"/>
    <w:rsid w:val="005512F3"/>
    <w:rsid w:val="005523E6"/>
    <w:rsid w:val="0055483F"/>
    <w:rsid w:val="005551AE"/>
    <w:rsid w:val="00555655"/>
    <w:rsid w:val="005556BF"/>
    <w:rsid w:val="00556171"/>
    <w:rsid w:val="0055640A"/>
    <w:rsid w:val="00557465"/>
    <w:rsid w:val="0056059F"/>
    <w:rsid w:val="00565DBA"/>
    <w:rsid w:val="00566D01"/>
    <w:rsid w:val="005676DB"/>
    <w:rsid w:val="005713E7"/>
    <w:rsid w:val="005716B8"/>
    <w:rsid w:val="00573A99"/>
    <w:rsid w:val="00574103"/>
    <w:rsid w:val="00574788"/>
    <w:rsid w:val="005761BC"/>
    <w:rsid w:val="00576B0F"/>
    <w:rsid w:val="00577E28"/>
    <w:rsid w:val="005861BC"/>
    <w:rsid w:val="00587C12"/>
    <w:rsid w:val="005903C9"/>
    <w:rsid w:val="005921FE"/>
    <w:rsid w:val="00592EA7"/>
    <w:rsid w:val="005933D1"/>
    <w:rsid w:val="00594636"/>
    <w:rsid w:val="00595E9F"/>
    <w:rsid w:val="00597718"/>
    <w:rsid w:val="005A0D77"/>
    <w:rsid w:val="005A2CC6"/>
    <w:rsid w:val="005A37B7"/>
    <w:rsid w:val="005A5079"/>
    <w:rsid w:val="005A507A"/>
    <w:rsid w:val="005A5E31"/>
    <w:rsid w:val="005A63D1"/>
    <w:rsid w:val="005A7274"/>
    <w:rsid w:val="005A7FA9"/>
    <w:rsid w:val="005B0636"/>
    <w:rsid w:val="005B0B84"/>
    <w:rsid w:val="005B1D6E"/>
    <w:rsid w:val="005B3169"/>
    <w:rsid w:val="005B3431"/>
    <w:rsid w:val="005B7162"/>
    <w:rsid w:val="005B76D9"/>
    <w:rsid w:val="005C0F0B"/>
    <w:rsid w:val="005C1CD1"/>
    <w:rsid w:val="005C2146"/>
    <w:rsid w:val="005C351E"/>
    <w:rsid w:val="005C3AB6"/>
    <w:rsid w:val="005C3C09"/>
    <w:rsid w:val="005C505B"/>
    <w:rsid w:val="005C7A3C"/>
    <w:rsid w:val="005D02E5"/>
    <w:rsid w:val="005D03C4"/>
    <w:rsid w:val="005D0838"/>
    <w:rsid w:val="005D1AFF"/>
    <w:rsid w:val="005D2D23"/>
    <w:rsid w:val="005D376E"/>
    <w:rsid w:val="005D5063"/>
    <w:rsid w:val="005D5D6B"/>
    <w:rsid w:val="005D6BD4"/>
    <w:rsid w:val="005D744A"/>
    <w:rsid w:val="005E1A41"/>
    <w:rsid w:val="005E33E6"/>
    <w:rsid w:val="005E370C"/>
    <w:rsid w:val="005E41AA"/>
    <w:rsid w:val="005E47E4"/>
    <w:rsid w:val="005E4E73"/>
    <w:rsid w:val="005E5799"/>
    <w:rsid w:val="005E73F0"/>
    <w:rsid w:val="005F36BB"/>
    <w:rsid w:val="005F4302"/>
    <w:rsid w:val="005F47BE"/>
    <w:rsid w:val="005F61C2"/>
    <w:rsid w:val="005F719B"/>
    <w:rsid w:val="005F7929"/>
    <w:rsid w:val="00600268"/>
    <w:rsid w:val="006004C8"/>
    <w:rsid w:val="00602FAE"/>
    <w:rsid w:val="0060380F"/>
    <w:rsid w:val="00603E60"/>
    <w:rsid w:val="00606497"/>
    <w:rsid w:val="006065C0"/>
    <w:rsid w:val="006067FD"/>
    <w:rsid w:val="00607555"/>
    <w:rsid w:val="006100AC"/>
    <w:rsid w:val="00611E5B"/>
    <w:rsid w:val="00613720"/>
    <w:rsid w:val="00613BD0"/>
    <w:rsid w:val="00613C6E"/>
    <w:rsid w:val="00615D3E"/>
    <w:rsid w:val="00615D64"/>
    <w:rsid w:val="00617968"/>
    <w:rsid w:val="00617A18"/>
    <w:rsid w:val="006200FC"/>
    <w:rsid w:val="00620990"/>
    <w:rsid w:val="00621D7F"/>
    <w:rsid w:val="00621FAD"/>
    <w:rsid w:val="00622BB8"/>
    <w:rsid w:val="00623401"/>
    <w:rsid w:val="00623C90"/>
    <w:rsid w:val="00624168"/>
    <w:rsid w:val="00624984"/>
    <w:rsid w:val="00625BC0"/>
    <w:rsid w:val="00626012"/>
    <w:rsid w:val="006303ED"/>
    <w:rsid w:val="006326D9"/>
    <w:rsid w:val="00632B36"/>
    <w:rsid w:val="00633287"/>
    <w:rsid w:val="0063705E"/>
    <w:rsid w:val="00637CC0"/>
    <w:rsid w:val="00643F75"/>
    <w:rsid w:val="006440D3"/>
    <w:rsid w:val="00647CD6"/>
    <w:rsid w:val="006505A7"/>
    <w:rsid w:val="006527A3"/>
    <w:rsid w:val="00652A19"/>
    <w:rsid w:val="006555EB"/>
    <w:rsid w:val="00656369"/>
    <w:rsid w:val="00656970"/>
    <w:rsid w:val="00657D7F"/>
    <w:rsid w:val="00661662"/>
    <w:rsid w:val="006626CA"/>
    <w:rsid w:val="00662B83"/>
    <w:rsid w:val="00663099"/>
    <w:rsid w:val="00663894"/>
    <w:rsid w:val="0066569D"/>
    <w:rsid w:val="00670189"/>
    <w:rsid w:val="0067158D"/>
    <w:rsid w:val="006812B5"/>
    <w:rsid w:val="0068520D"/>
    <w:rsid w:val="006855A3"/>
    <w:rsid w:val="00690C8B"/>
    <w:rsid w:val="00692903"/>
    <w:rsid w:val="00692BDC"/>
    <w:rsid w:val="00693C9C"/>
    <w:rsid w:val="00694706"/>
    <w:rsid w:val="006A1DC0"/>
    <w:rsid w:val="006A23BF"/>
    <w:rsid w:val="006A5FB9"/>
    <w:rsid w:val="006A6453"/>
    <w:rsid w:val="006A6785"/>
    <w:rsid w:val="006A6C33"/>
    <w:rsid w:val="006A70E0"/>
    <w:rsid w:val="006A788F"/>
    <w:rsid w:val="006A7B28"/>
    <w:rsid w:val="006B0463"/>
    <w:rsid w:val="006B070B"/>
    <w:rsid w:val="006B17EE"/>
    <w:rsid w:val="006B2522"/>
    <w:rsid w:val="006B40D6"/>
    <w:rsid w:val="006B4286"/>
    <w:rsid w:val="006B7521"/>
    <w:rsid w:val="006C3A36"/>
    <w:rsid w:val="006C3B20"/>
    <w:rsid w:val="006C54DB"/>
    <w:rsid w:val="006C65A7"/>
    <w:rsid w:val="006D124F"/>
    <w:rsid w:val="006D344A"/>
    <w:rsid w:val="006D42A8"/>
    <w:rsid w:val="006E1FCE"/>
    <w:rsid w:val="006E264C"/>
    <w:rsid w:val="006E35D6"/>
    <w:rsid w:val="006E3C6C"/>
    <w:rsid w:val="006E5F57"/>
    <w:rsid w:val="006E6430"/>
    <w:rsid w:val="006E6571"/>
    <w:rsid w:val="006E7564"/>
    <w:rsid w:val="006E76BB"/>
    <w:rsid w:val="006F110D"/>
    <w:rsid w:val="006F1242"/>
    <w:rsid w:val="006F164C"/>
    <w:rsid w:val="006F3AB2"/>
    <w:rsid w:val="006F455D"/>
    <w:rsid w:val="006F5483"/>
    <w:rsid w:val="006F5EFF"/>
    <w:rsid w:val="006F6656"/>
    <w:rsid w:val="006F6E62"/>
    <w:rsid w:val="00700566"/>
    <w:rsid w:val="007007C0"/>
    <w:rsid w:val="00702C9E"/>
    <w:rsid w:val="00703F35"/>
    <w:rsid w:val="00705870"/>
    <w:rsid w:val="00705B07"/>
    <w:rsid w:val="0070672D"/>
    <w:rsid w:val="007079CC"/>
    <w:rsid w:val="00710795"/>
    <w:rsid w:val="00711384"/>
    <w:rsid w:val="0071247E"/>
    <w:rsid w:val="00712B9C"/>
    <w:rsid w:val="00712DF1"/>
    <w:rsid w:val="00712E8A"/>
    <w:rsid w:val="0071353D"/>
    <w:rsid w:val="007202D5"/>
    <w:rsid w:val="00720EE8"/>
    <w:rsid w:val="0072109C"/>
    <w:rsid w:val="00721F0E"/>
    <w:rsid w:val="00722257"/>
    <w:rsid w:val="00724876"/>
    <w:rsid w:val="00725363"/>
    <w:rsid w:val="00727155"/>
    <w:rsid w:val="007309AF"/>
    <w:rsid w:val="00730A19"/>
    <w:rsid w:val="00732739"/>
    <w:rsid w:val="00732DE6"/>
    <w:rsid w:val="00733D22"/>
    <w:rsid w:val="00737754"/>
    <w:rsid w:val="00740D81"/>
    <w:rsid w:val="00740F9F"/>
    <w:rsid w:val="00742667"/>
    <w:rsid w:val="007437BE"/>
    <w:rsid w:val="00744034"/>
    <w:rsid w:val="00744143"/>
    <w:rsid w:val="00744C97"/>
    <w:rsid w:val="00745E38"/>
    <w:rsid w:val="00747F6A"/>
    <w:rsid w:val="00750C2A"/>
    <w:rsid w:val="0075165E"/>
    <w:rsid w:val="007542D0"/>
    <w:rsid w:val="00754319"/>
    <w:rsid w:val="0075545C"/>
    <w:rsid w:val="007644CD"/>
    <w:rsid w:val="00770A10"/>
    <w:rsid w:val="007713A6"/>
    <w:rsid w:val="0077193F"/>
    <w:rsid w:val="00772BD4"/>
    <w:rsid w:val="00774305"/>
    <w:rsid w:val="0077629E"/>
    <w:rsid w:val="0077792D"/>
    <w:rsid w:val="0078082C"/>
    <w:rsid w:val="00781219"/>
    <w:rsid w:val="00781AA8"/>
    <w:rsid w:val="007822A0"/>
    <w:rsid w:val="00786247"/>
    <w:rsid w:val="00790323"/>
    <w:rsid w:val="007955DF"/>
    <w:rsid w:val="00795A19"/>
    <w:rsid w:val="00797858"/>
    <w:rsid w:val="00797FB9"/>
    <w:rsid w:val="007A0CEF"/>
    <w:rsid w:val="007A15D6"/>
    <w:rsid w:val="007A21E9"/>
    <w:rsid w:val="007A3B54"/>
    <w:rsid w:val="007A547E"/>
    <w:rsid w:val="007A6D10"/>
    <w:rsid w:val="007B19DB"/>
    <w:rsid w:val="007B4370"/>
    <w:rsid w:val="007B46B7"/>
    <w:rsid w:val="007B4794"/>
    <w:rsid w:val="007B5E67"/>
    <w:rsid w:val="007B6A05"/>
    <w:rsid w:val="007B7095"/>
    <w:rsid w:val="007C0434"/>
    <w:rsid w:val="007C216B"/>
    <w:rsid w:val="007C25E6"/>
    <w:rsid w:val="007C52CA"/>
    <w:rsid w:val="007C5EEB"/>
    <w:rsid w:val="007C6711"/>
    <w:rsid w:val="007D01FE"/>
    <w:rsid w:val="007D0B1B"/>
    <w:rsid w:val="007D0F26"/>
    <w:rsid w:val="007D201D"/>
    <w:rsid w:val="007D27D5"/>
    <w:rsid w:val="007D29D7"/>
    <w:rsid w:val="007D2A29"/>
    <w:rsid w:val="007D31CB"/>
    <w:rsid w:val="007D327B"/>
    <w:rsid w:val="007D3590"/>
    <w:rsid w:val="007D3AE8"/>
    <w:rsid w:val="007D3C7D"/>
    <w:rsid w:val="007D4085"/>
    <w:rsid w:val="007D4735"/>
    <w:rsid w:val="007D5331"/>
    <w:rsid w:val="007D5A3D"/>
    <w:rsid w:val="007E0DF9"/>
    <w:rsid w:val="007E2106"/>
    <w:rsid w:val="007E3393"/>
    <w:rsid w:val="007E484B"/>
    <w:rsid w:val="007E48D4"/>
    <w:rsid w:val="007E4CBA"/>
    <w:rsid w:val="007E4F24"/>
    <w:rsid w:val="007E54FA"/>
    <w:rsid w:val="007E565A"/>
    <w:rsid w:val="007E7289"/>
    <w:rsid w:val="007F0325"/>
    <w:rsid w:val="007F2B72"/>
    <w:rsid w:val="007F34BF"/>
    <w:rsid w:val="007F5687"/>
    <w:rsid w:val="007F596D"/>
    <w:rsid w:val="007F5FCB"/>
    <w:rsid w:val="007F6F11"/>
    <w:rsid w:val="00800784"/>
    <w:rsid w:val="008008D4"/>
    <w:rsid w:val="00800D27"/>
    <w:rsid w:val="00801968"/>
    <w:rsid w:val="00801CC9"/>
    <w:rsid w:val="008021AC"/>
    <w:rsid w:val="00803B50"/>
    <w:rsid w:val="00804CF7"/>
    <w:rsid w:val="0080674F"/>
    <w:rsid w:val="00807270"/>
    <w:rsid w:val="008073AF"/>
    <w:rsid w:val="00810571"/>
    <w:rsid w:val="0081216D"/>
    <w:rsid w:val="00812A74"/>
    <w:rsid w:val="0081476C"/>
    <w:rsid w:val="00814AF5"/>
    <w:rsid w:val="00816F5F"/>
    <w:rsid w:val="00817E81"/>
    <w:rsid w:val="008206A8"/>
    <w:rsid w:val="008226F0"/>
    <w:rsid w:val="00824BBC"/>
    <w:rsid w:val="0082543A"/>
    <w:rsid w:val="00826190"/>
    <w:rsid w:val="00830427"/>
    <w:rsid w:val="00830439"/>
    <w:rsid w:val="00830973"/>
    <w:rsid w:val="0083280B"/>
    <w:rsid w:val="0083604B"/>
    <w:rsid w:val="00836350"/>
    <w:rsid w:val="00837E98"/>
    <w:rsid w:val="0084000D"/>
    <w:rsid w:val="008421F9"/>
    <w:rsid w:val="00842AF9"/>
    <w:rsid w:val="00842C2E"/>
    <w:rsid w:val="00843067"/>
    <w:rsid w:val="00843496"/>
    <w:rsid w:val="00843699"/>
    <w:rsid w:val="0084556C"/>
    <w:rsid w:val="00847D8C"/>
    <w:rsid w:val="00851131"/>
    <w:rsid w:val="00852450"/>
    <w:rsid w:val="008545B9"/>
    <w:rsid w:val="00856875"/>
    <w:rsid w:val="0086150B"/>
    <w:rsid w:val="00861513"/>
    <w:rsid w:val="008619BF"/>
    <w:rsid w:val="00866162"/>
    <w:rsid w:val="00867368"/>
    <w:rsid w:val="00867E83"/>
    <w:rsid w:val="008702C1"/>
    <w:rsid w:val="008716B8"/>
    <w:rsid w:val="00874CDE"/>
    <w:rsid w:val="0087530E"/>
    <w:rsid w:val="0087560C"/>
    <w:rsid w:val="00876E6F"/>
    <w:rsid w:val="00876EC7"/>
    <w:rsid w:val="00883C36"/>
    <w:rsid w:val="00884E1E"/>
    <w:rsid w:val="00886DF1"/>
    <w:rsid w:val="00887635"/>
    <w:rsid w:val="00887649"/>
    <w:rsid w:val="00887FF4"/>
    <w:rsid w:val="00892C6C"/>
    <w:rsid w:val="00892FEC"/>
    <w:rsid w:val="008956CA"/>
    <w:rsid w:val="00896026"/>
    <w:rsid w:val="00896F20"/>
    <w:rsid w:val="008A14B6"/>
    <w:rsid w:val="008A1EE2"/>
    <w:rsid w:val="008A251D"/>
    <w:rsid w:val="008A4FDF"/>
    <w:rsid w:val="008A6DEE"/>
    <w:rsid w:val="008A72E2"/>
    <w:rsid w:val="008A7E10"/>
    <w:rsid w:val="008B2E61"/>
    <w:rsid w:val="008B4518"/>
    <w:rsid w:val="008B4B36"/>
    <w:rsid w:val="008B5342"/>
    <w:rsid w:val="008B5CE4"/>
    <w:rsid w:val="008B6F30"/>
    <w:rsid w:val="008C0BC9"/>
    <w:rsid w:val="008C0C9C"/>
    <w:rsid w:val="008C1BF9"/>
    <w:rsid w:val="008C2CC4"/>
    <w:rsid w:val="008C4C08"/>
    <w:rsid w:val="008C7924"/>
    <w:rsid w:val="008D0730"/>
    <w:rsid w:val="008D1C14"/>
    <w:rsid w:val="008D1D35"/>
    <w:rsid w:val="008D306C"/>
    <w:rsid w:val="008D30AA"/>
    <w:rsid w:val="008D4A3A"/>
    <w:rsid w:val="008D53E1"/>
    <w:rsid w:val="008D5830"/>
    <w:rsid w:val="008D6962"/>
    <w:rsid w:val="008D7226"/>
    <w:rsid w:val="008E2729"/>
    <w:rsid w:val="008E3C78"/>
    <w:rsid w:val="008E4680"/>
    <w:rsid w:val="008E47F1"/>
    <w:rsid w:val="008E4D27"/>
    <w:rsid w:val="008E4F93"/>
    <w:rsid w:val="008E5B4F"/>
    <w:rsid w:val="008E630C"/>
    <w:rsid w:val="008F05F3"/>
    <w:rsid w:val="008F077C"/>
    <w:rsid w:val="008F10F9"/>
    <w:rsid w:val="008F3C4F"/>
    <w:rsid w:val="008F3C80"/>
    <w:rsid w:val="008F4448"/>
    <w:rsid w:val="008F4E38"/>
    <w:rsid w:val="008F5177"/>
    <w:rsid w:val="008F5472"/>
    <w:rsid w:val="00900279"/>
    <w:rsid w:val="00904667"/>
    <w:rsid w:val="009056AB"/>
    <w:rsid w:val="009056E0"/>
    <w:rsid w:val="00907502"/>
    <w:rsid w:val="00911F3F"/>
    <w:rsid w:val="00912498"/>
    <w:rsid w:val="0091487F"/>
    <w:rsid w:val="00914C02"/>
    <w:rsid w:val="0091571B"/>
    <w:rsid w:val="00916546"/>
    <w:rsid w:val="00916889"/>
    <w:rsid w:val="00923905"/>
    <w:rsid w:val="00924100"/>
    <w:rsid w:val="00924158"/>
    <w:rsid w:val="00925A98"/>
    <w:rsid w:val="00925E1A"/>
    <w:rsid w:val="00925FF4"/>
    <w:rsid w:val="00930999"/>
    <w:rsid w:val="00931A25"/>
    <w:rsid w:val="0093204A"/>
    <w:rsid w:val="009335E7"/>
    <w:rsid w:val="00933D1D"/>
    <w:rsid w:val="00934F8E"/>
    <w:rsid w:val="009407D1"/>
    <w:rsid w:val="009443AC"/>
    <w:rsid w:val="00944613"/>
    <w:rsid w:val="00944926"/>
    <w:rsid w:val="0094563A"/>
    <w:rsid w:val="00945B0D"/>
    <w:rsid w:val="00945F89"/>
    <w:rsid w:val="009464F0"/>
    <w:rsid w:val="009471B0"/>
    <w:rsid w:val="0095014C"/>
    <w:rsid w:val="00950717"/>
    <w:rsid w:val="009513EE"/>
    <w:rsid w:val="009516DB"/>
    <w:rsid w:val="009523D7"/>
    <w:rsid w:val="009527AB"/>
    <w:rsid w:val="0095291F"/>
    <w:rsid w:val="00952ECA"/>
    <w:rsid w:val="009555B4"/>
    <w:rsid w:val="00957158"/>
    <w:rsid w:val="00957FC6"/>
    <w:rsid w:val="00960D15"/>
    <w:rsid w:val="00961727"/>
    <w:rsid w:val="00961A94"/>
    <w:rsid w:val="00963247"/>
    <w:rsid w:val="0096414D"/>
    <w:rsid w:val="00966123"/>
    <w:rsid w:val="00966613"/>
    <w:rsid w:val="00967720"/>
    <w:rsid w:val="00970BD3"/>
    <w:rsid w:val="0097161E"/>
    <w:rsid w:val="0097309B"/>
    <w:rsid w:val="009739E9"/>
    <w:rsid w:val="00973C27"/>
    <w:rsid w:val="00974B67"/>
    <w:rsid w:val="00980EE2"/>
    <w:rsid w:val="00982EBF"/>
    <w:rsid w:val="00983A64"/>
    <w:rsid w:val="0098412D"/>
    <w:rsid w:val="00984EEF"/>
    <w:rsid w:val="00985652"/>
    <w:rsid w:val="009856A3"/>
    <w:rsid w:val="00986510"/>
    <w:rsid w:val="00986940"/>
    <w:rsid w:val="00993965"/>
    <w:rsid w:val="009945CE"/>
    <w:rsid w:val="0099612B"/>
    <w:rsid w:val="00996B2D"/>
    <w:rsid w:val="009A2252"/>
    <w:rsid w:val="009A2B86"/>
    <w:rsid w:val="009A3FBC"/>
    <w:rsid w:val="009A53EA"/>
    <w:rsid w:val="009B197D"/>
    <w:rsid w:val="009B299B"/>
    <w:rsid w:val="009B2AA6"/>
    <w:rsid w:val="009B333E"/>
    <w:rsid w:val="009B458F"/>
    <w:rsid w:val="009B5394"/>
    <w:rsid w:val="009B570A"/>
    <w:rsid w:val="009B6935"/>
    <w:rsid w:val="009B6C14"/>
    <w:rsid w:val="009B7644"/>
    <w:rsid w:val="009B7E94"/>
    <w:rsid w:val="009C01F1"/>
    <w:rsid w:val="009C0BED"/>
    <w:rsid w:val="009C1207"/>
    <w:rsid w:val="009C16A7"/>
    <w:rsid w:val="009C1E4E"/>
    <w:rsid w:val="009C31E6"/>
    <w:rsid w:val="009C3DD6"/>
    <w:rsid w:val="009C50AA"/>
    <w:rsid w:val="009C532E"/>
    <w:rsid w:val="009C5607"/>
    <w:rsid w:val="009C5BFF"/>
    <w:rsid w:val="009C5C27"/>
    <w:rsid w:val="009C7AAE"/>
    <w:rsid w:val="009C7D5C"/>
    <w:rsid w:val="009D1A16"/>
    <w:rsid w:val="009D1DAB"/>
    <w:rsid w:val="009D5F33"/>
    <w:rsid w:val="009D72D1"/>
    <w:rsid w:val="009E091F"/>
    <w:rsid w:val="009E3585"/>
    <w:rsid w:val="009F081F"/>
    <w:rsid w:val="009F0E75"/>
    <w:rsid w:val="009F1733"/>
    <w:rsid w:val="009F18E7"/>
    <w:rsid w:val="009F2035"/>
    <w:rsid w:val="009F2DC6"/>
    <w:rsid w:val="009F30A0"/>
    <w:rsid w:val="009F32D7"/>
    <w:rsid w:val="009F3F95"/>
    <w:rsid w:val="009F40B3"/>
    <w:rsid w:val="009F42E6"/>
    <w:rsid w:val="009F45A7"/>
    <w:rsid w:val="009F4DD8"/>
    <w:rsid w:val="009F5469"/>
    <w:rsid w:val="009F581B"/>
    <w:rsid w:val="009F6DCA"/>
    <w:rsid w:val="00A00C83"/>
    <w:rsid w:val="00A0582B"/>
    <w:rsid w:val="00A067AB"/>
    <w:rsid w:val="00A07752"/>
    <w:rsid w:val="00A07B66"/>
    <w:rsid w:val="00A07E32"/>
    <w:rsid w:val="00A103F1"/>
    <w:rsid w:val="00A11A62"/>
    <w:rsid w:val="00A120A0"/>
    <w:rsid w:val="00A135C6"/>
    <w:rsid w:val="00A146FC"/>
    <w:rsid w:val="00A1549F"/>
    <w:rsid w:val="00A1597E"/>
    <w:rsid w:val="00A161C5"/>
    <w:rsid w:val="00A17B56"/>
    <w:rsid w:val="00A17D48"/>
    <w:rsid w:val="00A20DA9"/>
    <w:rsid w:val="00A22D71"/>
    <w:rsid w:val="00A248F9"/>
    <w:rsid w:val="00A25B3E"/>
    <w:rsid w:val="00A279BE"/>
    <w:rsid w:val="00A27B9C"/>
    <w:rsid w:val="00A27EC3"/>
    <w:rsid w:val="00A30F2B"/>
    <w:rsid w:val="00A311DF"/>
    <w:rsid w:val="00A315FC"/>
    <w:rsid w:val="00A32A11"/>
    <w:rsid w:val="00A32AE9"/>
    <w:rsid w:val="00A3417B"/>
    <w:rsid w:val="00A352DC"/>
    <w:rsid w:val="00A358FE"/>
    <w:rsid w:val="00A35DFD"/>
    <w:rsid w:val="00A42BEB"/>
    <w:rsid w:val="00A43217"/>
    <w:rsid w:val="00A456A1"/>
    <w:rsid w:val="00A46CBA"/>
    <w:rsid w:val="00A46DE0"/>
    <w:rsid w:val="00A46E2B"/>
    <w:rsid w:val="00A50B90"/>
    <w:rsid w:val="00A514A7"/>
    <w:rsid w:val="00A52709"/>
    <w:rsid w:val="00A52902"/>
    <w:rsid w:val="00A55D60"/>
    <w:rsid w:val="00A56B8B"/>
    <w:rsid w:val="00A5745A"/>
    <w:rsid w:val="00A57CAA"/>
    <w:rsid w:val="00A604B6"/>
    <w:rsid w:val="00A62BB8"/>
    <w:rsid w:val="00A62C6A"/>
    <w:rsid w:val="00A64CB9"/>
    <w:rsid w:val="00A656CF"/>
    <w:rsid w:val="00A66434"/>
    <w:rsid w:val="00A66617"/>
    <w:rsid w:val="00A67C53"/>
    <w:rsid w:val="00A70B85"/>
    <w:rsid w:val="00A71917"/>
    <w:rsid w:val="00A744DD"/>
    <w:rsid w:val="00A75A00"/>
    <w:rsid w:val="00A76635"/>
    <w:rsid w:val="00A7766B"/>
    <w:rsid w:val="00A77EFD"/>
    <w:rsid w:val="00A803F8"/>
    <w:rsid w:val="00A80F6D"/>
    <w:rsid w:val="00A81420"/>
    <w:rsid w:val="00A834CF"/>
    <w:rsid w:val="00A844F2"/>
    <w:rsid w:val="00A84CCF"/>
    <w:rsid w:val="00A850DB"/>
    <w:rsid w:val="00A853EE"/>
    <w:rsid w:val="00A87573"/>
    <w:rsid w:val="00A91EFC"/>
    <w:rsid w:val="00A928B5"/>
    <w:rsid w:val="00A928B9"/>
    <w:rsid w:val="00A92A38"/>
    <w:rsid w:val="00A94B68"/>
    <w:rsid w:val="00A954B6"/>
    <w:rsid w:val="00AA062F"/>
    <w:rsid w:val="00AA0918"/>
    <w:rsid w:val="00AA0F67"/>
    <w:rsid w:val="00AA114C"/>
    <w:rsid w:val="00AA5246"/>
    <w:rsid w:val="00AA78C7"/>
    <w:rsid w:val="00AA7D00"/>
    <w:rsid w:val="00AB0395"/>
    <w:rsid w:val="00AB36D7"/>
    <w:rsid w:val="00AB3887"/>
    <w:rsid w:val="00AB590A"/>
    <w:rsid w:val="00AB5C78"/>
    <w:rsid w:val="00AB624D"/>
    <w:rsid w:val="00AB78DC"/>
    <w:rsid w:val="00AB79F5"/>
    <w:rsid w:val="00AC26F3"/>
    <w:rsid w:val="00AC5932"/>
    <w:rsid w:val="00AC7373"/>
    <w:rsid w:val="00AD0005"/>
    <w:rsid w:val="00AD1D2C"/>
    <w:rsid w:val="00AD30C5"/>
    <w:rsid w:val="00AE04EC"/>
    <w:rsid w:val="00AE05A7"/>
    <w:rsid w:val="00AE3BF3"/>
    <w:rsid w:val="00AE445B"/>
    <w:rsid w:val="00AE4835"/>
    <w:rsid w:val="00AE7D53"/>
    <w:rsid w:val="00AF3075"/>
    <w:rsid w:val="00AF328E"/>
    <w:rsid w:val="00AF4965"/>
    <w:rsid w:val="00AF4C0B"/>
    <w:rsid w:val="00AF58BC"/>
    <w:rsid w:val="00AF6555"/>
    <w:rsid w:val="00AF69CC"/>
    <w:rsid w:val="00B0030F"/>
    <w:rsid w:val="00B01DBD"/>
    <w:rsid w:val="00B038C9"/>
    <w:rsid w:val="00B04746"/>
    <w:rsid w:val="00B049DF"/>
    <w:rsid w:val="00B04ED4"/>
    <w:rsid w:val="00B06110"/>
    <w:rsid w:val="00B06853"/>
    <w:rsid w:val="00B06DA9"/>
    <w:rsid w:val="00B10F60"/>
    <w:rsid w:val="00B11A1F"/>
    <w:rsid w:val="00B1366B"/>
    <w:rsid w:val="00B138FD"/>
    <w:rsid w:val="00B13EA5"/>
    <w:rsid w:val="00B1420B"/>
    <w:rsid w:val="00B1527B"/>
    <w:rsid w:val="00B17C6E"/>
    <w:rsid w:val="00B17E2F"/>
    <w:rsid w:val="00B217FE"/>
    <w:rsid w:val="00B22B7B"/>
    <w:rsid w:val="00B243D5"/>
    <w:rsid w:val="00B25082"/>
    <w:rsid w:val="00B2558E"/>
    <w:rsid w:val="00B269F3"/>
    <w:rsid w:val="00B27850"/>
    <w:rsid w:val="00B27C4B"/>
    <w:rsid w:val="00B307F7"/>
    <w:rsid w:val="00B309E6"/>
    <w:rsid w:val="00B31D4F"/>
    <w:rsid w:val="00B32EBA"/>
    <w:rsid w:val="00B330AD"/>
    <w:rsid w:val="00B3369B"/>
    <w:rsid w:val="00B34BE6"/>
    <w:rsid w:val="00B36411"/>
    <w:rsid w:val="00B36B20"/>
    <w:rsid w:val="00B37786"/>
    <w:rsid w:val="00B4244D"/>
    <w:rsid w:val="00B42850"/>
    <w:rsid w:val="00B429C9"/>
    <w:rsid w:val="00B42DEB"/>
    <w:rsid w:val="00B433B6"/>
    <w:rsid w:val="00B435E8"/>
    <w:rsid w:val="00B5046B"/>
    <w:rsid w:val="00B52A07"/>
    <w:rsid w:val="00B531B1"/>
    <w:rsid w:val="00B53ED8"/>
    <w:rsid w:val="00B5455B"/>
    <w:rsid w:val="00B553D8"/>
    <w:rsid w:val="00B57593"/>
    <w:rsid w:val="00B609FB"/>
    <w:rsid w:val="00B60A59"/>
    <w:rsid w:val="00B60BB9"/>
    <w:rsid w:val="00B62D6F"/>
    <w:rsid w:val="00B6343B"/>
    <w:rsid w:val="00B645E0"/>
    <w:rsid w:val="00B64AE1"/>
    <w:rsid w:val="00B670A9"/>
    <w:rsid w:val="00B6799F"/>
    <w:rsid w:val="00B7195D"/>
    <w:rsid w:val="00B71E8C"/>
    <w:rsid w:val="00B72333"/>
    <w:rsid w:val="00B739BF"/>
    <w:rsid w:val="00B73DC9"/>
    <w:rsid w:val="00B74643"/>
    <w:rsid w:val="00B7489C"/>
    <w:rsid w:val="00B751C6"/>
    <w:rsid w:val="00B76025"/>
    <w:rsid w:val="00B8188D"/>
    <w:rsid w:val="00B828B6"/>
    <w:rsid w:val="00B82E01"/>
    <w:rsid w:val="00B84562"/>
    <w:rsid w:val="00B845F3"/>
    <w:rsid w:val="00B84F2D"/>
    <w:rsid w:val="00B8512A"/>
    <w:rsid w:val="00B85525"/>
    <w:rsid w:val="00B85717"/>
    <w:rsid w:val="00B861AB"/>
    <w:rsid w:val="00B87AFE"/>
    <w:rsid w:val="00B91389"/>
    <w:rsid w:val="00B9245A"/>
    <w:rsid w:val="00B93C56"/>
    <w:rsid w:val="00B94EFC"/>
    <w:rsid w:val="00B9630C"/>
    <w:rsid w:val="00B96A8C"/>
    <w:rsid w:val="00B9704F"/>
    <w:rsid w:val="00B97167"/>
    <w:rsid w:val="00BA0267"/>
    <w:rsid w:val="00BA0F34"/>
    <w:rsid w:val="00BA2BC3"/>
    <w:rsid w:val="00BA42B9"/>
    <w:rsid w:val="00BA5FEE"/>
    <w:rsid w:val="00BA63BF"/>
    <w:rsid w:val="00BA6F4F"/>
    <w:rsid w:val="00BB04BE"/>
    <w:rsid w:val="00BB0726"/>
    <w:rsid w:val="00BB1369"/>
    <w:rsid w:val="00BB1D72"/>
    <w:rsid w:val="00BB2153"/>
    <w:rsid w:val="00BB226D"/>
    <w:rsid w:val="00BB2873"/>
    <w:rsid w:val="00BB2902"/>
    <w:rsid w:val="00BB3685"/>
    <w:rsid w:val="00BB3843"/>
    <w:rsid w:val="00BC0F4E"/>
    <w:rsid w:val="00BC1537"/>
    <w:rsid w:val="00BC1ACD"/>
    <w:rsid w:val="00BC2B74"/>
    <w:rsid w:val="00BC4338"/>
    <w:rsid w:val="00BC6F37"/>
    <w:rsid w:val="00BC7DC3"/>
    <w:rsid w:val="00BD0BC9"/>
    <w:rsid w:val="00BD0C69"/>
    <w:rsid w:val="00BD3767"/>
    <w:rsid w:val="00BD4B26"/>
    <w:rsid w:val="00BD4C0E"/>
    <w:rsid w:val="00BD677C"/>
    <w:rsid w:val="00BD6ADD"/>
    <w:rsid w:val="00BE0B0B"/>
    <w:rsid w:val="00BE1373"/>
    <w:rsid w:val="00BE15EC"/>
    <w:rsid w:val="00BE55F1"/>
    <w:rsid w:val="00BE6663"/>
    <w:rsid w:val="00BE6A6B"/>
    <w:rsid w:val="00BE7233"/>
    <w:rsid w:val="00BE799D"/>
    <w:rsid w:val="00BF0BB3"/>
    <w:rsid w:val="00BF26AF"/>
    <w:rsid w:val="00BF394C"/>
    <w:rsid w:val="00BF63C8"/>
    <w:rsid w:val="00BF65F2"/>
    <w:rsid w:val="00BF69A5"/>
    <w:rsid w:val="00BF6CDF"/>
    <w:rsid w:val="00C0169D"/>
    <w:rsid w:val="00C021DB"/>
    <w:rsid w:val="00C037DE"/>
    <w:rsid w:val="00C04F5F"/>
    <w:rsid w:val="00C057C5"/>
    <w:rsid w:val="00C06779"/>
    <w:rsid w:val="00C073ED"/>
    <w:rsid w:val="00C07622"/>
    <w:rsid w:val="00C07745"/>
    <w:rsid w:val="00C07A8A"/>
    <w:rsid w:val="00C1047B"/>
    <w:rsid w:val="00C109BE"/>
    <w:rsid w:val="00C12216"/>
    <w:rsid w:val="00C13FA4"/>
    <w:rsid w:val="00C14AB5"/>
    <w:rsid w:val="00C165CA"/>
    <w:rsid w:val="00C16A5D"/>
    <w:rsid w:val="00C174F3"/>
    <w:rsid w:val="00C178D0"/>
    <w:rsid w:val="00C201E6"/>
    <w:rsid w:val="00C20562"/>
    <w:rsid w:val="00C2799D"/>
    <w:rsid w:val="00C31CA8"/>
    <w:rsid w:val="00C3223A"/>
    <w:rsid w:val="00C3228F"/>
    <w:rsid w:val="00C3248B"/>
    <w:rsid w:val="00C32D23"/>
    <w:rsid w:val="00C358E4"/>
    <w:rsid w:val="00C37A76"/>
    <w:rsid w:val="00C4266E"/>
    <w:rsid w:val="00C4364C"/>
    <w:rsid w:val="00C4383D"/>
    <w:rsid w:val="00C445B5"/>
    <w:rsid w:val="00C467F6"/>
    <w:rsid w:val="00C47358"/>
    <w:rsid w:val="00C47557"/>
    <w:rsid w:val="00C5178D"/>
    <w:rsid w:val="00C5514A"/>
    <w:rsid w:val="00C558C4"/>
    <w:rsid w:val="00C574F3"/>
    <w:rsid w:val="00C6136F"/>
    <w:rsid w:val="00C61F4E"/>
    <w:rsid w:val="00C6268B"/>
    <w:rsid w:val="00C63472"/>
    <w:rsid w:val="00C6599B"/>
    <w:rsid w:val="00C65EC3"/>
    <w:rsid w:val="00C662F1"/>
    <w:rsid w:val="00C66917"/>
    <w:rsid w:val="00C67DA3"/>
    <w:rsid w:val="00C7188C"/>
    <w:rsid w:val="00C722D3"/>
    <w:rsid w:val="00C72FE5"/>
    <w:rsid w:val="00C73F8F"/>
    <w:rsid w:val="00C74FA9"/>
    <w:rsid w:val="00C75178"/>
    <w:rsid w:val="00C81B72"/>
    <w:rsid w:val="00C82167"/>
    <w:rsid w:val="00C83206"/>
    <w:rsid w:val="00C875EC"/>
    <w:rsid w:val="00C8762A"/>
    <w:rsid w:val="00C9129C"/>
    <w:rsid w:val="00C9362F"/>
    <w:rsid w:val="00C94228"/>
    <w:rsid w:val="00C945A2"/>
    <w:rsid w:val="00C95269"/>
    <w:rsid w:val="00C973B6"/>
    <w:rsid w:val="00C97C66"/>
    <w:rsid w:val="00CA1230"/>
    <w:rsid w:val="00CA2E8F"/>
    <w:rsid w:val="00CA2E9C"/>
    <w:rsid w:val="00CA5A7A"/>
    <w:rsid w:val="00CA6340"/>
    <w:rsid w:val="00CA6869"/>
    <w:rsid w:val="00CB0469"/>
    <w:rsid w:val="00CB0963"/>
    <w:rsid w:val="00CB2153"/>
    <w:rsid w:val="00CB3B77"/>
    <w:rsid w:val="00CB53DB"/>
    <w:rsid w:val="00CB6335"/>
    <w:rsid w:val="00CB677F"/>
    <w:rsid w:val="00CB77FF"/>
    <w:rsid w:val="00CC00D1"/>
    <w:rsid w:val="00CC07F8"/>
    <w:rsid w:val="00CC1569"/>
    <w:rsid w:val="00CC1C74"/>
    <w:rsid w:val="00CC2EAB"/>
    <w:rsid w:val="00CC301A"/>
    <w:rsid w:val="00CC3072"/>
    <w:rsid w:val="00CC4063"/>
    <w:rsid w:val="00CC43D6"/>
    <w:rsid w:val="00CC5CBA"/>
    <w:rsid w:val="00CC72D0"/>
    <w:rsid w:val="00CC73EB"/>
    <w:rsid w:val="00CD0EF4"/>
    <w:rsid w:val="00CD1540"/>
    <w:rsid w:val="00CD20FA"/>
    <w:rsid w:val="00CD3744"/>
    <w:rsid w:val="00CD48DC"/>
    <w:rsid w:val="00CD577F"/>
    <w:rsid w:val="00CD585B"/>
    <w:rsid w:val="00CD6FD7"/>
    <w:rsid w:val="00CD7238"/>
    <w:rsid w:val="00CE1004"/>
    <w:rsid w:val="00CE3054"/>
    <w:rsid w:val="00CE355C"/>
    <w:rsid w:val="00CE4328"/>
    <w:rsid w:val="00CE4AD9"/>
    <w:rsid w:val="00CE4E17"/>
    <w:rsid w:val="00CE6F9B"/>
    <w:rsid w:val="00CF0244"/>
    <w:rsid w:val="00CF054B"/>
    <w:rsid w:val="00CF67EF"/>
    <w:rsid w:val="00CF6826"/>
    <w:rsid w:val="00CF7623"/>
    <w:rsid w:val="00D000BE"/>
    <w:rsid w:val="00D00355"/>
    <w:rsid w:val="00D01BAE"/>
    <w:rsid w:val="00D05F5D"/>
    <w:rsid w:val="00D12FAE"/>
    <w:rsid w:val="00D13874"/>
    <w:rsid w:val="00D13C4D"/>
    <w:rsid w:val="00D14CFA"/>
    <w:rsid w:val="00D15095"/>
    <w:rsid w:val="00D16EEC"/>
    <w:rsid w:val="00D173FD"/>
    <w:rsid w:val="00D17596"/>
    <w:rsid w:val="00D1759F"/>
    <w:rsid w:val="00D17FDF"/>
    <w:rsid w:val="00D20724"/>
    <w:rsid w:val="00D21872"/>
    <w:rsid w:val="00D24469"/>
    <w:rsid w:val="00D2666D"/>
    <w:rsid w:val="00D27631"/>
    <w:rsid w:val="00D27D9F"/>
    <w:rsid w:val="00D27E50"/>
    <w:rsid w:val="00D32753"/>
    <w:rsid w:val="00D329B7"/>
    <w:rsid w:val="00D334E2"/>
    <w:rsid w:val="00D35D1A"/>
    <w:rsid w:val="00D36F6D"/>
    <w:rsid w:val="00D379A9"/>
    <w:rsid w:val="00D40462"/>
    <w:rsid w:val="00D419CB"/>
    <w:rsid w:val="00D41C41"/>
    <w:rsid w:val="00D44ACF"/>
    <w:rsid w:val="00D46229"/>
    <w:rsid w:val="00D462FD"/>
    <w:rsid w:val="00D47255"/>
    <w:rsid w:val="00D5229F"/>
    <w:rsid w:val="00D52CE2"/>
    <w:rsid w:val="00D54BB5"/>
    <w:rsid w:val="00D5564C"/>
    <w:rsid w:val="00D557AA"/>
    <w:rsid w:val="00D55F9A"/>
    <w:rsid w:val="00D572EA"/>
    <w:rsid w:val="00D63766"/>
    <w:rsid w:val="00D6508B"/>
    <w:rsid w:val="00D65889"/>
    <w:rsid w:val="00D65C52"/>
    <w:rsid w:val="00D67C62"/>
    <w:rsid w:val="00D73E5D"/>
    <w:rsid w:val="00D74912"/>
    <w:rsid w:val="00D75F5D"/>
    <w:rsid w:val="00D76E3D"/>
    <w:rsid w:val="00D77DD3"/>
    <w:rsid w:val="00D8051D"/>
    <w:rsid w:val="00D81B0F"/>
    <w:rsid w:val="00D81B81"/>
    <w:rsid w:val="00D82E62"/>
    <w:rsid w:val="00D83239"/>
    <w:rsid w:val="00D83C5C"/>
    <w:rsid w:val="00D848F6"/>
    <w:rsid w:val="00D85AD9"/>
    <w:rsid w:val="00D86399"/>
    <w:rsid w:val="00D911CD"/>
    <w:rsid w:val="00D93FD7"/>
    <w:rsid w:val="00D945D7"/>
    <w:rsid w:val="00D977EF"/>
    <w:rsid w:val="00D97B09"/>
    <w:rsid w:val="00DA19B5"/>
    <w:rsid w:val="00DA23D6"/>
    <w:rsid w:val="00DA26B5"/>
    <w:rsid w:val="00DA29B3"/>
    <w:rsid w:val="00DA4EBE"/>
    <w:rsid w:val="00DA6BAC"/>
    <w:rsid w:val="00DB1231"/>
    <w:rsid w:val="00DB2893"/>
    <w:rsid w:val="00DB2979"/>
    <w:rsid w:val="00DB3045"/>
    <w:rsid w:val="00DB304F"/>
    <w:rsid w:val="00DB3270"/>
    <w:rsid w:val="00DB354C"/>
    <w:rsid w:val="00DB59B9"/>
    <w:rsid w:val="00DB74F4"/>
    <w:rsid w:val="00DC26C5"/>
    <w:rsid w:val="00DC2A32"/>
    <w:rsid w:val="00DC3DDA"/>
    <w:rsid w:val="00DC47B2"/>
    <w:rsid w:val="00DC4C44"/>
    <w:rsid w:val="00DD3C2B"/>
    <w:rsid w:val="00DD421A"/>
    <w:rsid w:val="00DD445F"/>
    <w:rsid w:val="00DD4D4D"/>
    <w:rsid w:val="00DD6339"/>
    <w:rsid w:val="00DD6F27"/>
    <w:rsid w:val="00DD7BA6"/>
    <w:rsid w:val="00DD7D77"/>
    <w:rsid w:val="00DE3560"/>
    <w:rsid w:val="00DE6EA4"/>
    <w:rsid w:val="00DF2B71"/>
    <w:rsid w:val="00DF4693"/>
    <w:rsid w:val="00DF4868"/>
    <w:rsid w:val="00DF7AA2"/>
    <w:rsid w:val="00E00DFB"/>
    <w:rsid w:val="00E0124B"/>
    <w:rsid w:val="00E0199B"/>
    <w:rsid w:val="00E04947"/>
    <w:rsid w:val="00E04E28"/>
    <w:rsid w:val="00E05634"/>
    <w:rsid w:val="00E06761"/>
    <w:rsid w:val="00E06A1A"/>
    <w:rsid w:val="00E07C75"/>
    <w:rsid w:val="00E07FC9"/>
    <w:rsid w:val="00E10962"/>
    <w:rsid w:val="00E10AC9"/>
    <w:rsid w:val="00E116B6"/>
    <w:rsid w:val="00E11FF5"/>
    <w:rsid w:val="00E1250D"/>
    <w:rsid w:val="00E15A92"/>
    <w:rsid w:val="00E16818"/>
    <w:rsid w:val="00E1695C"/>
    <w:rsid w:val="00E171A9"/>
    <w:rsid w:val="00E21515"/>
    <w:rsid w:val="00E2156F"/>
    <w:rsid w:val="00E21CFE"/>
    <w:rsid w:val="00E24B4D"/>
    <w:rsid w:val="00E257C5"/>
    <w:rsid w:val="00E25D2C"/>
    <w:rsid w:val="00E27DF4"/>
    <w:rsid w:val="00E30267"/>
    <w:rsid w:val="00E32298"/>
    <w:rsid w:val="00E34D1B"/>
    <w:rsid w:val="00E407C2"/>
    <w:rsid w:val="00E40E65"/>
    <w:rsid w:val="00E4173A"/>
    <w:rsid w:val="00E41990"/>
    <w:rsid w:val="00E4264A"/>
    <w:rsid w:val="00E439DD"/>
    <w:rsid w:val="00E43FB9"/>
    <w:rsid w:val="00E4407F"/>
    <w:rsid w:val="00E468C6"/>
    <w:rsid w:val="00E469ED"/>
    <w:rsid w:val="00E505CD"/>
    <w:rsid w:val="00E506B2"/>
    <w:rsid w:val="00E50BD0"/>
    <w:rsid w:val="00E5345D"/>
    <w:rsid w:val="00E54337"/>
    <w:rsid w:val="00E54DB9"/>
    <w:rsid w:val="00E5757F"/>
    <w:rsid w:val="00E576E5"/>
    <w:rsid w:val="00E577C1"/>
    <w:rsid w:val="00E57EFA"/>
    <w:rsid w:val="00E6072B"/>
    <w:rsid w:val="00E632AE"/>
    <w:rsid w:val="00E64242"/>
    <w:rsid w:val="00E6595C"/>
    <w:rsid w:val="00E66222"/>
    <w:rsid w:val="00E67F18"/>
    <w:rsid w:val="00E702FE"/>
    <w:rsid w:val="00E70338"/>
    <w:rsid w:val="00E750EE"/>
    <w:rsid w:val="00E75DC9"/>
    <w:rsid w:val="00E76261"/>
    <w:rsid w:val="00E77553"/>
    <w:rsid w:val="00E7777C"/>
    <w:rsid w:val="00E807A1"/>
    <w:rsid w:val="00E82985"/>
    <w:rsid w:val="00E835F1"/>
    <w:rsid w:val="00E85D62"/>
    <w:rsid w:val="00E86B97"/>
    <w:rsid w:val="00E91184"/>
    <w:rsid w:val="00E91C27"/>
    <w:rsid w:val="00E925A8"/>
    <w:rsid w:val="00E941F9"/>
    <w:rsid w:val="00EA02B2"/>
    <w:rsid w:val="00EA2DCA"/>
    <w:rsid w:val="00EA485C"/>
    <w:rsid w:val="00EA5A1B"/>
    <w:rsid w:val="00EA75FD"/>
    <w:rsid w:val="00EB07D7"/>
    <w:rsid w:val="00EB0B6F"/>
    <w:rsid w:val="00EB1CC2"/>
    <w:rsid w:val="00EB23D2"/>
    <w:rsid w:val="00EB4EC9"/>
    <w:rsid w:val="00EB7206"/>
    <w:rsid w:val="00EB76F4"/>
    <w:rsid w:val="00EC077A"/>
    <w:rsid w:val="00EC0AD7"/>
    <w:rsid w:val="00EC12C1"/>
    <w:rsid w:val="00EC171E"/>
    <w:rsid w:val="00EC358C"/>
    <w:rsid w:val="00EC7071"/>
    <w:rsid w:val="00EC7F99"/>
    <w:rsid w:val="00ED17A6"/>
    <w:rsid w:val="00ED2596"/>
    <w:rsid w:val="00ED2F51"/>
    <w:rsid w:val="00ED43B1"/>
    <w:rsid w:val="00ED4DBC"/>
    <w:rsid w:val="00ED7374"/>
    <w:rsid w:val="00ED74B0"/>
    <w:rsid w:val="00EE0A6C"/>
    <w:rsid w:val="00EE1ACB"/>
    <w:rsid w:val="00EE28CD"/>
    <w:rsid w:val="00EE39CB"/>
    <w:rsid w:val="00EE5314"/>
    <w:rsid w:val="00EE6796"/>
    <w:rsid w:val="00EE751F"/>
    <w:rsid w:val="00EE7A15"/>
    <w:rsid w:val="00EE7C66"/>
    <w:rsid w:val="00EF0500"/>
    <w:rsid w:val="00EF081D"/>
    <w:rsid w:val="00EF259F"/>
    <w:rsid w:val="00EF42B6"/>
    <w:rsid w:val="00EF45B7"/>
    <w:rsid w:val="00EF46F4"/>
    <w:rsid w:val="00EF5277"/>
    <w:rsid w:val="00EF64A1"/>
    <w:rsid w:val="00EF655D"/>
    <w:rsid w:val="00EF68BC"/>
    <w:rsid w:val="00EF728B"/>
    <w:rsid w:val="00F00036"/>
    <w:rsid w:val="00F05007"/>
    <w:rsid w:val="00F066E9"/>
    <w:rsid w:val="00F07B8A"/>
    <w:rsid w:val="00F07E57"/>
    <w:rsid w:val="00F10A29"/>
    <w:rsid w:val="00F14408"/>
    <w:rsid w:val="00F156ED"/>
    <w:rsid w:val="00F17406"/>
    <w:rsid w:val="00F20130"/>
    <w:rsid w:val="00F21946"/>
    <w:rsid w:val="00F21B24"/>
    <w:rsid w:val="00F21C15"/>
    <w:rsid w:val="00F257FF"/>
    <w:rsid w:val="00F260EC"/>
    <w:rsid w:val="00F26490"/>
    <w:rsid w:val="00F27AB7"/>
    <w:rsid w:val="00F307C6"/>
    <w:rsid w:val="00F3106A"/>
    <w:rsid w:val="00F325B4"/>
    <w:rsid w:val="00F329DB"/>
    <w:rsid w:val="00F32FB0"/>
    <w:rsid w:val="00F41B8D"/>
    <w:rsid w:val="00F435E8"/>
    <w:rsid w:val="00F44A5B"/>
    <w:rsid w:val="00F44BB0"/>
    <w:rsid w:val="00F44DFA"/>
    <w:rsid w:val="00F47028"/>
    <w:rsid w:val="00F476BB"/>
    <w:rsid w:val="00F5139E"/>
    <w:rsid w:val="00F53C5D"/>
    <w:rsid w:val="00F55CEE"/>
    <w:rsid w:val="00F60286"/>
    <w:rsid w:val="00F61A96"/>
    <w:rsid w:val="00F62ACA"/>
    <w:rsid w:val="00F64608"/>
    <w:rsid w:val="00F6543E"/>
    <w:rsid w:val="00F65765"/>
    <w:rsid w:val="00F65979"/>
    <w:rsid w:val="00F65BB9"/>
    <w:rsid w:val="00F65C8C"/>
    <w:rsid w:val="00F676F0"/>
    <w:rsid w:val="00F70A6F"/>
    <w:rsid w:val="00F7141F"/>
    <w:rsid w:val="00F729BB"/>
    <w:rsid w:val="00F73841"/>
    <w:rsid w:val="00F73D37"/>
    <w:rsid w:val="00F75195"/>
    <w:rsid w:val="00F753EF"/>
    <w:rsid w:val="00F75717"/>
    <w:rsid w:val="00F76373"/>
    <w:rsid w:val="00F80142"/>
    <w:rsid w:val="00F80B5B"/>
    <w:rsid w:val="00F80D02"/>
    <w:rsid w:val="00F825BF"/>
    <w:rsid w:val="00F826FC"/>
    <w:rsid w:val="00F85334"/>
    <w:rsid w:val="00F8641B"/>
    <w:rsid w:val="00F86B4F"/>
    <w:rsid w:val="00F902B3"/>
    <w:rsid w:val="00F918BE"/>
    <w:rsid w:val="00F91A0B"/>
    <w:rsid w:val="00F92C80"/>
    <w:rsid w:val="00F93565"/>
    <w:rsid w:val="00F951CC"/>
    <w:rsid w:val="00F972C7"/>
    <w:rsid w:val="00F973A1"/>
    <w:rsid w:val="00FA0245"/>
    <w:rsid w:val="00FA1DA8"/>
    <w:rsid w:val="00FA22FA"/>
    <w:rsid w:val="00FA3FA0"/>
    <w:rsid w:val="00FA5B43"/>
    <w:rsid w:val="00FA6158"/>
    <w:rsid w:val="00FA6666"/>
    <w:rsid w:val="00FA709D"/>
    <w:rsid w:val="00FB0C2E"/>
    <w:rsid w:val="00FB1B83"/>
    <w:rsid w:val="00FB2027"/>
    <w:rsid w:val="00FB2717"/>
    <w:rsid w:val="00FB2BEE"/>
    <w:rsid w:val="00FB536D"/>
    <w:rsid w:val="00FB7CF6"/>
    <w:rsid w:val="00FB7DFA"/>
    <w:rsid w:val="00FC017D"/>
    <w:rsid w:val="00FC0AC1"/>
    <w:rsid w:val="00FC6054"/>
    <w:rsid w:val="00FC6759"/>
    <w:rsid w:val="00FD05BF"/>
    <w:rsid w:val="00FD1EF8"/>
    <w:rsid w:val="00FD2AF5"/>
    <w:rsid w:val="00FD38BE"/>
    <w:rsid w:val="00FD3C7D"/>
    <w:rsid w:val="00FD3F96"/>
    <w:rsid w:val="00FD40DA"/>
    <w:rsid w:val="00FD50D9"/>
    <w:rsid w:val="00FD70D5"/>
    <w:rsid w:val="00FE0A8D"/>
    <w:rsid w:val="00FE30D7"/>
    <w:rsid w:val="00FE3176"/>
    <w:rsid w:val="00FE4B3D"/>
    <w:rsid w:val="00FE4E0F"/>
    <w:rsid w:val="00FE528D"/>
    <w:rsid w:val="00FE62B2"/>
    <w:rsid w:val="00FE6EE5"/>
    <w:rsid w:val="00FF2354"/>
    <w:rsid w:val="00FF3CC2"/>
    <w:rsid w:val="00FF482B"/>
    <w:rsid w:val="00FF4B57"/>
    <w:rsid w:val="00FF5833"/>
    <w:rsid w:val="00FF59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77825"/>
    <o:shapelayout v:ext="edit">
      <o:idmap v:ext="edit" data="1"/>
    </o:shapelayout>
  </w:shapeDefaults>
  <w:decimalSymbol w:val=","/>
  <w:listSeparator w:val=";"/>
  <w15:chartTrackingRefBased/>
  <w15:docId w15:val="{6DC68262-87E4-4E48-A3C1-D1E66328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B81"/>
    <w:pPr>
      <w:jc w:val="both"/>
    </w:pPr>
    <w:rPr>
      <w:rFonts w:ascii="Arial" w:hAnsi="Arial"/>
      <w:sz w:val="22"/>
      <w:szCs w:val="24"/>
    </w:rPr>
  </w:style>
  <w:style w:type="paragraph" w:styleId="Titre1">
    <w:name w:val="heading 1"/>
    <w:basedOn w:val="Normal"/>
    <w:next w:val="Normal"/>
    <w:qFormat/>
    <w:rsid w:val="00F435E8"/>
    <w:pPr>
      <w:numPr>
        <w:numId w:val="2"/>
      </w:numPr>
      <w:spacing w:before="240" w:after="240"/>
      <w:ind w:left="851" w:right="561"/>
      <w:outlineLvl w:val="0"/>
    </w:pPr>
    <w:rPr>
      <w:rFonts w:ascii="Arial Gras" w:hAnsi="Arial Gras"/>
      <w:b/>
      <w:smallCaps/>
      <w:color w:val="0070C0"/>
      <w:sz w:val="28"/>
    </w:rPr>
  </w:style>
  <w:style w:type="paragraph" w:styleId="Titre2">
    <w:name w:val="heading 2"/>
    <w:basedOn w:val="Normal"/>
    <w:next w:val="Normal"/>
    <w:qFormat/>
    <w:rsid w:val="00CC73EB"/>
    <w:pPr>
      <w:numPr>
        <w:ilvl w:val="1"/>
        <w:numId w:val="2"/>
      </w:numPr>
      <w:spacing w:before="120" w:after="120"/>
      <w:ind w:left="851" w:right="561"/>
      <w:outlineLvl w:val="1"/>
    </w:pPr>
    <w:rPr>
      <w:rFonts w:ascii="Arial Gras" w:hAnsi="Arial Gras"/>
      <w:b/>
      <w:sz w:val="24"/>
    </w:rPr>
  </w:style>
  <w:style w:type="paragraph" w:styleId="Titre3">
    <w:name w:val="heading 3"/>
    <w:basedOn w:val="Normal"/>
    <w:next w:val="Normal"/>
    <w:autoRedefine/>
    <w:qFormat/>
    <w:rsid w:val="00BC2B74"/>
    <w:pPr>
      <w:numPr>
        <w:ilvl w:val="2"/>
        <w:numId w:val="2"/>
      </w:numPr>
      <w:tabs>
        <w:tab w:val="left" w:pos="851"/>
      </w:tabs>
      <w:spacing w:after="120"/>
      <w:ind w:left="1418" w:right="561"/>
      <w:outlineLvl w:val="2"/>
    </w:pPr>
    <w:rPr>
      <w:rFonts w:ascii="Arial Gras" w:hAnsi="Arial Gras"/>
      <w:b/>
      <w:color w:val="000000"/>
      <w:u w:val="single"/>
    </w:rPr>
  </w:style>
  <w:style w:type="paragraph" w:styleId="Titre4">
    <w:name w:val="heading 4"/>
    <w:basedOn w:val="Titre3"/>
    <w:next w:val="Normal"/>
    <w:link w:val="Titre4Car"/>
    <w:qFormat/>
    <w:rsid w:val="00F435E8"/>
    <w:pPr>
      <w:keepNext/>
      <w:keepLines/>
      <w:numPr>
        <w:ilvl w:val="0"/>
        <w:numId w:val="7"/>
      </w:numPr>
      <w:tabs>
        <w:tab w:val="clear" w:pos="851"/>
        <w:tab w:val="left" w:pos="840"/>
      </w:tabs>
      <w:ind w:right="0"/>
      <w:outlineLvl w:val="3"/>
    </w:pPr>
    <w:rPr>
      <w:u w:val="none"/>
    </w:rPr>
  </w:style>
  <w:style w:type="paragraph" w:styleId="Titre5">
    <w:name w:val="heading 5"/>
    <w:basedOn w:val="Normal"/>
    <w:next w:val="Normal"/>
    <w:qFormat/>
    <w:rsid w:val="005B7162"/>
    <w:pPr>
      <w:numPr>
        <w:numId w:val="3"/>
      </w:numPr>
      <w:outlineLvl w:val="4"/>
    </w:pPr>
    <w:rPr>
      <w:b/>
      <w:bCs/>
    </w:rPr>
  </w:style>
  <w:style w:type="paragraph" w:styleId="Titre6">
    <w:name w:val="heading 6"/>
    <w:basedOn w:val="Normal"/>
    <w:next w:val="Normal"/>
    <w:qFormat/>
    <w:pPr>
      <w:numPr>
        <w:ilvl w:val="5"/>
        <w:numId w:val="2"/>
      </w:numPr>
      <w:tabs>
        <w:tab w:val="left" w:pos="560"/>
        <w:tab w:val="left" w:pos="1120"/>
        <w:tab w:val="left" w:pos="1700"/>
        <w:tab w:val="left" w:pos="2260"/>
        <w:tab w:val="left" w:pos="2820"/>
        <w:tab w:val="left" w:pos="3420"/>
        <w:tab w:val="left" w:pos="3960"/>
        <w:tab w:val="left" w:pos="4500"/>
        <w:tab w:val="left" w:pos="5120"/>
        <w:tab w:val="left" w:pos="5660"/>
        <w:tab w:val="left" w:pos="6200"/>
        <w:tab w:val="left" w:pos="6820"/>
        <w:tab w:val="left" w:pos="7360"/>
      </w:tabs>
      <w:ind w:right="-20"/>
      <w:outlineLvl w:val="5"/>
    </w:pPr>
    <w:rPr>
      <w:sz w:val="24"/>
      <w:u w:val="single"/>
    </w:rPr>
  </w:style>
  <w:style w:type="paragraph" w:styleId="Titre7">
    <w:name w:val="heading 7"/>
    <w:basedOn w:val="Normal"/>
    <w:next w:val="Normal"/>
    <w:qFormat/>
    <w:pPr>
      <w:numPr>
        <w:ilvl w:val="6"/>
        <w:numId w:val="2"/>
      </w:numPr>
      <w:tabs>
        <w:tab w:val="left" w:pos="560"/>
        <w:tab w:val="left" w:pos="1120"/>
        <w:tab w:val="left" w:pos="1700"/>
        <w:tab w:val="left" w:pos="2260"/>
        <w:tab w:val="left" w:pos="2820"/>
        <w:tab w:val="left" w:pos="3420"/>
        <w:tab w:val="left" w:pos="3960"/>
        <w:tab w:val="left" w:pos="4500"/>
        <w:tab w:val="left" w:pos="5120"/>
        <w:tab w:val="left" w:pos="5660"/>
        <w:tab w:val="left" w:pos="6200"/>
        <w:tab w:val="left" w:pos="6820"/>
        <w:tab w:val="left" w:pos="7360"/>
      </w:tabs>
      <w:ind w:right="-20"/>
      <w:outlineLvl w:val="6"/>
    </w:pPr>
    <w:rPr>
      <w:i/>
      <w:iCs/>
    </w:rPr>
  </w:style>
  <w:style w:type="paragraph" w:styleId="Titre8">
    <w:name w:val="heading 8"/>
    <w:basedOn w:val="Normal"/>
    <w:next w:val="Normal"/>
    <w:qFormat/>
    <w:pPr>
      <w:numPr>
        <w:ilvl w:val="7"/>
        <w:numId w:val="2"/>
      </w:numPr>
      <w:tabs>
        <w:tab w:val="left" w:pos="560"/>
        <w:tab w:val="left" w:pos="1120"/>
        <w:tab w:val="left" w:pos="1700"/>
        <w:tab w:val="left" w:pos="2260"/>
        <w:tab w:val="left" w:pos="2820"/>
        <w:tab w:val="left" w:pos="3420"/>
        <w:tab w:val="left" w:pos="3960"/>
        <w:tab w:val="left" w:pos="4500"/>
        <w:tab w:val="left" w:pos="5120"/>
        <w:tab w:val="left" w:pos="5660"/>
        <w:tab w:val="left" w:pos="6200"/>
        <w:tab w:val="left" w:pos="6820"/>
        <w:tab w:val="left" w:pos="7360"/>
      </w:tabs>
      <w:ind w:right="-20"/>
      <w:outlineLvl w:val="7"/>
    </w:pPr>
    <w:rPr>
      <w:i/>
      <w:iCs/>
    </w:rPr>
  </w:style>
  <w:style w:type="paragraph" w:styleId="Titre9">
    <w:name w:val="heading 9"/>
    <w:basedOn w:val="Normal"/>
    <w:next w:val="Normal"/>
    <w:qFormat/>
    <w:pPr>
      <w:numPr>
        <w:ilvl w:val="8"/>
        <w:numId w:val="2"/>
      </w:numPr>
      <w:tabs>
        <w:tab w:val="left" w:pos="1700"/>
      </w:tabs>
      <w:spacing w:before="1000" w:after="600"/>
      <w:outlineLvl w:val="8"/>
    </w:pPr>
    <w:rPr>
      <w:b/>
      <w:bCs/>
      <w:cap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A07E32"/>
    <w:rPr>
      <w:color w:val="0000FF"/>
      <w:u w:val="single"/>
    </w:rPr>
  </w:style>
  <w:style w:type="paragraph" w:styleId="TM1">
    <w:name w:val="toc 1"/>
    <w:basedOn w:val="Normal"/>
    <w:next w:val="Normal"/>
    <w:autoRedefine/>
    <w:uiPriority w:val="39"/>
    <w:rsid w:val="00A07E32"/>
    <w:pPr>
      <w:spacing w:after="120"/>
      <w:ind w:left="851" w:right="561"/>
    </w:pPr>
    <w:rPr>
      <w:rFonts w:ascii="Arial Gras" w:hAnsi="Arial Gras"/>
      <w:b/>
      <w:caps/>
    </w:rPr>
  </w:style>
  <w:style w:type="paragraph" w:styleId="TM2">
    <w:name w:val="toc 2"/>
    <w:basedOn w:val="Normal"/>
    <w:next w:val="Normal"/>
    <w:autoRedefine/>
    <w:uiPriority w:val="39"/>
    <w:rsid w:val="00A84CCF"/>
    <w:pPr>
      <w:spacing w:after="120"/>
      <w:ind w:left="1134" w:right="561"/>
    </w:pPr>
    <w:rPr>
      <w:b/>
    </w:rPr>
  </w:style>
  <w:style w:type="paragraph" w:styleId="Pieddepage">
    <w:name w:val="footer"/>
    <w:basedOn w:val="Normal"/>
    <w:rsid w:val="00380F8F"/>
    <w:pPr>
      <w:tabs>
        <w:tab w:val="center" w:pos="4536"/>
        <w:tab w:val="right" w:pos="9072"/>
      </w:tabs>
    </w:pPr>
    <w:rPr>
      <w:sz w:val="20"/>
    </w:rPr>
  </w:style>
  <w:style w:type="paragraph" w:styleId="TM4">
    <w:name w:val="toc 4"/>
    <w:basedOn w:val="Normal"/>
    <w:next w:val="Normal"/>
    <w:uiPriority w:val="39"/>
    <w:pPr>
      <w:ind w:left="720"/>
      <w:jc w:val="left"/>
    </w:pPr>
    <w:rPr>
      <w:sz w:val="18"/>
    </w:rPr>
  </w:style>
  <w:style w:type="paragraph" w:styleId="TM5">
    <w:name w:val="toc 5"/>
    <w:basedOn w:val="Normal"/>
    <w:next w:val="Normal"/>
    <w:uiPriority w:val="39"/>
    <w:pPr>
      <w:ind w:left="960"/>
      <w:jc w:val="left"/>
    </w:pPr>
    <w:rPr>
      <w:sz w:val="18"/>
    </w:rPr>
  </w:style>
  <w:style w:type="paragraph" w:styleId="TM6">
    <w:name w:val="toc 6"/>
    <w:basedOn w:val="Normal"/>
    <w:next w:val="Normal"/>
    <w:semiHidden/>
    <w:pPr>
      <w:ind w:left="1200"/>
      <w:jc w:val="left"/>
    </w:pPr>
    <w:rPr>
      <w:sz w:val="18"/>
    </w:rPr>
  </w:style>
  <w:style w:type="paragraph" w:styleId="TM7">
    <w:name w:val="toc 7"/>
    <w:basedOn w:val="Normal"/>
    <w:next w:val="Normal"/>
    <w:semiHidden/>
    <w:pPr>
      <w:ind w:left="1440"/>
      <w:jc w:val="left"/>
    </w:pPr>
    <w:rPr>
      <w:sz w:val="18"/>
    </w:rPr>
  </w:style>
  <w:style w:type="paragraph" w:styleId="TM8">
    <w:name w:val="toc 8"/>
    <w:basedOn w:val="Normal"/>
    <w:next w:val="Normal"/>
    <w:semiHidden/>
    <w:pPr>
      <w:ind w:left="1680"/>
      <w:jc w:val="left"/>
    </w:pPr>
    <w:rPr>
      <w:sz w:val="18"/>
    </w:rPr>
  </w:style>
  <w:style w:type="paragraph" w:styleId="TM9">
    <w:name w:val="toc 9"/>
    <w:basedOn w:val="Normal"/>
    <w:next w:val="Normal"/>
    <w:semiHidden/>
    <w:pPr>
      <w:ind w:left="1920"/>
      <w:jc w:val="left"/>
    </w:pPr>
    <w:rPr>
      <w:sz w:val="18"/>
    </w:rPr>
  </w:style>
  <w:style w:type="paragraph" w:styleId="Notedebasdepage">
    <w:name w:val="footnote text"/>
    <w:basedOn w:val="Normal"/>
    <w:semiHidden/>
    <w:rPr>
      <w:rFonts w:cs="Arial"/>
    </w:rPr>
  </w:style>
  <w:style w:type="paragraph" w:styleId="Explorateurdedocuments">
    <w:name w:val="Document Map"/>
    <w:basedOn w:val="Normal"/>
    <w:semiHidden/>
    <w:pPr>
      <w:shd w:val="clear" w:color="auto" w:fill="000080"/>
    </w:pPr>
    <w:rPr>
      <w:rFonts w:ascii="Tahoma" w:hAnsi="Tahoma" w:cs="Monotype Sorts"/>
    </w:rPr>
  </w:style>
  <w:style w:type="paragraph" w:styleId="Tabledesrfrencesjuridiques">
    <w:name w:val="table of authorities"/>
    <w:basedOn w:val="Normal"/>
    <w:next w:val="Normal"/>
    <w:semiHidden/>
    <w:pPr>
      <w:ind w:left="240" w:hanging="240"/>
    </w:pPr>
  </w:style>
  <w:style w:type="paragraph" w:styleId="TitreTR">
    <w:name w:val="toa heading"/>
    <w:basedOn w:val="Normal"/>
    <w:next w:val="Normal"/>
    <w:semiHidden/>
    <w:pPr>
      <w:spacing w:before="120"/>
    </w:pPr>
    <w:rPr>
      <w:b/>
      <w:bCs/>
    </w:rPr>
  </w:style>
  <w:style w:type="paragraph" w:styleId="Commentaire">
    <w:name w:val="annotation text"/>
    <w:basedOn w:val="Normal"/>
    <w:link w:val="CommentaireCar"/>
    <w:semiHidden/>
    <w:rPr>
      <w:sz w:val="20"/>
      <w:szCs w:val="20"/>
    </w:rPr>
  </w:style>
  <w:style w:type="paragraph" w:styleId="Index1">
    <w:name w:val="index 1"/>
    <w:basedOn w:val="Normal"/>
    <w:next w:val="Normal"/>
    <w:semiHidden/>
    <w:rPr>
      <w:rFonts w:ascii="Times New Roman" w:hAnsi="Times New Roman"/>
    </w:rPr>
  </w:style>
  <w:style w:type="paragraph" w:styleId="Textedebulles">
    <w:name w:val="Balloon Text"/>
    <w:basedOn w:val="Normal"/>
    <w:semiHidden/>
    <w:pPr>
      <w:jc w:val="left"/>
    </w:pPr>
    <w:rPr>
      <w:rFonts w:ascii="Tahoma" w:hAnsi="Tahoma" w:cs="Monotype Sorts"/>
      <w:sz w:val="16"/>
      <w:szCs w:val="16"/>
    </w:rPr>
  </w:style>
  <w:style w:type="character" w:styleId="Appelnotedebasdep">
    <w:name w:val="footnote reference"/>
    <w:semiHidden/>
    <w:rPr>
      <w:position w:val="6"/>
      <w:sz w:val="16"/>
      <w:szCs w:val="16"/>
    </w:rPr>
  </w:style>
  <w:style w:type="paragraph" w:customStyle="1" w:styleId="EnteteServiceMission">
    <w:name w:val="Entete Service / Mission"/>
    <w:basedOn w:val="Normal"/>
    <w:next w:val="Normal"/>
    <w:rsid w:val="00AC26F3"/>
    <w:pPr>
      <w:widowControl w:val="0"/>
      <w:autoSpaceDE w:val="0"/>
      <w:autoSpaceDN w:val="0"/>
      <w:adjustRightInd w:val="0"/>
      <w:jc w:val="left"/>
    </w:pPr>
    <w:rPr>
      <w:rFonts w:eastAsia="Cambria" w:cs="ArialMT"/>
      <w:color w:val="808080"/>
      <w:sz w:val="18"/>
      <w:szCs w:val="19"/>
      <w:lang w:eastAsia="en-US"/>
    </w:rPr>
  </w:style>
  <w:style w:type="paragraph" w:customStyle="1" w:styleId="ENTETEDIRECTION">
    <w:name w:val="ENTETE DIRECTION"/>
    <w:basedOn w:val="Normal"/>
    <w:next w:val="ENTETESOUSDIRTERRITSUB"/>
    <w:rsid w:val="003D6166"/>
    <w:pPr>
      <w:widowControl w:val="0"/>
      <w:autoSpaceDE w:val="0"/>
      <w:autoSpaceDN w:val="0"/>
      <w:adjustRightInd w:val="0"/>
      <w:spacing w:line="288" w:lineRule="auto"/>
      <w:textAlignment w:val="center"/>
    </w:pPr>
    <w:rPr>
      <w:rFonts w:cs="ArialMT"/>
      <w:b/>
      <w:color w:val="000000"/>
      <w:sz w:val="18"/>
      <w:szCs w:val="19"/>
      <w:lang w:eastAsia="en-US"/>
    </w:rPr>
  </w:style>
  <w:style w:type="paragraph" w:customStyle="1" w:styleId="ENTETESOUSDIRTERRITSUB">
    <w:name w:val="ENTETE SOUS DIR. TERRIT. SUB."/>
    <w:basedOn w:val="ENTETEDIRECTION"/>
    <w:next w:val="Normal"/>
    <w:rsid w:val="003D6166"/>
    <w:pPr>
      <w:ind w:right="-6"/>
    </w:pPr>
    <w:rPr>
      <w:b w:val="0"/>
      <w:color w:val="404040"/>
    </w:rPr>
  </w:style>
  <w:style w:type="paragraph" w:customStyle="1" w:styleId="CORPSDETEXTE">
    <w:name w:val="CORPS DE TEXTE"/>
    <w:basedOn w:val="Normal"/>
    <w:autoRedefine/>
    <w:rsid w:val="00BC4338"/>
    <w:pPr>
      <w:ind w:left="720" w:right="561"/>
    </w:pPr>
    <w:rPr>
      <w:rFonts w:cs="Arial"/>
      <w:bCs/>
      <w:iCs/>
      <w:szCs w:val="22"/>
    </w:rPr>
  </w:style>
  <w:style w:type="paragraph" w:styleId="TM3">
    <w:name w:val="toc 3"/>
    <w:basedOn w:val="Normal"/>
    <w:next w:val="Normal"/>
    <w:autoRedefine/>
    <w:uiPriority w:val="39"/>
    <w:rsid w:val="009B570A"/>
    <w:pPr>
      <w:spacing w:after="120"/>
      <w:ind w:left="1418" w:right="476"/>
    </w:pPr>
  </w:style>
  <w:style w:type="character" w:styleId="Marquedecommentaire">
    <w:name w:val="annotation reference"/>
    <w:basedOn w:val="Policepardfaut"/>
    <w:rsid w:val="00740F9F"/>
    <w:rPr>
      <w:sz w:val="16"/>
      <w:szCs w:val="16"/>
    </w:rPr>
  </w:style>
  <w:style w:type="paragraph" w:styleId="Objetducommentaire">
    <w:name w:val="annotation subject"/>
    <w:basedOn w:val="Commentaire"/>
    <w:next w:val="Commentaire"/>
    <w:link w:val="ObjetducommentaireCar"/>
    <w:rsid w:val="00740F9F"/>
    <w:rPr>
      <w:b/>
      <w:bCs/>
    </w:rPr>
  </w:style>
  <w:style w:type="character" w:customStyle="1" w:styleId="CommentaireCar">
    <w:name w:val="Commentaire Car"/>
    <w:basedOn w:val="Policepardfaut"/>
    <w:link w:val="Commentaire"/>
    <w:semiHidden/>
    <w:rsid w:val="00740F9F"/>
    <w:rPr>
      <w:rFonts w:ascii="Arial" w:hAnsi="Arial"/>
    </w:rPr>
  </w:style>
  <w:style w:type="character" w:customStyle="1" w:styleId="ObjetducommentaireCar">
    <w:name w:val="Objet du commentaire Car"/>
    <w:basedOn w:val="CommentaireCar"/>
    <w:link w:val="Objetducommentaire"/>
    <w:rsid w:val="00740F9F"/>
    <w:rPr>
      <w:rFonts w:ascii="Arial" w:hAnsi="Arial"/>
      <w:b/>
      <w:bCs/>
    </w:rPr>
  </w:style>
  <w:style w:type="table" w:styleId="Grilledutableau">
    <w:name w:val="Table Grid"/>
    <w:basedOn w:val="TableauNormal"/>
    <w:uiPriority w:val="99"/>
    <w:rsid w:val="00045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
    <w:name w:val="puce"/>
    <w:basedOn w:val="CORPSDETEXTE"/>
    <w:qFormat/>
    <w:rsid w:val="00FB2717"/>
    <w:pPr>
      <w:numPr>
        <w:numId w:val="1"/>
      </w:numPr>
      <w:ind w:left="1775" w:hanging="357"/>
    </w:pPr>
  </w:style>
  <w:style w:type="paragraph" w:customStyle="1" w:styleId="flche">
    <w:name w:val="flèche"/>
    <w:basedOn w:val="CORPSDETEXTE"/>
    <w:qFormat/>
    <w:rsid w:val="00D81B81"/>
    <w:pPr>
      <w:numPr>
        <w:numId w:val="15"/>
      </w:numPr>
      <w:ind w:left="2058" w:hanging="357"/>
    </w:pPr>
    <w:rPr>
      <w:rFonts w:ascii="Arial Gras" w:hAnsi="Arial Gras"/>
      <w:b/>
    </w:rPr>
  </w:style>
  <w:style w:type="paragraph" w:styleId="Paragraphedeliste">
    <w:name w:val="List Paragraph"/>
    <w:basedOn w:val="Normal"/>
    <w:uiPriority w:val="99"/>
    <w:qFormat/>
    <w:rsid w:val="00CC1C74"/>
    <w:pPr>
      <w:ind w:left="720"/>
      <w:contextualSpacing/>
    </w:pPr>
  </w:style>
  <w:style w:type="character" w:styleId="Textedelespacerserv">
    <w:name w:val="Placeholder Text"/>
    <w:basedOn w:val="Policepardfaut"/>
    <w:uiPriority w:val="99"/>
    <w:semiHidden/>
    <w:rsid w:val="00FB536D"/>
    <w:rPr>
      <w:color w:val="808080"/>
    </w:rPr>
  </w:style>
  <w:style w:type="character" w:customStyle="1" w:styleId="CharacterStyle12">
    <w:name w:val="Character Style 12"/>
    <w:uiPriority w:val="99"/>
    <w:rsid w:val="00FB536D"/>
    <w:rPr>
      <w:rFonts w:ascii="Arial" w:hAnsi="Arial"/>
      <w:sz w:val="16"/>
    </w:rPr>
  </w:style>
  <w:style w:type="numbering" w:customStyle="1" w:styleId="StyleHirarchisationGauche063cmSuspendu063cm">
    <w:name w:val="Style Hiérarchisation Gauche :  063 cm Suspendu : 063 cm"/>
    <w:rsid w:val="00CB677F"/>
    <w:pPr>
      <w:numPr>
        <w:numId w:val="21"/>
      </w:numPr>
    </w:pPr>
  </w:style>
  <w:style w:type="paragraph" w:styleId="Corpsdetexte0">
    <w:name w:val="Body Text"/>
    <w:basedOn w:val="Normal"/>
    <w:link w:val="CorpsdetexteCar"/>
    <w:uiPriority w:val="99"/>
    <w:rsid w:val="00800784"/>
    <w:pPr>
      <w:spacing w:after="200" w:line="276" w:lineRule="auto"/>
    </w:pPr>
    <w:rPr>
      <w:rFonts w:ascii="Arial (W1)" w:hAnsi="Arial (W1)"/>
      <w:b/>
      <w:szCs w:val="22"/>
      <w:lang w:val="en-US" w:eastAsia="en-US"/>
    </w:rPr>
  </w:style>
  <w:style w:type="character" w:customStyle="1" w:styleId="CorpsdetexteCar">
    <w:name w:val="Corps de texte Car"/>
    <w:basedOn w:val="Policepardfaut"/>
    <w:link w:val="Corpsdetexte0"/>
    <w:uiPriority w:val="99"/>
    <w:rsid w:val="00800784"/>
    <w:rPr>
      <w:rFonts w:ascii="Arial (W1)" w:hAnsi="Arial (W1)"/>
      <w:b/>
      <w:sz w:val="22"/>
      <w:szCs w:val="22"/>
      <w:lang w:val="en-US" w:eastAsia="en-US"/>
    </w:rPr>
  </w:style>
  <w:style w:type="character" w:customStyle="1" w:styleId="Titre4Car">
    <w:name w:val="Titre 4 Car"/>
    <w:basedOn w:val="Policepardfaut"/>
    <w:link w:val="Titre4"/>
    <w:rsid w:val="00D334E2"/>
    <w:rPr>
      <w:rFonts w:ascii="Arial Gras" w:hAnsi="Arial Gras"/>
      <w:b/>
      <w:color w:val="000000"/>
      <w:sz w:val="22"/>
      <w:szCs w:val="24"/>
    </w:rPr>
  </w:style>
  <w:style w:type="table" w:styleId="Tableausimple1">
    <w:name w:val="Plain Table 1"/>
    <w:basedOn w:val="TableauNormal"/>
    <w:uiPriority w:val="41"/>
    <w:rsid w:val="0096172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298078">
      <w:bodyDiv w:val="1"/>
      <w:marLeft w:val="0"/>
      <w:marRight w:val="0"/>
      <w:marTop w:val="0"/>
      <w:marBottom w:val="0"/>
      <w:divBdr>
        <w:top w:val="none" w:sz="0" w:space="0" w:color="auto"/>
        <w:left w:val="none" w:sz="0" w:space="0" w:color="auto"/>
        <w:bottom w:val="none" w:sz="0" w:space="0" w:color="auto"/>
        <w:right w:val="none" w:sz="0" w:space="0" w:color="auto"/>
      </w:divBdr>
    </w:div>
    <w:div w:id="614096869">
      <w:bodyDiv w:val="1"/>
      <w:marLeft w:val="0"/>
      <w:marRight w:val="0"/>
      <w:marTop w:val="0"/>
      <w:marBottom w:val="0"/>
      <w:divBdr>
        <w:top w:val="none" w:sz="0" w:space="0" w:color="auto"/>
        <w:left w:val="none" w:sz="0" w:space="0" w:color="auto"/>
        <w:bottom w:val="none" w:sz="0" w:space="0" w:color="auto"/>
        <w:right w:val="none" w:sz="0" w:space="0" w:color="auto"/>
      </w:divBdr>
    </w:div>
    <w:div w:id="934942636">
      <w:bodyDiv w:val="1"/>
      <w:marLeft w:val="0"/>
      <w:marRight w:val="0"/>
      <w:marTop w:val="0"/>
      <w:marBottom w:val="0"/>
      <w:divBdr>
        <w:top w:val="none" w:sz="0" w:space="0" w:color="auto"/>
        <w:left w:val="none" w:sz="0" w:space="0" w:color="auto"/>
        <w:bottom w:val="none" w:sz="0" w:space="0" w:color="auto"/>
        <w:right w:val="none" w:sz="0" w:space="0" w:color="auto"/>
      </w:divBdr>
    </w:div>
    <w:div w:id="1488083905">
      <w:bodyDiv w:val="1"/>
      <w:marLeft w:val="0"/>
      <w:marRight w:val="0"/>
      <w:marTop w:val="0"/>
      <w:marBottom w:val="0"/>
      <w:divBdr>
        <w:top w:val="none" w:sz="0" w:space="0" w:color="auto"/>
        <w:left w:val="none" w:sz="0" w:space="0" w:color="auto"/>
        <w:bottom w:val="none" w:sz="0" w:space="0" w:color="auto"/>
        <w:right w:val="none" w:sz="0" w:space="0" w:color="auto"/>
      </w:divBdr>
    </w:div>
    <w:div w:id="1666784380">
      <w:bodyDiv w:val="1"/>
      <w:marLeft w:val="0"/>
      <w:marRight w:val="0"/>
      <w:marTop w:val="0"/>
      <w:marBottom w:val="0"/>
      <w:divBdr>
        <w:top w:val="none" w:sz="0" w:space="0" w:color="auto"/>
        <w:left w:val="none" w:sz="0" w:space="0" w:color="auto"/>
        <w:bottom w:val="none" w:sz="0" w:space="0" w:color="auto"/>
        <w:right w:val="none" w:sz="0" w:space="0" w:color="auto"/>
      </w:divBdr>
    </w:div>
    <w:div w:id="2012902809">
      <w:bodyDiv w:val="1"/>
      <w:marLeft w:val="0"/>
      <w:marRight w:val="0"/>
      <w:marTop w:val="0"/>
      <w:marBottom w:val="0"/>
      <w:divBdr>
        <w:top w:val="none" w:sz="0" w:space="0" w:color="auto"/>
        <w:left w:val="none" w:sz="0" w:space="0" w:color="auto"/>
        <w:bottom w:val="none" w:sz="0" w:space="0" w:color="auto"/>
        <w:right w:val="none" w:sz="0" w:space="0" w:color="auto"/>
      </w:divBdr>
    </w:div>
    <w:div w:id="213898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de@saoneetloire71.fr" TargetMode="Externa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wmf"/></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2E9DBF5C1AD4B589BCFC72A706A431E"/>
        <w:category>
          <w:name w:val="Général"/>
          <w:gallery w:val="placeholder"/>
        </w:category>
        <w:types>
          <w:type w:val="bbPlcHdr"/>
        </w:types>
        <w:behaviors>
          <w:behavior w:val="content"/>
        </w:behaviors>
        <w:guid w:val="{54AF50CE-13A7-4FE4-A289-5263349A5FC2}"/>
      </w:docPartPr>
      <w:docPartBody>
        <w:p w:rsidR="005B0E56" w:rsidRDefault="00EC6F11" w:rsidP="00EC6F11">
          <w:pPr>
            <w:pStyle w:val="A2E9DBF5C1AD4B589BCFC72A706A431E"/>
          </w:pPr>
          <w:r w:rsidRPr="00E3530B">
            <w:rPr>
              <w:rStyle w:val="Textedelespacerserv"/>
            </w:rPr>
            <w:t>Cliquez ici pour taper du texte.</w:t>
          </w:r>
        </w:p>
      </w:docPartBody>
    </w:docPart>
    <w:docPart>
      <w:docPartPr>
        <w:name w:val="1F511033B1AE428E9E95C5C88FD2DA7A"/>
        <w:category>
          <w:name w:val="Général"/>
          <w:gallery w:val="placeholder"/>
        </w:category>
        <w:types>
          <w:type w:val="bbPlcHdr"/>
        </w:types>
        <w:behaviors>
          <w:behavior w:val="content"/>
        </w:behaviors>
        <w:guid w:val="{D5301912-8050-49B0-8629-C9993558146B}"/>
      </w:docPartPr>
      <w:docPartBody>
        <w:p w:rsidR="005B0E56" w:rsidRDefault="00EC6F11" w:rsidP="00EC6F11">
          <w:pPr>
            <w:pStyle w:val="1F511033B1AE428E9E95C5C88FD2DA7A"/>
          </w:pPr>
          <w:r w:rsidRPr="00E3530B">
            <w:rPr>
              <w:rStyle w:val="Textedelespacerserv"/>
            </w:rPr>
            <w:t>Cliquez ici pour taper du texte.</w:t>
          </w:r>
        </w:p>
      </w:docPartBody>
    </w:docPart>
    <w:docPart>
      <w:docPartPr>
        <w:name w:val="5D7E26C463524EF19292BA71B7C10C14"/>
        <w:category>
          <w:name w:val="Général"/>
          <w:gallery w:val="placeholder"/>
        </w:category>
        <w:types>
          <w:type w:val="bbPlcHdr"/>
        </w:types>
        <w:behaviors>
          <w:behavior w:val="content"/>
        </w:behaviors>
        <w:guid w:val="{AA31F346-BFCA-4289-8013-AEA23BD77447}"/>
      </w:docPartPr>
      <w:docPartBody>
        <w:p w:rsidR="005B0E56" w:rsidRDefault="00EC6F11" w:rsidP="00EC6F11">
          <w:pPr>
            <w:pStyle w:val="5D7E26C463524EF19292BA71B7C10C14"/>
          </w:pPr>
          <w:r w:rsidRPr="00E3530B">
            <w:rPr>
              <w:rStyle w:val="Textedelespacerserv"/>
            </w:rPr>
            <w:t>Cliquez ici pour taper du texte.</w:t>
          </w:r>
        </w:p>
      </w:docPartBody>
    </w:docPart>
    <w:docPart>
      <w:docPartPr>
        <w:name w:val="59BEBA36838843DB87CD0818D8F870CD"/>
        <w:category>
          <w:name w:val="Général"/>
          <w:gallery w:val="placeholder"/>
        </w:category>
        <w:types>
          <w:type w:val="bbPlcHdr"/>
        </w:types>
        <w:behaviors>
          <w:behavior w:val="content"/>
        </w:behaviors>
        <w:guid w:val="{0A54A0B0-A47F-4BDB-96DA-0E4E30C390A7}"/>
      </w:docPartPr>
      <w:docPartBody>
        <w:p w:rsidR="005B0E56" w:rsidRDefault="00EC6F11" w:rsidP="00EC6F11">
          <w:pPr>
            <w:pStyle w:val="59BEBA36838843DB87CD0818D8F870CD"/>
          </w:pPr>
          <w:r w:rsidRPr="00E3530B">
            <w:rPr>
              <w:rStyle w:val="Textedelespacerserv"/>
            </w:rPr>
            <w:t>Cliquez ici pour taper du texte.</w:t>
          </w:r>
        </w:p>
      </w:docPartBody>
    </w:docPart>
    <w:docPart>
      <w:docPartPr>
        <w:name w:val="5039639458FB4491991A3F204497530C"/>
        <w:category>
          <w:name w:val="Général"/>
          <w:gallery w:val="placeholder"/>
        </w:category>
        <w:types>
          <w:type w:val="bbPlcHdr"/>
        </w:types>
        <w:behaviors>
          <w:behavior w:val="content"/>
        </w:behaviors>
        <w:guid w:val="{B75861D0-30F3-44CD-A0AD-0F80047E5F46}"/>
      </w:docPartPr>
      <w:docPartBody>
        <w:p w:rsidR="005B0E56" w:rsidRDefault="00EC6F11" w:rsidP="00EC6F11">
          <w:pPr>
            <w:pStyle w:val="5039639458FB4491991A3F204497530C"/>
          </w:pPr>
          <w:r w:rsidRPr="00E3530B">
            <w:rPr>
              <w:rStyle w:val="Textedelespacerserv"/>
            </w:rPr>
            <w:t>Cliquez ici pour taper du texte.</w:t>
          </w:r>
        </w:p>
      </w:docPartBody>
    </w:docPart>
    <w:docPart>
      <w:docPartPr>
        <w:name w:val="F2767DE5B1854A95957C035476792431"/>
        <w:category>
          <w:name w:val="Général"/>
          <w:gallery w:val="placeholder"/>
        </w:category>
        <w:types>
          <w:type w:val="bbPlcHdr"/>
        </w:types>
        <w:behaviors>
          <w:behavior w:val="content"/>
        </w:behaviors>
        <w:guid w:val="{8F204EE0-066F-4678-AD16-66E2E8ADB240}"/>
      </w:docPartPr>
      <w:docPartBody>
        <w:p w:rsidR="005B0E56" w:rsidRDefault="00EC6F11" w:rsidP="00EC6F11">
          <w:pPr>
            <w:pStyle w:val="F2767DE5B1854A95957C035476792431"/>
          </w:pPr>
          <w:r w:rsidRPr="00E3530B">
            <w:rPr>
              <w:rStyle w:val="Textedelespacerserv"/>
            </w:rPr>
            <w:t>Cliquez ici pour taper du texte.</w:t>
          </w:r>
        </w:p>
      </w:docPartBody>
    </w:docPart>
    <w:docPart>
      <w:docPartPr>
        <w:name w:val="8A63C988E9A048F3A3C8CA3962C47931"/>
        <w:category>
          <w:name w:val="Général"/>
          <w:gallery w:val="placeholder"/>
        </w:category>
        <w:types>
          <w:type w:val="bbPlcHdr"/>
        </w:types>
        <w:behaviors>
          <w:behavior w:val="content"/>
        </w:behaviors>
        <w:guid w:val="{130A8900-9C89-4F6F-BA5F-D07FF3A7E764}"/>
      </w:docPartPr>
      <w:docPartBody>
        <w:p w:rsidR="005B0E56" w:rsidRDefault="00EC6F11" w:rsidP="00EC6F11">
          <w:pPr>
            <w:pStyle w:val="8A63C988E9A048F3A3C8CA3962C47931"/>
          </w:pPr>
          <w:r w:rsidRPr="00E3530B">
            <w:rPr>
              <w:rStyle w:val="Textedelespacerserv"/>
            </w:rPr>
            <w:t>Cliquez ici pour taper du texte.</w:t>
          </w:r>
        </w:p>
      </w:docPartBody>
    </w:docPart>
    <w:docPart>
      <w:docPartPr>
        <w:name w:val="F1F81A2F897C4E3E9230AB9E21FDA881"/>
        <w:category>
          <w:name w:val="Général"/>
          <w:gallery w:val="placeholder"/>
        </w:category>
        <w:types>
          <w:type w:val="bbPlcHdr"/>
        </w:types>
        <w:behaviors>
          <w:behavior w:val="content"/>
        </w:behaviors>
        <w:guid w:val="{75279126-6D79-4F4F-9480-5185DE67F567}"/>
      </w:docPartPr>
      <w:docPartBody>
        <w:p w:rsidR="005B0E56" w:rsidRDefault="00EC6F11" w:rsidP="00EC6F11">
          <w:pPr>
            <w:pStyle w:val="F1F81A2F897C4E3E9230AB9E21FDA881"/>
          </w:pPr>
          <w:r w:rsidRPr="00E3530B">
            <w:rPr>
              <w:rStyle w:val="Textedelespacerserv"/>
            </w:rPr>
            <w:t>Cliquez ici pour taper du texte.</w:t>
          </w:r>
        </w:p>
      </w:docPartBody>
    </w:docPart>
    <w:docPart>
      <w:docPartPr>
        <w:name w:val="F3E6897976FE4130BB2BD3A4535E444B"/>
        <w:category>
          <w:name w:val="Général"/>
          <w:gallery w:val="placeholder"/>
        </w:category>
        <w:types>
          <w:type w:val="bbPlcHdr"/>
        </w:types>
        <w:behaviors>
          <w:behavior w:val="content"/>
        </w:behaviors>
        <w:guid w:val="{8CF97F8A-F673-4DC0-A078-5FAE935B1CC8}"/>
      </w:docPartPr>
      <w:docPartBody>
        <w:p w:rsidR="005B0E56" w:rsidRDefault="00EC6F11" w:rsidP="00EC6F11">
          <w:pPr>
            <w:pStyle w:val="F3E6897976FE4130BB2BD3A4535E444B"/>
          </w:pPr>
          <w:r w:rsidRPr="00E3530B">
            <w:rPr>
              <w:rStyle w:val="Textedelespacerserv"/>
            </w:rPr>
            <w:t>Cliquez ici pour taper du texte.</w:t>
          </w:r>
        </w:p>
      </w:docPartBody>
    </w:docPart>
    <w:docPart>
      <w:docPartPr>
        <w:name w:val="7C46A856FB46426E85F2EC81598C71E4"/>
        <w:category>
          <w:name w:val="Général"/>
          <w:gallery w:val="placeholder"/>
        </w:category>
        <w:types>
          <w:type w:val="bbPlcHdr"/>
        </w:types>
        <w:behaviors>
          <w:behavior w:val="content"/>
        </w:behaviors>
        <w:guid w:val="{9A4D5398-64DC-4ECA-AF85-6E4A5A99FE0B}"/>
      </w:docPartPr>
      <w:docPartBody>
        <w:p w:rsidR="005B0E56" w:rsidRDefault="00EC6F11" w:rsidP="00EC6F11">
          <w:pPr>
            <w:pStyle w:val="7C46A856FB46426E85F2EC81598C71E4"/>
          </w:pPr>
          <w:r w:rsidRPr="00E3530B">
            <w:rPr>
              <w:rStyle w:val="Textedelespacerserv"/>
            </w:rPr>
            <w:t>Cliquez ici pour taper du texte.</w:t>
          </w:r>
        </w:p>
      </w:docPartBody>
    </w:docPart>
    <w:docPart>
      <w:docPartPr>
        <w:name w:val="C9C04D2FF4A248F697B5B0826620C574"/>
        <w:category>
          <w:name w:val="Général"/>
          <w:gallery w:val="placeholder"/>
        </w:category>
        <w:types>
          <w:type w:val="bbPlcHdr"/>
        </w:types>
        <w:behaviors>
          <w:behavior w:val="content"/>
        </w:behaviors>
        <w:guid w:val="{C609C0A6-FADF-44AC-B648-5CA98739BA49}"/>
      </w:docPartPr>
      <w:docPartBody>
        <w:p w:rsidR="005B0E56" w:rsidRDefault="00EC6F11" w:rsidP="00EC6F11">
          <w:pPr>
            <w:pStyle w:val="C9C04D2FF4A248F697B5B0826620C574"/>
          </w:pPr>
          <w:r w:rsidRPr="00E3530B">
            <w:rPr>
              <w:rStyle w:val="Textedelespacerserv"/>
            </w:rPr>
            <w:t>Cliquez ici pour taper du texte.</w:t>
          </w:r>
        </w:p>
      </w:docPartBody>
    </w:docPart>
    <w:docPart>
      <w:docPartPr>
        <w:name w:val="657869E8C2FE41FF91DA48990FD248F6"/>
        <w:category>
          <w:name w:val="Général"/>
          <w:gallery w:val="placeholder"/>
        </w:category>
        <w:types>
          <w:type w:val="bbPlcHdr"/>
        </w:types>
        <w:behaviors>
          <w:behavior w:val="content"/>
        </w:behaviors>
        <w:guid w:val="{EBC90974-0BFC-438D-A5C5-FC6225917520}"/>
      </w:docPartPr>
      <w:docPartBody>
        <w:p w:rsidR="005B0E56" w:rsidRDefault="00EC6F11" w:rsidP="00EC6F11">
          <w:pPr>
            <w:pStyle w:val="657869E8C2FE41FF91DA48990FD248F6"/>
          </w:pPr>
          <w:r w:rsidRPr="00E3530B">
            <w:rPr>
              <w:rStyle w:val="Textedelespacerserv"/>
            </w:rPr>
            <w:t>Cliquez ici pour taper du texte.</w:t>
          </w:r>
        </w:p>
      </w:docPartBody>
    </w:docPart>
    <w:docPart>
      <w:docPartPr>
        <w:name w:val="5311931422134B928F5577F4D934A7D2"/>
        <w:category>
          <w:name w:val="Général"/>
          <w:gallery w:val="placeholder"/>
        </w:category>
        <w:types>
          <w:type w:val="bbPlcHdr"/>
        </w:types>
        <w:behaviors>
          <w:behavior w:val="content"/>
        </w:behaviors>
        <w:guid w:val="{3157D4CE-E410-40A8-AD5E-F01507DC5D31}"/>
      </w:docPartPr>
      <w:docPartBody>
        <w:p w:rsidR="005B0E56" w:rsidRDefault="00EC6F11" w:rsidP="00EC6F11">
          <w:pPr>
            <w:pStyle w:val="5311931422134B928F5577F4D934A7D2"/>
          </w:pPr>
          <w:r w:rsidRPr="00E3530B">
            <w:rPr>
              <w:rStyle w:val="Textedelespacerserv"/>
            </w:rPr>
            <w:t>Cliquez ici pour taper du texte.</w:t>
          </w:r>
        </w:p>
      </w:docPartBody>
    </w:docPart>
    <w:docPart>
      <w:docPartPr>
        <w:name w:val="241B7C4E906E4664A310C8AC3792F64C"/>
        <w:category>
          <w:name w:val="Général"/>
          <w:gallery w:val="placeholder"/>
        </w:category>
        <w:types>
          <w:type w:val="bbPlcHdr"/>
        </w:types>
        <w:behaviors>
          <w:behavior w:val="content"/>
        </w:behaviors>
        <w:guid w:val="{0BA4E2B7-FEE5-48D7-9A82-12B48E69F94C}"/>
      </w:docPartPr>
      <w:docPartBody>
        <w:p w:rsidR="005B0E56" w:rsidRDefault="00EC6F11" w:rsidP="00EC6F11">
          <w:pPr>
            <w:pStyle w:val="241B7C4E906E4664A310C8AC3792F64C"/>
          </w:pPr>
          <w:r w:rsidRPr="00E3530B">
            <w:rPr>
              <w:rStyle w:val="Textedelespacerserv"/>
            </w:rPr>
            <w:t>Cliquez ici pour taper du texte.</w:t>
          </w:r>
        </w:p>
      </w:docPartBody>
    </w:docPart>
    <w:docPart>
      <w:docPartPr>
        <w:name w:val="435485E22B7645B2948035A0CC73C135"/>
        <w:category>
          <w:name w:val="Général"/>
          <w:gallery w:val="placeholder"/>
        </w:category>
        <w:types>
          <w:type w:val="bbPlcHdr"/>
        </w:types>
        <w:behaviors>
          <w:behavior w:val="content"/>
        </w:behaviors>
        <w:guid w:val="{07F8D0BA-D5CF-4B42-8982-DEFFCBA8618C}"/>
      </w:docPartPr>
      <w:docPartBody>
        <w:p w:rsidR="005B0E56" w:rsidRDefault="00EC6F11" w:rsidP="00EC6F11">
          <w:pPr>
            <w:pStyle w:val="435485E22B7645B2948035A0CC73C135"/>
          </w:pPr>
          <w:r w:rsidRPr="00E3530B">
            <w:rPr>
              <w:rStyle w:val="Textedelespacerserv"/>
            </w:rPr>
            <w:t>Cliquez ici pour taper du texte.</w:t>
          </w:r>
        </w:p>
      </w:docPartBody>
    </w:docPart>
    <w:docPart>
      <w:docPartPr>
        <w:name w:val="5F424D393AE24FAB8581E931A7C3322F"/>
        <w:category>
          <w:name w:val="Général"/>
          <w:gallery w:val="placeholder"/>
        </w:category>
        <w:types>
          <w:type w:val="bbPlcHdr"/>
        </w:types>
        <w:behaviors>
          <w:behavior w:val="content"/>
        </w:behaviors>
        <w:guid w:val="{AC999852-AEA2-4594-A847-FA46A31947E6}"/>
      </w:docPartPr>
      <w:docPartBody>
        <w:p w:rsidR="005B0E56" w:rsidRDefault="00EC6F11" w:rsidP="00EC6F11">
          <w:pPr>
            <w:pStyle w:val="5F424D393AE24FAB8581E931A7C3322F"/>
          </w:pPr>
          <w:r w:rsidRPr="00E3530B">
            <w:rPr>
              <w:rStyle w:val="Textedelespacerserv"/>
            </w:rPr>
            <w:t>Cliquez ici pour taper du texte.</w:t>
          </w:r>
        </w:p>
      </w:docPartBody>
    </w:docPart>
    <w:docPart>
      <w:docPartPr>
        <w:name w:val="E95695217F2542878185D6D5C064FF47"/>
        <w:category>
          <w:name w:val="Général"/>
          <w:gallery w:val="placeholder"/>
        </w:category>
        <w:types>
          <w:type w:val="bbPlcHdr"/>
        </w:types>
        <w:behaviors>
          <w:behavior w:val="content"/>
        </w:behaviors>
        <w:guid w:val="{896C1163-24A9-425C-A7CD-CEC5BD2897EB}"/>
      </w:docPartPr>
      <w:docPartBody>
        <w:p w:rsidR="005B0E56" w:rsidRDefault="00EC6F11" w:rsidP="00EC6F11">
          <w:pPr>
            <w:pStyle w:val="E95695217F2542878185D6D5C064FF47"/>
          </w:pPr>
          <w:r w:rsidRPr="00E3530B">
            <w:rPr>
              <w:rStyle w:val="Textedelespacerserv"/>
            </w:rPr>
            <w:t>Cliquez ici pour taper du texte.</w:t>
          </w:r>
        </w:p>
      </w:docPartBody>
    </w:docPart>
    <w:docPart>
      <w:docPartPr>
        <w:name w:val="5DBD270AE8DF408799CCDA5AD9043472"/>
        <w:category>
          <w:name w:val="Général"/>
          <w:gallery w:val="placeholder"/>
        </w:category>
        <w:types>
          <w:type w:val="bbPlcHdr"/>
        </w:types>
        <w:behaviors>
          <w:behavior w:val="content"/>
        </w:behaviors>
        <w:guid w:val="{7B6CEFA3-E0B9-40AE-A0D1-AB4BE4CE31D5}"/>
      </w:docPartPr>
      <w:docPartBody>
        <w:p w:rsidR="005B0E56" w:rsidRDefault="00EC6F11" w:rsidP="00EC6F11">
          <w:pPr>
            <w:pStyle w:val="5DBD270AE8DF408799CCDA5AD9043472"/>
          </w:pPr>
          <w:r w:rsidRPr="00E3530B">
            <w:rPr>
              <w:rStyle w:val="Textedelespacerserv"/>
            </w:rPr>
            <w:t>Cliquez ici pour taper du texte.</w:t>
          </w:r>
        </w:p>
      </w:docPartBody>
    </w:docPart>
    <w:docPart>
      <w:docPartPr>
        <w:name w:val="8D0B5B8CC87C489A9ABCBB054D22502D"/>
        <w:category>
          <w:name w:val="Général"/>
          <w:gallery w:val="placeholder"/>
        </w:category>
        <w:types>
          <w:type w:val="bbPlcHdr"/>
        </w:types>
        <w:behaviors>
          <w:behavior w:val="content"/>
        </w:behaviors>
        <w:guid w:val="{8E98D4B9-6DC9-4BC1-A59E-98C9F007D44F}"/>
      </w:docPartPr>
      <w:docPartBody>
        <w:p w:rsidR="005B0E56" w:rsidRDefault="00EC6F11" w:rsidP="00EC6F11">
          <w:pPr>
            <w:pStyle w:val="8D0B5B8CC87C489A9ABCBB054D22502D"/>
          </w:pPr>
          <w:r w:rsidRPr="00E3530B">
            <w:rPr>
              <w:rStyle w:val="Textedelespacerserv"/>
            </w:rPr>
            <w:t>Cliquez ici pour taper du texte.</w:t>
          </w:r>
        </w:p>
      </w:docPartBody>
    </w:docPart>
    <w:docPart>
      <w:docPartPr>
        <w:name w:val="F676B1A025B54381B642DBD745468F00"/>
        <w:category>
          <w:name w:val="Général"/>
          <w:gallery w:val="placeholder"/>
        </w:category>
        <w:types>
          <w:type w:val="bbPlcHdr"/>
        </w:types>
        <w:behaviors>
          <w:behavior w:val="content"/>
        </w:behaviors>
        <w:guid w:val="{30B2D46E-1FB6-45F5-8EA3-B8FB09576336}"/>
      </w:docPartPr>
      <w:docPartBody>
        <w:p w:rsidR="005B0E56" w:rsidRDefault="00EC6F11" w:rsidP="00EC6F11">
          <w:pPr>
            <w:pStyle w:val="F676B1A025B54381B642DBD745468F00"/>
          </w:pPr>
          <w:r w:rsidRPr="00E3530B">
            <w:rPr>
              <w:rStyle w:val="Textedelespacerserv"/>
            </w:rPr>
            <w:t>Cliquez ici pour taper du texte.</w:t>
          </w:r>
        </w:p>
      </w:docPartBody>
    </w:docPart>
    <w:docPart>
      <w:docPartPr>
        <w:name w:val="179E0D05BCFE4D5EA6B6AC348B74DCD0"/>
        <w:category>
          <w:name w:val="Général"/>
          <w:gallery w:val="placeholder"/>
        </w:category>
        <w:types>
          <w:type w:val="bbPlcHdr"/>
        </w:types>
        <w:behaviors>
          <w:behavior w:val="content"/>
        </w:behaviors>
        <w:guid w:val="{FF4B0029-D47A-4F85-A4AC-30D338B11D05}"/>
      </w:docPartPr>
      <w:docPartBody>
        <w:p w:rsidR="005B0E56" w:rsidRDefault="00EC6F11" w:rsidP="00EC6F11">
          <w:pPr>
            <w:pStyle w:val="179E0D05BCFE4D5EA6B6AC348B74DCD0"/>
          </w:pPr>
          <w:r w:rsidRPr="00E3530B">
            <w:rPr>
              <w:rStyle w:val="Textedelespacerserv"/>
            </w:rPr>
            <w:t>Cliquez ici pour taper du texte.</w:t>
          </w:r>
        </w:p>
      </w:docPartBody>
    </w:docPart>
    <w:docPart>
      <w:docPartPr>
        <w:name w:val="F2B2100F5E11430E8986AC4E2E4BF77C"/>
        <w:category>
          <w:name w:val="Général"/>
          <w:gallery w:val="placeholder"/>
        </w:category>
        <w:types>
          <w:type w:val="bbPlcHdr"/>
        </w:types>
        <w:behaviors>
          <w:behavior w:val="content"/>
        </w:behaviors>
        <w:guid w:val="{48C2960F-52A9-4F8E-833B-202819DE0EDB}"/>
      </w:docPartPr>
      <w:docPartBody>
        <w:p w:rsidR="005B0E56" w:rsidRDefault="00EC6F11" w:rsidP="00EC6F11">
          <w:pPr>
            <w:pStyle w:val="F2B2100F5E11430E8986AC4E2E4BF77C"/>
          </w:pPr>
          <w:r w:rsidRPr="00E3530B">
            <w:rPr>
              <w:rStyle w:val="Textedelespacerserv"/>
            </w:rPr>
            <w:t>Cliquez ici pour taper du texte.</w:t>
          </w:r>
        </w:p>
      </w:docPartBody>
    </w:docPart>
    <w:docPart>
      <w:docPartPr>
        <w:name w:val="71ADD508DCE94E42BFC1297ACEF642F1"/>
        <w:category>
          <w:name w:val="Général"/>
          <w:gallery w:val="placeholder"/>
        </w:category>
        <w:types>
          <w:type w:val="bbPlcHdr"/>
        </w:types>
        <w:behaviors>
          <w:behavior w:val="content"/>
        </w:behaviors>
        <w:guid w:val="{A1432D15-2DCF-4F12-82D1-F82507C23DAA}"/>
      </w:docPartPr>
      <w:docPartBody>
        <w:p w:rsidR="005B0E56" w:rsidRDefault="00EC6F11" w:rsidP="00EC6F11">
          <w:pPr>
            <w:pStyle w:val="71ADD508DCE94E42BFC1297ACEF642F1"/>
          </w:pPr>
          <w:r w:rsidRPr="00E3530B">
            <w:rPr>
              <w:rStyle w:val="Textedelespacerserv"/>
            </w:rPr>
            <w:t>Cliquez ici pour taper du texte.</w:t>
          </w:r>
        </w:p>
      </w:docPartBody>
    </w:docPart>
    <w:docPart>
      <w:docPartPr>
        <w:name w:val="6F11A2901C4D494A8734ADC0A211647E"/>
        <w:category>
          <w:name w:val="Général"/>
          <w:gallery w:val="placeholder"/>
        </w:category>
        <w:types>
          <w:type w:val="bbPlcHdr"/>
        </w:types>
        <w:behaviors>
          <w:behavior w:val="content"/>
        </w:behaviors>
        <w:guid w:val="{A8A99B06-DFF6-4F33-A6E0-8265850E8ADD}"/>
      </w:docPartPr>
      <w:docPartBody>
        <w:p w:rsidR="005B0E56" w:rsidRDefault="00EC6F11" w:rsidP="00EC6F11">
          <w:pPr>
            <w:pStyle w:val="6F11A2901C4D494A8734ADC0A211647E"/>
          </w:pPr>
          <w:r w:rsidRPr="00E3530B">
            <w:rPr>
              <w:rStyle w:val="Textedelespacerserv"/>
            </w:rPr>
            <w:t>Cliquez ici pour taper du texte.</w:t>
          </w:r>
        </w:p>
      </w:docPartBody>
    </w:docPart>
    <w:docPart>
      <w:docPartPr>
        <w:name w:val="F7E83E25E2854A2D90B015F5756B1FB4"/>
        <w:category>
          <w:name w:val="Général"/>
          <w:gallery w:val="placeholder"/>
        </w:category>
        <w:types>
          <w:type w:val="bbPlcHdr"/>
        </w:types>
        <w:behaviors>
          <w:behavior w:val="content"/>
        </w:behaviors>
        <w:guid w:val="{32E9EFE4-5802-4A52-8226-B5C27FC1BF74}"/>
      </w:docPartPr>
      <w:docPartBody>
        <w:p w:rsidR="005B0E56" w:rsidRDefault="00EC6F11" w:rsidP="00EC6F11">
          <w:pPr>
            <w:pStyle w:val="F7E83E25E2854A2D90B015F5756B1FB4"/>
          </w:pPr>
          <w:r w:rsidRPr="00E3530B">
            <w:rPr>
              <w:rStyle w:val="Textedelespacerserv"/>
            </w:rPr>
            <w:t>Cliquez ici pour taper du texte.</w:t>
          </w:r>
        </w:p>
      </w:docPartBody>
    </w:docPart>
    <w:docPart>
      <w:docPartPr>
        <w:name w:val="9C5E9F41B1EE4418B042738DC8720423"/>
        <w:category>
          <w:name w:val="Général"/>
          <w:gallery w:val="placeholder"/>
        </w:category>
        <w:types>
          <w:type w:val="bbPlcHdr"/>
        </w:types>
        <w:behaviors>
          <w:behavior w:val="content"/>
        </w:behaviors>
        <w:guid w:val="{E2D37251-15E1-4AB4-A0FD-D07DBD4F2D37}"/>
      </w:docPartPr>
      <w:docPartBody>
        <w:p w:rsidR="005B0E56" w:rsidRDefault="00EC6F11" w:rsidP="00EC6F11">
          <w:pPr>
            <w:pStyle w:val="9C5E9F41B1EE4418B042738DC8720423"/>
          </w:pPr>
          <w:r w:rsidRPr="00E3530B">
            <w:rPr>
              <w:rStyle w:val="Textedelespacerserv"/>
            </w:rPr>
            <w:t>Cliquez ici pour taper du texte.</w:t>
          </w:r>
        </w:p>
      </w:docPartBody>
    </w:docPart>
    <w:docPart>
      <w:docPartPr>
        <w:name w:val="2750BA07367E4D5D805B3D595E77091A"/>
        <w:category>
          <w:name w:val="Général"/>
          <w:gallery w:val="placeholder"/>
        </w:category>
        <w:types>
          <w:type w:val="bbPlcHdr"/>
        </w:types>
        <w:behaviors>
          <w:behavior w:val="content"/>
        </w:behaviors>
        <w:guid w:val="{83371A56-3C64-4DDC-BF34-F9DBF5EF7629}"/>
      </w:docPartPr>
      <w:docPartBody>
        <w:p w:rsidR="005B0E56" w:rsidRDefault="00EC6F11" w:rsidP="00EC6F11">
          <w:pPr>
            <w:pStyle w:val="2750BA07367E4D5D805B3D595E77091A"/>
          </w:pPr>
          <w:r w:rsidRPr="00E3530B">
            <w:rPr>
              <w:rStyle w:val="Textedelespacerserv"/>
            </w:rPr>
            <w:t>Cliquez ici pour taper du texte.</w:t>
          </w:r>
        </w:p>
      </w:docPartBody>
    </w:docPart>
    <w:docPart>
      <w:docPartPr>
        <w:name w:val="1B119C4CD6514A729BABCC819B8381D8"/>
        <w:category>
          <w:name w:val="Général"/>
          <w:gallery w:val="placeholder"/>
        </w:category>
        <w:types>
          <w:type w:val="bbPlcHdr"/>
        </w:types>
        <w:behaviors>
          <w:behavior w:val="content"/>
        </w:behaviors>
        <w:guid w:val="{58336799-22BE-4FA4-8296-F7A20090A798}"/>
      </w:docPartPr>
      <w:docPartBody>
        <w:p w:rsidR="005B0E56" w:rsidRDefault="00EC6F11" w:rsidP="00EC6F11">
          <w:pPr>
            <w:pStyle w:val="1B119C4CD6514A729BABCC819B8381D8"/>
          </w:pPr>
          <w:r w:rsidRPr="00E3530B">
            <w:rPr>
              <w:rStyle w:val="Textedelespacerserv"/>
            </w:rPr>
            <w:t>Cliquez ici pour taper du texte.</w:t>
          </w:r>
        </w:p>
      </w:docPartBody>
    </w:docPart>
    <w:docPart>
      <w:docPartPr>
        <w:name w:val="2D84F67C0FCC4C01A0F72E017D6F4E8E"/>
        <w:category>
          <w:name w:val="Général"/>
          <w:gallery w:val="placeholder"/>
        </w:category>
        <w:types>
          <w:type w:val="bbPlcHdr"/>
        </w:types>
        <w:behaviors>
          <w:behavior w:val="content"/>
        </w:behaviors>
        <w:guid w:val="{7B39D916-6E5C-4DC3-80B2-C2A1B47FBF4B}"/>
      </w:docPartPr>
      <w:docPartBody>
        <w:p w:rsidR="005B0E56" w:rsidRDefault="00EC6F11" w:rsidP="00EC6F11">
          <w:pPr>
            <w:pStyle w:val="2D84F67C0FCC4C01A0F72E017D6F4E8E"/>
          </w:pPr>
          <w:r w:rsidRPr="00E3530B">
            <w:rPr>
              <w:rStyle w:val="Textedelespacerserv"/>
            </w:rPr>
            <w:t>Cliquez ici pour taper du texte.</w:t>
          </w:r>
        </w:p>
      </w:docPartBody>
    </w:docPart>
    <w:docPart>
      <w:docPartPr>
        <w:name w:val="E84E6D6D7F0B49219597E536C745D878"/>
        <w:category>
          <w:name w:val="Général"/>
          <w:gallery w:val="placeholder"/>
        </w:category>
        <w:types>
          <w:type w:val="bbPlcHdr"/>
        </w:types>
        <w:behaviors>
          <w:behavior w:val="content"/>
        </w:behaviors>
        <w:guid w:val="{B14E2AB0-B45B-445E-B921-54ACC88F2146}"/>
      </w:docPartPr>
      <w:docPartBody>
        <w:p w:rsidR="005B0E56" w:rsidRDefault="00EC6F11" w:rsidP="00EC6F11">
          <w:pPr>
            <w:pStyle w:val="E84E6D6D7F0B49219597E536C745D878"/>
          </w:pPr>
          <w:r w:rsidRPr="00E3530B">
            <w:rPr>
              <w:rStyle w:val="Textedelespacerserv"/>
            </w:rPr>
            <w:t>Cliquez ici pour taper du texte.</w:t>
          </w:r>
        </w:p>
      </w:docPartBody>
    </w:docPart>
    <w:docPart>
      <w:docPartPr>
        <w:name w:val="28DE8AFF08AF4E4089B59DFA1FAE7F82"/>
        <w:category>
          <w:name w:val="Général"/>
          <w:gallery w:val="placeholder"/>
        </w:category>
        <w:types>
          <w:type w:val="bbPlcHdr"/>
        </w:types>
        <w:behaviors>
          <w:behavior w:val="content"/>
        </w:behaviors>
        <w:guid w:val="{A3F55CD4-9AAA-4929-B50B-B7BB8D2E406A}"/>
      </w:docPartPr>
      <w:docPartBody>
        <w:p w:rsidR="005B0E56" w:rsidRDefault="00EC6F11" w:rsidP="00EC6F11">
          <w:pPr>
            <w:pStyle w:val="28DE8AFF08AF4E4089B59DFA1FAE7F82"/>
          </w:pPr>
          <w:r w:rsidRPr="00E3530B">
            <w:rPr>
              <w:rStyle w:val="Textedelespacerserv"/>
            </w:rPr>
            <w:t>Cliquez ici pour taper du texte.</w:t>
          </w:r>
        </w:p>
      </w:docPartBody>
    </w:docPart>
    <w:docPart>
      <w:docPartPr>
        <w:name w:val="7AEFA6BE3D764C07826C4EC667196BB7"/>
        <w:category>
          <w:name w:val="Général"/>
          <w:gallery w:val="placeholder"/>
        </w:category>
        <w:types>
          <w:type w:val="bbPlcHdr"/>
        </w:types>
        <w:behaviors>
          <w:behavior w:val="content"/>
        </w:behaviors>
        <w:guid w:val="{9CE11780-D7D8-48EF-9104-20DD8970A4B7}"/>
      </w:docPartPr>
      <w:docPartBody>
        <w:p w:rsidR="005B0E56" w:rsidRDefault="00EC6F11" w:rsidP="00EC6F11">
          <w:pPr>
            <w:pStyle w:val="7AEFA6BE3D764C07826C4EC667196BB7"/>
          </w:pPr>
          <w:r w:rsidRPr="00E3530B">
            <w:rPr>
              <w:rStyle w:val="Textedelespacerserv"/>
            </w:rPr>
            <w:t>Cliquez ici pour taper du texte.</w:t>
          </w:r>
        </w:p>
      </w:docPartBody>
    </w:docPart>
    <w:docPart>
      <w:docPartPr>
        <w:name w:val="0E5EE9DE248B40A49BC00077A2EEA28F"/>
        <w:category>
          <w:name w:val="Général"/>
          <w:gallery w:val="placeholder"/>
        </w:category>
        <w:types>
          <w:type w:val="bbPlcHdr"/>
        </w:types>
        <w:behaviors>
          <w:behavior w:val="content"/>
        </w:behaviors>
        <w:guid w:val="{177E747A-9BE6-4D91-9350-ACEE057932AC}"/>
      </w:docPartPr>
      <w:docPartBody>
        <w:p w:rsidR="005B0E56" w:rsidRDefault="00EC6F11" w:rsidP="00EC6F11">
          <w:pPr>
            <w:pStyle w:val="0E5EE9DE248B40A49BC00077A2EEA28F"/>
          </w:pPr>
          <w:r w:rsidRPr="00E3530B">
            <w:rPr>
              <w:rStyle w:val="Textedelespacerserv"/>
            </w:rPr>
            <w:t>Cliquez ici pour taper du texte.</w:t>
          </w:r>
        </w:p>
      </w:docPartBody>
    </w:docPart>
    <w:docPart>
      <w:docPartPr>
        <w:name w:val="DFCD3749B73349D8A40A22FDA3E5A5E5"/>
        <w:category>
          <w:name w:val="Général"/>
          <w:gallery w:val="placeholder"/>
        </w:category>
        <w:types>
          <w:type w:val="bbPlcHdr"/>
        </w:types>
        <w:behaviors>
          <w:behavior w:val="content"/>
        </w:behaviors>
        <w:guid w:val="{B971C037-27BF-40CF-B735-7A3CC309C25F}"/>
      </w:docPartPr>
      <w:docPartBody>
        <w:p w:rsidR="005B0E56" w:rsidRDefault="00EC6F11" w:rsidP="00EC6F11">
          <w:pPr>
            <w:pStyle w:val="DFCD3749B73349D8A40A22FDA3E5A5E5"/>
          </w:pPr>
          <w:r w:rsidRPr="00E3530B">
            <w:rPr>
              <w:rStyle w:val="Textedelespacerserv"/>
            </w:rPr>
            <w:t>Cliquez ici pour taper du texte.</w:t>
          </w:r>
        </w:p>
      </w:docPartBody>
    </w:docPart>
    <w:docPart>
      <w:docPartPr>
        <w:name w:val="1B5BDD10A3784A63894A08737D3BBC52"/>
        <w:category>
          <w:name w:val="Général"/>
          <w:gallery w:val="placeholder"/>
        </w:category>
        <w:types>
          <w:type w:val="bbPlcHdr"/>
        </w:types>
        <w:behaviors>
          <w:behavior w:val="content"/>
        </w:behaviors>
        <w:guid w:val="{D9001E21-C935-4512-8D77-C59AEFB07632}"/>
      </w:docPartPr>
      <w:docPartBody>
        <w:p w:rsidR="005B0E56" w:rsidRDefault="00EC6F11" w:rsidP="00EC6F11">
          <w:pPr>
            <w:pStyle w:val="1B5BDD10A3784A63894A08737D3BBC52"/>
          </w:pPr>
          <w:r w:rsidRPr="00E3530B">
            <w:rPr>
              <w:rStyle w:val="Textedelespacerserv"/>
            </w:rPr>
            <w:t>Cliquez ici pour taper du texte.</w:t>
          </w:r>
        </w:p>
      </w:docPartBody>
    </w:docPart>
    <w:docPart>
      <w:docPartPr>
        <w:name w:val="53C4BA92315743929F7BBE04DEDE849E"/>
        <w:category>
          <w:name w:val="Général"/>
          <w:gallery w:val="placeholder"/>
        </w:category>
        <w:types>
          <w:type w:val="bbPlcHdr"/>
        </w:types>
        <w:behaviors>
          <w:behavior w:val="content"/>
        </w:behaviors>
        <w:guid w:val="{7A16B1E2-283A-4025-9F2C-CAE5C5818A23}"/>
      </w:docPartPr>
      <w:docPartBody>
        <w:p w:rsidR="005B0E56" w:rsidRDefault="00EC6F11" w:rsidP="00EC6F11">
          <w:pPr>
            <w:pStyle w:val="53C4BA92315743929F7BBE04DEDE849E"/>
          </w:pPr>
          <w:r w:rsidRPr="00E3530B">
            <w:rPr>
              <w:rStyle w:val="Textedelespacerserv"/>
            </w:rPr>
            <w:t>Cliquez ici pour taper du texte.</w:t>
          </w:r>
        </w:p>
      </w:docPartBody>
    </w:docPart>
    <w:docPart>
      <w:docPartPr>
        <w:name w:val="3E3E7873DFA5451E9E0CC353B518BBEF"/>
        <w:category>
          <w:name w:val="Général"/>
          <w:gallery w:val="placeholder"/>
        </w:category>
        <w:types>
          <w:type w:val="bbPlcHdr"/>
        </w:types>
        <w:behaviors>
          <w:behavior w:val="content"/>
        </w:behaviors>
        <w:guid w:val="{9D4BF25C-5043-4438-BA09-DE67873E383F}"/>
      </w:docPartPr>
      <w:docPartBody>
        <w:p w:rsidR="005B0E56" w:rsidRDefault="00EC6F11" w:rsidP="00EC6F11">
          <w:pPr>
            <w:pStyle w:val="3E3E7873DFA5451E9E0CC353B518BBEF"/>
          </w:pPr>
          <w:r w:rsidRPr="00E3530B">
            <w:rPr>
              <w:rStyle w:val="Textedelespacerserv"/>
            </w:rPr>
            <w:t>Cliquez ici pour taper du texte.</w:t>
          </w:r>
        </w:p>
      </w:docPartBody>
    </w:docPart>
    <w:docPart>
      <w:docPartPr>
        <w:name w:val="54473AB1EE4245B6B644AEF2672CC314"/>
        <w:category>
          <w:name w:val="Général"/>
          <w:gallery w:val="placeholder"/>
        </w:category>
        <w:types>
          <w:type w:val="bbPlcHdr"/>
        </w:types>
        <w:behaviors>
          <w:behavior w:val="content"/>
        </w:behaviors>
        <w:guid w:val="{B7DB7FA2-162E-4310-829A-F1BC8709F15F}"/>
      </w:docPartPr>
      <w:docPartBody>
        <w:p w:rsidR="005B0E56" w:rsidRDefault="00EC6F11" w:rsidP="00EC6F11">
          <w:pPr>
            <w:pStyle w:val="54473AB1EE4245B6B644AEF2672CC314"/>
          </w:pPr>
          <w:r w:rsidRPr="00E3530B">
            <w:rPr>
              <w:rStyle w:val="Textedelespacerserv"/>
            </w:rPr>
            <w:t>Cliquez ici pour taper du texte.</w:t>
          </w:r>
        </w:p>
      </w:docPartBody>
    </w:docPart>
    <w:docPart>
      <w:docPartPr>
        <w:name w:val="F3D55869CB8340FAA72E70A2ACE06318"/>
        <w:category>
          <w:name w:val="Général"/>
          <w:gallery w:val="placeholder"/>
        </w:category>
        <w:types>
          <w:type w:val="bbPlcHdr"/>
        </w:types>
        <w:behaviors>
          <w:behavior w:val="content"/>
        </w:behaviors>
        <w:guid w:val="{6DE4FC18-19FD-4348-96B1-6C189000876F}"/>
      </w:docPartPr>
      <w:docPartBody>
        <w:p w:rsidR="005B0E56" w:rsidRDefault="00EC6F11" w:rsidP="00EC6F11">
          <w:pPr>
            <w:pStyle w:val="F3D55869CB8340FAA72E70A2ACE06318"/>
          </w:pPr>
          <w:r w:rsidRPr="00E3530B">
            <w:rPr>
              <w:rStyle w:val="Textedelespacerserv"/>
            </w:rPr>
            <w:t>Cliquez ici pour taper du texte.</w:t>
          </w:r>
        </w:p>
      </w:docPartBody>
    </w:docPart>
    <w:docPart>
      <w:docPartPr>
        <w:name w:val="D9079DB086484EDC994A4473DE90B0C4"/>
        <w:category>
          <w:name w:val="Général"/>
          <w:gallery w:val="placeholder"/>
        </w:category>
        <w:types>
          <w:type w:val="bbPlcHdr"/>
        </w:types>
        <w:behaviors>
          <w:behavior w:val="content"/>
        </w:behaviors>
        <w:guid w:val="{E87121A0-347E-4724-A55B-554F166972E7}"/>
      </w:docPartPr>
      <w:docPartBody>
        <w:p w:rsidR="005B0E56" w:rsidRDefault="00EC6F11" w:rsidP="00EC6F11">
          <w:pPr>
            <w:pStyle w:val="D9079DB086484EDC994A4473DE90B0C4"/>
          </w:pPr>
          <w:r w:rsidRPr="00E3530B">
            <w:rPr>
              <w:rStyle w:val="Textedelespacerserv"/>
            </w:rPr>
            <w:t>Cliquez ici pour taper du texte.</w:t>
          </w:r>
        </w:p>
      </w:docPartBody>
    </w:docPart>
    <w:docPart>
      <w:docPartPr>
        <w:name w:val="CA21DE0E4E5F49779E9B42D1BA593A7D"/>
        <w:category>
          <w:name w:val="Général"/>
          <w:gallery w:val="placeholder"/>
        </w:category>
        <w:types>
          <w:type w:val="bbPlcHdr"/>
        </w:types>
        <w:behaviors>
          <w:behavior w:val="content"/>
        </w:behaviors>
        <w:guid w:val="{00DB482A-3C4A-47B8-BF6F-05ED1CA90833}"/>
      </w:docPartPr>
      <w:docPartBody>
        <w:p w:rsidR="005B0E56" w:rsidRDefault="00EC6F11" w:rsidP="00EC6F11">
          <w:pPr>
            <w:pStyle w:val="CA21DE0E4E5F49779E9B42D1BA593A7D"/>
          </w:pPr>
          <w:r w:rsidRPr="00E3530B">
            <w:rPr>
              <w:rStyle w:val="Textedelespacerserv"/>
            </w:rPr>
            <w:t>Cliquez ici pour taper du texte.</w:t>
          </w:r>
        </w:p>
      </w:docPartBody>
    </w:docPart>
    <w:docPart>
      <w:docPartPr>
        <w:name w:val="0F2BF034F9004482AB6C7A5448C0F0E4"/>
        <w:category>
          <w:name w:val="Général"/>
          <w:gallery w:val="placeholder"/>
        </w:category>
        <w:types>
          <w:type w:val="bbPlcHdr"/>
        </w:types>
        <w:behaviors>
          <w:behavior w:val="content"/>
        </w:behaviors>
        <w:guid w:val="{317A779E-167D-4A1F-A429-1F0276852303}"/>
      </w:docPartPr>
      <w:docPartBody>
        <w:p w:rsidR="005B0E56" w:rsidRDefault="00EC6F11" w:rsidP="00EC6F11">
          <w:pPr>
            <w:pStyle w:val="0F2BF034F9004482AB6C7A5448C0F0E4"/>
          </w:pPr>
          <w:r w:rsidRPr="00E3530B">
            <w:rPr>
              <w:rStyle w:val="Textedelespacerserv"/>
            </w:rPr>
            <w:t>Cliquez ici pour taper du texte.</w:t>
          </w:r>
        </w:p>
      </w:docPartBody>
    </w:docPart>
    <w:docPart>
      <w:docPartPr>
        <w:name w:val="151584EFEAFB4F7FA870A19413CB2401"/>
        <w:category>
          <w:name w:val="Général"/>
          <w:gallery w:val="placeholder"/>
        </w:category>
        <w:types>
          <w:type w:val="bbPlcHdr"/>
        </w:types>
        <w:behaviors>
          <w:behavior w:val="content"/>
        </w:behaviors>
        <w:guid w:val="{D1DC1793-4734-427F-99C8-F56770348856}"/>
      </w:docPartPr>
      <w:docPartBody>
        <w:p w:rsidR="005B0E56" w:rsidRDefault="00EC6F11" w:rsidP="00EC6F11">
          <w:pPr>
            <w:pStyle w:val="151584EFEAFB4F7FA870A19413CB2401"/>
          </w:pPr>
          <w:r w:rsidRPr="00E3530B">
            <w:rPr>
              <w:rStyle w:val="Textedelespacerserv"/>
            </w:rPr>
            <w:t>Cliquez ici pour taper du texte.</w:t>
          </w:r>
        </w:p>
      </w:docPartBody>
    </w:docPart>
    <w:docPart>
      <w:docPartPr>
        <w:name w:val="77DC817EE9B346A89915F5A916117E84"/>
        <w:category>
          <w:name w:val="Général"/>
          <w:gallery w:val="placeholder"/>
        </w:category>
        <w:types>
          <w:type w:val="bbPlcHdr"/>
        </w:types>
        <w:behaviors>
          <w:behavior w:val="content"/>
        </w:behaviors>
        <w:guid w:val="{C83BB6EA-2BC6-40C5-9C78-F77EF483170C}"/>
      </w:docPartPr>
      <w:docPartBody>
        <w:p w:rsidR="005B0E56" w:rsidRDefault="00EC6F11" w:rsidP="00EC6F11">
          <w:pPr>
            <w:pStyle w:val="77DC817EE9B346A89915F5A916117E84"/>
          </w:pPr>
          <w:r w:rsidRPr="00E3530B">
            <w:rPr>
              <w:rStyle w:val="Textedelespacerserv"/>
            </w:rPr>
            <w:t>Cliquez ici pour taper du texte.</w:t>
          </w:r>
        </w:p>
      </w:docPartBody>
    </w:docPart>
    <w:docPart>
      <w:docPartPr>
        <w:name w:val="68CF4848E1F14E0A9B7B74A962236722"/>
        <w:category>
          <w:name w:val="Général"/>
          <w:gallery w:val="placeholder"/>
        </w:category>
        <w:types>
          <w:type w:val="bbPlcHdr"/>
        </w:types>
        <w:behaviors>
          <w:behavior w:val="content"/>
        </w:behaviors>
        <w:guid w:val="{056726CB-D114-4F25-BAB7-442B8C339DB4}"/>
      </w:docPartPr>
      <w:docPartBody>
        <w:p w:rsidR="005B0E56" w:rsidRDefault="00EC6F11" w:rsidP="00EC6F11">
          <w:pPr>
            <w:pStyle w:val="68CF4848E1F14E0A9B7B74A962236722"/>
          </w:pPr>
          <w:r w:rsidRPr="00E3530B">
            <w:rPr>
              <w:rStyle w:val="Textedelespacerserv"/>
            </w:rPr>
            <w:t>Cliquez ici pour taper du texte.</w:t>
          </w:r>
        </w:p>
      </w:docPartBody>
    </w:docPart>
    <w:docPart>
      <w:docPartPr>
        <w:name w:val="5C2948618BEE430A81F5EB9A517081D5"/>
        <w:category>
          <w:name w:val="Général"/>
          <w:gallery w:val="placeholder"/>
        </w:category>
        <w:types>
          <w:type w:val="bbPlcHdr"/>
        </w:types>
        <w:behaviors>
          <w:behavior w:val="content"/>
        </w:behaviors>
        <w:guid w:val="{614B8DCA-D77D-4591-A1AF-8EF90C7049AB}"/>
      </w:docPartPr>
      <w:docPartBody>
        <w:p w:rsidR="005B0E56" w:rsidRDefault="00EC6F11" w:rsidP="00EC6F11">
          <w:pPr>
            <w:pStyle w:val="5C2948618BEE430A81F5EB9A517081D5"/>
          </w:pPr>
          <w:r w:rsidRPr="00E3530B">
            <w:rPr>
              <w:rStyle w:val="Textedelespacerserv"/>
            </w:rPr>
            <w:t>Cliquez ici pour taper du texte.</w:t>
          </w:r>
        </w:p>
      </w:docPartBody>
    </w:docPart>
    <w:docPart>
      <w:docPartPr>
        <w:name w:val="18DB623A879C4C649B4C3C1E512EDDF6"/>
        <w:category>
          <w:name w:val="Général"/>
          <w:gallery w:val="placeholder"/>
        </w:category>
        <w:types>
          <w:type w:val="bbPlcHdr"/>
        </w:types>
        <w:behaviors>
          <w:behavior w:val="content"/>
        </w:behaviors>
        <w:guid w:val="{B8815743-41A9-4613-B299-9AF43EF9F165}"/>
      </w:docPartPr>
      <w:docPartBody>
        <w:p w:rsidR="005B0E56" w:rsidRDefault="00EC6F11" w:rsidP="00EC6F11">
          <w:pPr>
            <w:pStyle w:val="18DB623A879C4C649B4C3C1E512EDDF6"/>
          </w:pPr>
          <w:r w:rsidRPr="00E3530B">
            <w:rPr>
              <w:rStyle w:val="Textedelespacerserv"/>
            </w:rPr>
            <w:t>Cliquez ici pour taper du texte.</w:t>
          </w:r>
        </w:p>
      </w:docPartBody>
    </w:docPart>
    <w:docPart>
      <w:docPartPr>
        <w:name w:val="C9F3E0A120B7406E905086EBD14D8874"/>
        <w:category>
          <w:name w:val="Général"/>
          <w:gallery w:val="placeholder"/>
        </w:category>
        <w:types>
          <w:type w:val="bbPlcHdr"/>
        </w:types>
        <w:behaviors>
          <w:behavior w:val="content"/>
        </w:behaviors>
        <w:guid w:val="{1EC9D23A-1CC8-4B24-A483-ED5FC328D186}"/>
      </w:docPartPr>
      <w:docPartBody>
        <w:p w:rsidR="005B0E56" w:rsidRDefault="00EC6F11" w:rsidP="00EC6F11">
          <w:pPr>
            <w:pStyle w:val="C9F3E0A120B7406E905086EBD14D8874"/>
          </w:pPr>
          <w:r w:rsidRPr="00E3530B">
            <w:rPr>
              <w:rStyle w:val="Textedelespacerserv"/>
            </w:rPr>
            <w:t>Cliquez ici pour taper du texte.</w:t>
          </w:r>
        </w:p>
      </w:docPartBody>
    </w:docPart>
    <w:docPart>
      <w:docPartPr>
        <w:name w:val="2AA8C52720CC47F3AD2AB0542292A980"/>
        <w:category>
          <w:name w:val="Général"/>
          <w:gallery w:val="placeholder"/>
        </w:category>
        <w:types>
          <w:type w:val="bbPlcHdr"/>
        </w:types>
        <w:behaviors>
          <w:behavior w:val="content"/>
        </w:behaviors>
        <w:guid w:val="{31C00E88-5F4C-463E-9791-99E968FB8A80}"/>
      </w:docPartPr>
      <w:docPartBody>
        <w:p w:rsidR="005B0E56" w:rsidRDefault="00EC6F11" w:rsidP="00EC6F11">
          <w:pPr>
            <w:pStyle w:val="2AA8C52720CC47F3AD2AB0542292A980"/>
          </w:pPr>
          <w:r w:rsidRPr="00E3530B">
            <w:rPr>
              <w:rStyle w:val="Textedelespacerserv"/>
            </w:rPr>
            <w:t>Cliquez ici pour taper du texte.</w:t>
          </w:r>
        </w:p>
      </w:docPartBody>
    </w:docPart>
    <w:docPart>
      <w:docPartPr>
        <w:name w:val="5501096F7CB54C9BA84237608D331997"/>
        <w:category>
          <w:name w:val="Général"/>
          <w:gallery w:val="placeholder"/>
        </w:category>
        <w:types>
          <w:type w:val="bbPlcHdr"/>
        </w:types>
        <w:behaviors>
          <w:behavior w:val="content"/>
        </w:behaviors>
        <w:guid w:val="{353268FC-BB9F-4E3D-997C-3058DA9C255E}"/>
      </w:docPartPr>
      <w:docPartBody>
        <w:p w:rsidR="005B0E56" w:rsidRDefault="00EC6F11" w:rsidP="00EC6F11">
          <w:pPr>
            <w:pStyle w:val="5501096F7CB54C9BA84237608D331997"/>
          </w:pPr>
          <w:r w:rsidRPr="00E3530B">
            <w:rPr>
              <w:rStyle w:val="Textedelespacerserv"/>
            </w:rPr>
            <w:t>Cliquez ici pour taper du texte.</w:t>
          </w:r>
        </w:p>
      </w:docPartBody>
    </w:docPart>
    <w:docPart>
      <w:docPartPr>
        <w:name w:val="AB00A966CAA742F6888A099EDC1AE0F2"/>
        <w:category>
          <w:name w:val="Général"/>
          <w:gallery w:val="placeholder"/>
        </w:category>
        <w:types>
          <w:type w:val="bbPlcHdr"/>
        </w:types>
        <w:behaviors>
          <w:behavior w:val="content"/>
        </w:behaviors>
        <w:guid w:val="{50C8D6BE-1888-483F-B292-DB44808C4B32}"/>
      </w:docPartPr>
      <w:docPartBody>
        <w:p w:rsidR="005B0E56" w:rsidRDefault="00EC6F11" w:rsidP="00EC6F11">
          <w:pPr>
            <w:pStyle w:val="AB00A966CAA742F6888A099EDC1AE0F2"/>
          </w:pPr>
          <w:r w:rsidRPr="00E3530B">
            <w:rPr>
              <w:rStyle w:val="Textedelespacerserv"/>
            </w:rPr>
            <w:t>Cliquez ici pour taper du texte.</w:t>
          </w:r>
        </w:p>
      </w:docPartBody>
    </w:docPart>
    <w:docPart>
      <w:docPartPr>
        <w:name w:val="1FC87E7866F640938E5A894544138A2D"/>
        <w:category>
          <w:name w:val="Général"/>
          <w:gallery w:val="placeholder"/>
        </w:category>
        <w:types>
          <w:type w:val="bbPlcHdr"/>
        </w:types>
        <w:behaviors>
          <w:behavior w:val="content"/>
        </w:behaviors>
        <w:guid w:val="{4DFD428C-F93F-4A24-878B-7DDF9462CD5E}"/>
      </w:docPartPr>
      <w:docPartBody>
        <w:p w:rsidR="005B0E56" w:rsidRDefault="005B0E56" w:rsidP="005B0E56">
          <w:pPr>
            <w:pStyle w:val="1FC87E7866F640938E5A894544138A2D"/>
          </w:pPr>
          <w:r w:rsidRPr="00E3530B">
            <w:rPr>
              <w:rStyle w:val="Textedelespacerserv"/>
            </w:rPr>
            <w:t>Cliquez ici pour taper du texte.</w:t>
          </w:r>
        </w:p>
      </w:docPartBody>
    </w:docPart>
    <w:docPart>
      <w:docPartPr>
        <w:name w:val="4C304F040C1D403ABDE34A8F7751E470"/>
        <w:category>
          <w:name w:val="Général"/>
          <w:gallery w:val="placeholder"/>
        </w:category>
        <w:types>
          <w:type w:val="bbPlcHdr"/>
        </w:types>
        <w:behaviors>
          <w:behavior w:val="content"/>
        </w:behaviors>
        <w:guid w:val="{E96AF7A3-4EA8-4CB2-9854-6B8E397E6946}"/>
      </w:docPartPr>
      <w:docPartBody>
        <w:p w:rsidR="005B0E56" w:rsidRDefault="005B0E56" w:rsidP="005B0E56">
          <w:pPr>
            <w:pStyle w:val="4C304F040C1D403ABDE34A8F7751E470"/>
          </w:pPr>
          <w:r w:rsidRPr="00E3530B">
            <w:rPr>
              <w:rStyle w:val="Textedelespacerserv"/>
            </w:rPr>
            <w:t>Cliquez ici pour taper du texte.</w:t>
          </w:r>
        </w:p>
      </w:docPartBody>
    </w:docPart>
    <w:docPart>
      <w:docPartPr>
        <w:name w:val="B28D90EDC9D64081A414231F745BC1A6"/>
        <w:category>
          <w:name w:val="Général"/>
          <w:gallery w:val="placeholder"/>
        </w:category>
        <w:types>
          <w:type w:val="bbPlcHdr"/>
        </w:types>
        <w:behaviors>
          <w:behavior w:val="content"/>
        </w:behaviors>
        <w:guid w:val="{4A91F06D-757B-438B-827E-B4698D458709}"/>
      </w:docPartPr>
      <w:docPartBody>
        <w:p w:rsidR="005B0E56" w:rsidRDefault="005B0E56" w:rsidP="005B0E56">
          <w:pPr>
            <w:pStyle w:val="B28D90EDC9D64081A414231F745BC1A6"/>
          </w:pPr>
          <w:r w:rsidRPr="00E3530B">
            <w:rPr>
              <w:rStyle w:val="Textedelespacerserv"/>
            </w:rPr>
            <w:t>Cliquez ici pour taper du texte.</w:t>
          </w:r>
        </w:p>
      </w:docPartBody>
    </w:docPart>
    <w:docPart>
      <w:docPartPr>
        <w:name w:val="3083557966C1459AB6E7A0848523302C"/>
        <w:category>
          <w:name w:val="Général"/>
          <w:gallery w:val="placeholder"/>
        </w:category>
        <w:types>
          <w:type w:val="bbPlcHdr"/>
        </w:types>
        <w:behaviors>
          <w:behavior w:val="content"/>
        </w:behaviors>
        <w:guid w:val="{8ABAD56D-3012-40CC-B687-F342C3CD37E8}"/>
      </w:docPartPr>
      <w:docPartBody>
        <w:p w:rsidR="005B0E56" w:rsidRDefault="005B0E56" w:rsidP="005B0E56">
          <w:pPr>
            <w:pStyle w:val="3083557966C1459AB6E7A0848523302C"/>
          </w:pPr>
          <w:r w:rsidRPr="00E3530B">
            <w:rPr>
              <w:rStyle w:val="Textedelespacerserv"/>
            </w:rPr>
            <w:t>Cliquez ici pour taper du texte.</w:t>
          </w:r>
        </w:p>
      </w:docPartBody>
    </w:docPart>
    <w:docPart>
      <w:docPartPr>
        <w:name w:val="BAD82E5F9B1D4A519E035D92631B683D"/>
        <w:category>
          <w:name w:val="Général"/>
          <w:gallery w:val="placeholder"/>
        </w:category>
        <w:types>
          <w:type w:val="bbPlcHdr"/>
        </w:types>
        <w:behaviors>
          <w:behavior w:val="content"/>
        </w:behaviors>
        <w:guid w:val="{9356C4A5-7B75-48D7-98B6-3DD685C81EDE}"/>
      </w:docPartPr>
      <w:docPartBody>
        <w:p w:rsidR="005B0E56" w:rsidRDefault="005B0E56" w:rsidP="005B0E56">
          <w:pPr>
            <w:pStyle w:val="BAD82E5F9B1D4A519E035D92631B683D"/>
          </w:pPr>
          <w:r w:rsidRPr="00E3530B">
            <w:rPr>
              <w:rStyle w:val="Textedelespacerserv"/>
            </w:rPr>
            <w:t>Cliquez ici pour taper du texte.</w:t>
          </w:r>
        </w:p>
      </w:docPartBody>
    </w:docPart>
    <w:docPart>
      <w:docPartPr>
        <w:name w:val="166E79A4A98C4340B025D75F9D8CF594"/>
        <w:category>
          <w:name w:val="Général"/>
          <w:gallery w:val="placeholder"/>
        </w:category>
        <w:types>
          <w:type w:val="bbPlcHdr"/>
        </w:types>
        <w:behaviors>
          <w:behavior w:val="content"/>
        </w:behaviors>
        <w:guid w:val="{DB9E1FA1-6CE8-42D5-8A7D-6261338889BC}"/>
      </w:docPartPr>
      <w:docPartBody>
        <w:p w:rsidR="005B0E56" w:rsidRDefault="005B0E56" w:rsidP="005B0E56">
          <w:pPr>
            <w:pStyle w:val="166E79A4A98C4340B025D75F9D8CF594"/>
          </w:pPr>
          <w:r w:rsidRPr="00E3530B">
            <w:rPr>
              <w:rStyle w:val="Textedelespacerserv"/>
            </w:rPr>
            <w:t>Cliquez ici pour taper du texte.</w:t>
          </w:r>
        </w:p>
      </w:docPartBody>
    </w:docPart>
    <w:docPart>
      <w:docPartPr>
        <w:name w:val="080104CEA4464647B4D6B5C0B6BA95EA"/>
        <w:category>
          <w:name w:val="Général"/>
          <w:gallery w:val="placeholder"/>
        </w:category>
        <w:types>
          <w:type w:val="bbPlcHdr"/>
        </w:types>
        <w:behaviors>
          <w:behavior w:val="content"/>
        </w:behaviors>
        <w:guid w:val="{F8276A93-A8C9-432F-8F5D-5B4098E79644}"/>
      </w:docPartPr>
      <w:docPartBody>
        <w:p w:rsidR="005B0E56" w:rsidRDefault="005B0E56" w:rsidP="005B0E56">
          <w:pPr>
            <w:pStyle w:val="080104CEA4464647B4D6B5C0B6BA95EA"/>
          </w:pPr>
          <w:r w:rsidRPr="00E3530B">
            <w:rPr>
              <w:rStyle w:val="Textedelespacerserv"/>
            </w:rPr>
            <w:t>Cliquez ici pour taper du texte.</w:t>
          </w:r>
        </w:p>
      </w:docPartBody>
    </w:docPart>
    <w:docPart>
      <w:docPartPr>
        <w:name w:val="5301D8F9506541E483A2356FA8157BA5"/>
        <w:category>
          <w:name w:val="Général"/>
          <w:gallery w:val="placeholder"/>
        </w:category>
        <w:types>
          <w:type w:val="bbPlcHdr"/>
        </w:types>
        <w:behaviors>
          <w:behavior w:val="content"/>
        </w:behaviors>
        <w:guid w:val="{FEFB2CF3-4CA0-47CE-BBF7-53A8458B51A5}"/>
      </w:docPartPr>
      <w:docPartBody>
        <w:p w:rsidR="005B0E56" w:rsidRDefault="005B0E56" w:rsidP="005B0E56">
          <w:pPr>
            <w:pStyle w:val="5301D8F9506541E483A2356FA8157BA5"/>
          </w:pPr>
          <w:r w:rsidRPr="00E3530B">
            <w:rPr>
              <w:rStyle w:val="Textedelespacerserv"/>
            </w:rPr>
            <w:t>Cliquez ici pour taper du texte.</w:t>
          </w:r>
        </w:p>
      </w:docPartBody>
    </w:docPart>
    <w:docPart>
      <w:docPartPr>
        <w:name w:val="74AB934E889C41E7BC3CE96902BA0BCD"/>
        <w:category>
          <w:name w:val="Général"/>
          <w:gallery w:val="placeholder"/>
        </w:category>
        <w:types>
          <w:type w:val="bbPlcHdr"/>
        </w:types>
        <w:behaviors>
          <w:behavior w:val="content"/>
        </w:behaviors>
        <w:guid w:val="{01FC09A0-D128-4FD9-9A28-BCD04A11AB12}"/>
      </w:docPartPr>
      <w:docPartBody>
        <w:p w:rsidR="005B0E56" w:rsidRDefault="005B0E56" w:rsidP="005B0E56">
          <w:pPr>
            <w:pStyle w:val="74AB934E889C41E7BC3CE96902BA0BCD"/>
          </w:pPr>
          <w:r w:rsidRPr="00E3530B">
            <w:rPr>
              <w:rStyle w:val="Textedelespacerserv"/>
            </w:rPr>
            <w:t>Cliquez ici pour taper du texte.</w:t>
          </w:r>
        </w:p>
      </w:docPartBody>
    </w:docPart>
    <w:docPart>
      <w:docPartPr>
        <w:name w:val="668A2DFABFCD408EAEECF01A771F4625"/>
        <w:category>
          <w:name w:val="Général"/>
          <w:gallery w:val="placeholder"/>
        </w:category>
        <w:types>
          <w:type w:val="bbPlcHdr"/>
        </w:types>
        <w:behaviors>
          <w:behavior w:val="content"/>
        </w:behaviors>
        <w:guid w:val="{799EF957-0A3A-47C7-B739-56129C2DE47B}"/>
      </w:docPartPr>
      <w:docPartBody>
        <w:p w:rsidR="005B0E56" w:rsidRDefault="005B0E56" w:rsidP="005B0E56">
          <w:pPr>
            <w:pStyle w:val="668A2DFABFCD408EAEECF01A771F4625"/>
          </w:pPr>
          <w:r w:rsidRPr="00E3530B">
            <w:rPr>
              <w:rStyle w:val="Textedelespacerserv"/>
            </w:rPr>
            <w:t>Cliquez ici pour taper du texte.</w:t>
          </w:r>
        </w:p>
      </w:docPartBody>
    </w:docPart>
    <w:docPart>
      <w:docPartPr>
        <w:name w:val="40FF70356A194D1E819E45AD2B2BEBE3"/>
        <w:category>
          <w:name w:val="Général"/>
          <w:gallery w:val="placeholder"/>
        </w:category>
        <w:types>
          <w:type w:val="bbPlcHdr"/>
        </w:types>
        <w:behaviors>
          <w:behavior w:val="content"/>
        </w:behaviors>
        <w:guid w:val="{3DB80353-BB67-4565-A2A9-DDE3310331E0}"/>
      </w:docPartPr>
      <w:docPartBody>
        <w:p w:rsidR="005B0E56" w:rsidRDefault="005B0E56" w:rsidP="005B0E56">
          <w:pPr>
            <w:pStyle w:val="40FF70356A194D1E819E45AD2B2BEBE3"/>
          </w:pPr>
          <w:r w:rsidRPr="00E3530B">
            <w:rPr>
              <w:rStyle w:val="Textedelespacerserv"/>
            </w:rPr>
            <w:t>Cliquez ici pour taper du texte.</w:t>
          </w:r>
        </w:p>
      </w:docPartBody>
    </w:docPart>
    <w:docPart>
      <w:docPartPr>
        <w:name w:val="FAA03A4C5E684D7980FD928EE8D7E301"/>
        <w:category>
          <w:name w:val="Général"/>
          <w:gallery w:val="placeholder"/>
        </w:category>
        <w:types>
          <w:type w:val="bbPlcHdr"/>
        </w:types>
        <w:behaviors>
          <w:behavior w:val="content"/>
        </w:behaviors>
        <w:guid w:val="{4F841639-7BA1-484F-B5DD-F9E78F529B23}"/>
      </w:docPartPr>
      <w:docPartBody>
        <w:p w:rsidR="005B0E56" w:rsidRDefault="005B0E56" w:rsidP="005B0E56">
          <w:pPr>
            <w:pStyle w:val="FAA03A4C5E684D7980FD928EE8D7E301"/>
          </w:pPr>
          <w:r w:rsidRPr="00E3530B">
            <w:rPr>
              <w:rStyle w:val="Textedelespacerserv"/>
            </w:rPr>
            <w:t>Cliquez ici pour taper du texte.</w:t>
          </w:r>
        </w:p>
      </w:docPartBody>
    </w:docPart>
    <w:docPart>
      <w:docPartPr>
        <w:name w:val="A629618F2F4D418599CAB9F8D4CB5D4F"/>
        <w:category>
          <w:name w:val="Général"/>
          <w:gallery w:val="placeholder"/>
        </w:category>
        <w:types>
          <w:type w:val="bbPlcHdr"/>
        </w:types>
        <w:behaviors>
          <w:behavior w:val="content"/>
        </w:behaviors>
        <w:guid w:val="{F051DFD8-5CBC-4245-891E-700D6FC68C40}"/>
      </w:docPartPr>
      <w:docPartBody>
        <w:p w:rsidR="005B0E56" w:rsidRDefault="005B0E56" w:rsidP="005B0E56">
          <w:pPr>
            <w:pStyle w:val="A629618F2F4D418599CAB9F8D4CB5D4F"/>
          </w:pPr>
          <w:r w:rsidRPr="00E3530B">
            <w:rPr>
              <w:rStyle w:val="Textedelespacerserv"/>
            </w:rPr>
            <w:t>Cliquez ici pour taper du texte.</w:t>
          </w:r>
        </w:p>
      </w:docPartBody>
    </w:docPart>
    <w:docPart>
      <w:docPartPr>
        <w:name w:val="30A54AB90D3C4409AA46A8F8D2CA3D9A"/>
        <w:category>
          <w:name w:val="Général"/>
          <w:gallery w:val="placeholder"/>
        </w:category>
        <w:types>
          <w:type w:val="bbPlcHdr"/>
        </w:types>
        <w:behaviors>
          <w:behavior w:val="content"/>
        </w:behaviors>
        <w:guid w:val="{9595B641-01E4-4806-B4D2-6F00DF3B6E56}"/>
      </w:docPartPr>
      <w:docPartBody>
        <w:p w:rsidR="005B0E56" w:rsidRDefault="005B0E56" w:rsidP="005B0E56">
          <w:pPr>
            <w:pStyle w:val="30A54AB90D3C4409AA46A8F8D2CA3D9A"/>
          </w:pPr>
          <w:r w:rsidRPr="00E3530B">
            <w:rPr>
              <w:rStyle w:val="Textedelespacerserv"/>
            </w:rPr>
            <w:t>Cliquez ici pour taper du texte.</w:t>
          </w:r>
        </w:p>
      </w:docPartBody>
    </w:docPart>
    <w:docPart>
      <w:docPartPr>
        <w:name w:val="00F6B99B6E874EA9911A43EF47E1150A"/>
        <w:category>
          <w:name w:val="Général"/>
          <w:gallery w:val="placeholder"/>
        </w:category>
        <w:types>
          <w:type w:val="bbPlcHdr"/>
        </w:types>
        <w:behaviors>
          <w:behavior w:val="content"/>
        </w:behaviors>
        <w:guid w:val="{ABC2ABCF-2626-41FB-B3DD-920F0581B788}"/>
      </w:docPartPr>
      <w:docPartBody>
        <w:p w:rsidR="005B0E56" w:rsidRDefault="005B0E56" w:rsidP="005B0E56">
          <w:pPr>
            <w:pStyle w:val="00F6B99B6E874EA9911A43EF47E1150A"/>
          </w:pPr>
          <w:r w:rsidRPr="00E3530B">
            <w:rPr>
              <w:rStyle w:val="Textedelespacerserv"/>
            </w:rPr>
            <w:t>Cliquez ici pour taper du texte.</w:t>
          </w:r>
        </w:p>
      </w:docPartBody>
    </w:docPart>
    <w:docPart>
      <w:docPartPr>
        <w:name w:val="7D68A06BB7EF429895886C1881E9BD30"/>
        <w:category>
          <w:name w:val="Général"/>
          <w:gallery w:val="placeholder"/>
        </w:category>
        <w:types>
          <w:type w:val="bbPlcHdr"/>
        </w:types>
        <w:behaviors>
          <w:behavior w:val="content"/>
        </w:behaviors>
        <w:guid w:val="{F907C003-2787-4C86-92EF-92E6C160281D}"/>
      </w:docPartPr>
      <w:docPartBody>
        <w:p w:rsidR="005B0E56" w:rsidRDefault="005B0E56" w:rsidP="005B0E56">
          <w:pPr>
            <w:pStyle w:val="7D68A06BB7EF429895886C1881E9BD30"/>
          </w:pPr>
          <w:r w:rsidRPr="00E3530B">
            <w:rPr>
              <w:rStyle w:val="Textedelespacerserv"/>
            </w:rPr>
            <w:t>Cliquez ici pour taper du texte.</w:t>
          </w:r>
        </w:p>
      </w:docPartBody>
    </w:docPart>
    <w:docPart>
      <w:docPartPr>
        <w:name w:val="DA8F850875094ADFB4350922B8E9F7F8"/>
        <w:category>
          <w:name w:val="Général"/>
          <w:gallery w:val="placeholder"/>
        </w:category>
        <w:types>
          <w:type w:val="bbPlcHdr"/>
        </w:types>
        <w:behaviors>
          <w:behavior w:val="content"/>
        </w:behaviors>
        <w:guid w:val="{3CFF5F9E-9E6A-45BB-99AB-EF5736574A34}"/>
      </w:docPartPr>
      <w:docPartBody>
        <w:p w:rsidR="005B0E56" w:rsidRDefault="005B0E56" w:rsidP="005B0E56">
          <w:pPr>
            <w:pStyle w:val="DA8F850875094ADFB4350922B8E9F7F8"/>
          </w:pPr>
          <w:r w:rsidRPr="00E3530B">
            <w:rPr>
              <w:rStyle w:val="Textedelespacerserv"/>
            </w:rPr>
            <w:t>Cliquez ici pour taper du texte.</w:t>
          </w:r>
        </w:p>
      </w:docPartBody>
    </w:docPart>
    <w:docPart>
      <w:docPartPr>
        <w:name w:val="42BFE66BC76F4A03AA51AB04CF7C77AD"/>
        <w:category>
          <w:name w:val="Général"/>
          <w:gallery w:val="placeholder"/>
        </w:category>
        <w:types>
          <w:type w:val="bbPlcHdr"/>
        </w:types>
        <w:behaviors>
          <w:behavior w:val="content"/>
        </w:behaviors>
        <w:guid w:val="{6F3F5B61-6F56-4612-A89D-807B0FC78D5B}"/>
      </w:docPartPr>
      <w:docPartBody>
        <w:p w:rsidR="005B0E56" w:rsidRDefault="005B0E56" w:rsidP="005B0E56">
          <w:pPr>
            <w:pStyle w:val="42BFE66BC76F4A03AA51AB04CF7C77AD"/>
          </w:pPr>
          <w:r w:rsidRPr="00E3530B">
            <w:rPr>
              <w:rStyle w:val="Textedelespacerserv"/>
            </w:rPr>
            <w:t>Cliquez ici pour taper du texte.</w:t>
          </w:r>
        </w:p>
      </w:docPartBody>
    </w:docPart>
    <w:docPart>
      <w:docPartPr>
        <w:name w:val="AF3921D64A2C4ED1AF84F36538E428A3"/>
        <w:category>
          <w:name w:val="Général"/>
          <w:gallery w:val="placeholder"/>
        </w:category>
        <w:types>
          <w:type w:val="bbPlcHdr"/>
        </w:types>
        <w:behaviors>
          <w:behavior w:val="content"/>
        </w:behaviors>
        <w:guid w:val="{6F0A33AA-B4B8-4E64-AD07-08F9944EF12C}"/>
      </w:docPartPr>
      <w:docPartBody>
        <w:p w:rsidR="005B0E56" w:rsidRDefault="005B0E56" w:rsidP="005B0E56">
          <w:pPr>
            <w:pStyle w:val="AF3921D64A2C4ED1AF84F36538E428A3"/>
          </w:pPr>
          <w:r w:rsidRPr="00E3530B">
            <w:rPr>
              <w:rStyle w:val="Textedelespacerserv"/>
            </w:rPr>
            <w:t>Cliquez ici pour taper du texte.</w:t>
          </w:r>
        </w:p>
      </w:docPartBody>
    </w:docPart>
    <w:docPart>
      <w:docPartPr>
        <w:name w:val="FEB1D697EB1443F8B252D299A1DFFD43"/>
        <w:category>
          <w:name w:val="Général"/>
          <w:gallery w:val="placeholder"/>
        </w:category>
        <w:types>
          <w:type w:val="bbPlcHdr"/>
        </w:types>
        <w:behaviors>
          <w:behavior w:val="content"/>
        </w:behaviors>
        <w:guid w:val="{CB04D238-DD81-42EA-80ED-97C52C634EF0}"/>
      </w:docPartPr>
      <w:docPartBody>
        <w:p w:rsidR="005B0E56" w:rsidRDefault="005B0E56" w:rsidP="005B0E56">
          <w:pPr>
            <w:pStyle w:val="FEB1D697EB1443F8B252D299A1DFFD43"/>
          </w:pPr>
          <w:r w:rsidRPr="00E3530B">
            <w:rPr>
              <w:rStyle w:val="Textedelespacerserv"/>
            </w:rPr>
            <w:t>Cliquez ici pour taper du texte.</w:t>
          </w:r>
        </w:p>
      </w:docPartBody>
    </w:docPart>
    <w:docPart>
      <w:docPartPr>
        <w:name w:val="01A18D2211BC4EFAA635237DF6DE59D8"/>
        <w:category>
          <w:name w:val="Général"/>
          <w:gallery w:val="placeholder"/>
        </w:category>
        <w:types>
          <w:type w:val="bbPlcHdr"/>
        </w:types>
        <w:behaviors>
          <w:behavior w:val="content"/>
        </w:behaviors>
        <w:guid w:val="{3CFAFE32-1DCE-4378-8FB2-3F693EE74008}"/>
      </w:docPartPr>
      <w:docPartBody>
        <w:p w:rsidR="005B0E56" w:rsidRDefault="005B0E56" w:rsidP="005B0E56">
          <w:pPr>
            <w:pStyle w:val="01A18D2211BC4EFAA635237DF6DE59D8"/>
          </w:pPr>
          <w:r w:rsidRPr="00E3530B">
            <w:rPr>
              <w:rStyle w:val="Textedelespacerserv"/>
            </w:rPr>
            <w:t>Cliquez ici pour taper du texte.</w:t>
          </w:r>
        </w:p>
      </w:docPartBody>
    </w:docPart>
    <w:docPart>
      <w:docPartPr>
        <w:name w:val="7502D2976E9B44B6A242D721E32A8FBB"/>
        <w:category>
          <w:name w:val="Général"/>
          <w:gallery w:val="placeholder"/>
        </w:category>
        <w:types>
          <w:type w:val="bbPlcHdr"/>
        </w:types>
        <w:behaviors>
          <w:behavior w:val="content"/>
        </w:behaviors>
        <w:guid w:val="{4993CBB1-827A-44F5-9BD8-2E20568E55F4}"/>
      </w:docPartPr>
      <w:docPartBody>
        <w:p w:rsidR="005B0E56" w:rsidRDefault="005B0E56" w:rsidP="005B0E56">
          <w:pPr>
            <w:pStyle w:val="7502D2976E9B44B6A242D721E32A8FBB"/>
          </w:pPr>
          <w:r w:rsidRPr="00E3530B">
            <w:rPr>
              <w:rStyle w:val="Textedelespacerserv"/>
            </w:rPr>
            <w:t>Cliquez ici pour taper du texte.</w:t>
          </w:r>
        </w:p>
      </w:docPartBody>
    </w:docPart>
    <w:docPart>
      <w:docPartPr>
        <w:name w:val="3FA92EE7101D4871B904D783029B4723"/>
        <w:category>
          <w:name w:val="Général"/>
          <w:gallery w:val="placeholder"/>
        </w:category>
        <w:types>
          <w:type w:val="bbPlcHdr"/>
        </w:types>
        <w:behaviors>
          <w:behavior w:val="content"/>
        </w:behaviors>
        <w:guid w:val="{511B91C2-7A97-4659-AB5D-AF297BFC7E8D}"/>
      </w:docPartPr>
      <w:docPartBody>
        <w:p w:rsidR="005B0E56" w:rsidRDefault="005B0E56" w:rsidP="005B0E56">
          <w:pPr>
            <w:pStyle w:val="3FA92EE7101D4871B904D783029B4723"/>
          </w:pPr>
          <w:r w:rsidRPr="00E3530B">
            <w:rPr>
              <w:rStyle w:val="Textedelespacerserv"/>
            </w:rPr>
            <w:t>Cliquez ici pour taper du texte.</w:t>
          </w:r>
        </w:p>
      </w:docPartBody>
    </w:docPart>
    <w:docPart>
      <w:docPartPr>
        <w:name w:val="E1934C6F5236467AB92C6478B9C4A8ED"/>
        <w:category>
          <w:name w:val="Général"/>
          <w:gallery w:val="placeholder"/>
        </w:category>
        <w:types>
          <w:type w:val="bbPlcHdr"/>
        </w:types>
        <w:behaviors>
          <w:behavior w:val="content"/>
        </w:behaviors>
        <w:guid w:val="{93465814-16DF-41C5-955F-304D580D063E}"/>
      </w:docPartPr>
      <w:docPartBody>
        <w:p w:rsidR="005B0E56" w:rsidRDefault="005B0E56" w:rsidP="005B0E56">
          <w:pPr>
            <w:pStyle w:val="E1934C6F5236467AB92C6478B9C4A8ED"/>
          </w:pPr>
          <w:r w:rsidRPr="00E3530B">
            <w:rPr>
              <w:rStyle w:val="Textedelespacerserv"/>
            </w:rPr>
            <w:t>Cliquez ici pour taper du texte.</w:t>
          </w:r>
        </w:p>
      </w:docPartBody>
    </w:docPart>
    <w:docPart>
      <w:docPartPr>
        <w:name w:val="908DCE51886847759D6DE5108A91007D"/>
        <w:category>
          <w:name w:val="Général"/>
          <w:gallery w:val="placeholder"/>
        </w:category>
        <w:types>
          <w:type w:val="bbPlcHdr"/>
        </w:types>
        <w:behaviors>
          <w:behavior w:val="content"/>
        </w:behaviors>
        <w:guid w:val="{ABC3BD3E-421D-4CE2-92B7-AFBD2241CC48}"/>
      </w:docPartPr>
      <w:docPartBody>
        <w:p w:rsidR="005B0E56" w:rsidRDefault="005B0E56" w:rsidP="005B0E56">
          <w:pPr>
            <w:pStyle w:val="908DCE51886847759D6DE5108A91007D"/>
          </w:pPr>
          <w:r w:rsidRPr="00E3530B">
            <w:rPr>
              <w:rStyle w:val="Textedelespacerserv"/>
            </w:rPr>
            <w:t>Cliquez ici pour taper du texte.</w:t>
          </w:r>
        </w:p>
      </w:docPartBody>
    </w:docPart>
    <w:docPart>
      <w:docPartPr>
        <w:name w:val="97AD6247D5A24A76A38830F9DEAA5EE0"/>
        <w:category>
          <w:name w:val="Général"/>
          <w:gallery w:val="placeholder"/>
        </w:category>
        <w:types>
          <w:type w:val="bbPlcHdr"/>
        </w:types>
        <w:behaviors>
          <w:behavior w:val="content"/>
        </w:behaviors>
        <w:guid w:val="{64EBAFBB-F816-4BE6-BA8E-4F0C8C201941}"/>
      </w:docPartPr>
      <w:docPartBody>
        <w:p w:rsidR="005B0E56" w:rsidRDefault="005B0E56" w:rsidP="005B0E56">
          <w:pPr>
            <w:pStyle w:val="97AD6247D5A24A76A38830F9DEAA5EE0"/>
          </w:pPr>
          <w:r w:rsidRPr="00E3530B">
            <w:rPr>
              <w:rStyle w:val="Textedelespacerserv"/>
            </w:rPr>
            <w:t>Cliquez ici pour taper du texte.</w:t>
          </w:r>
        </w:p>
      </w:docPartBody>
    </w:docPart>
    <w:docPart>
      <w:docPartPr>
        <w:name w:val="7A87A216048449F3A82D5E03A9A38947"/>
        <w:category>
          <w:name w:val="Général"/>
          <w:gallery w:val="placeholder"/>
        </w:category>
        <w:types>
          <w:type w:val="bbPlcHdr"/>
        </w:types>
        <w:behaviors>
          <w:behavior w:val="content"/>
        </w:behaviors>
        <w:guid w:val="{37CB91E6-6B77-420A-9342-B39DE3951421}"/>
      </w:docPartPr>
      <w:docPartBody>
        <w:p w:rsidR="005B0E56" w:rsidRDefault="005B0E56" w:rsidP="005B0E56">
          <w:pPr>
            <w:pStyle w:val="7A87A216048449F3A82D5E03A9A38947"/>
          </w:pPr>
          <w:r w:rsidRPr="00E3530B">
            <w:rPr>
              <w:rStyle w:val="Textedelespacerserv"/>
            </w:rPr>
            <w:t>Cliquez ici pour taper du texte.</w:t>
          </w:r>
        </w:p>
      </w:docPartBody>
    </w:docPart>
    <w:docPart>
      <w:docPartPr>
        <w:name w:val="36DADE3934B64F048D1975CC95D5767A"/>
        <w:category>
          <w:name w:val="Général"/>
          <w:gallery w:val="placeholder"/>
        </w:category>
        <w:types>
          <w:type w:val="bbPlcHdr"/>
        </w:types>
        <w:behaviors>
          <w:behavior w:val="content"/>
        </w:behaviors>
        <w:guid w:val="{1B509C0D-A651-4738-882C-105FC88B6178}"/>
      </w:docPartPr>
      <w:docPartBody>
        <w:p w:rsidR="005B0E56" w:rsidRDefault="005B0E56" w:rsidP="005B0E56">
          <w:pPr>
            <w:pStyle w:val="36DADE3934B64F048D1975CC95D5767A"/>
          </w:pPr>
          <w:r w:rsidRPr="00E3530B">
            <w:rPr>
              <w:rStyle w:val="Textedelespacerserv"/>
            </w:rPr>
            <w:t>Cliquez ici pour taper du texte.</w:t>
          </w:r>
        </w:p>
      </w:docPartBody>
    </w:docPart>
    <w:docPart>
      <w:docPartPr>
        <w:name w:val="1B2ACC344F4C470ABCB2408032CCFD35"/>
        <w:category>
          <w:name w:val="Général"/>
          <w:gallery w:val="placeholder"/>
        </w:category>
        <w:types>
          <w:type w:val="bbPlcHdr"/>
        </w:types>
        <w:behaviors>
          <w:behavior w:val="content"/>
        </w:behaviors>
        <w:guid w:val="{F4C84597-1714-4D98-850F-1EAF0F8EECE6}"/>
      </w:docPartPr>
      <w:docPartBody>
        <w:p w:rsidR="005B0E56" w:rsidRDefault="005B0E56" w:rsidP="005B0E56">
          <w:pPr>
            <w:pStyle w:val="1B2ACC344F4C470ABCB2408032CCFD35"/>
          </w:pPr>
          <w:r w:rsidRPr="00E3530B">
            <w:rPr>
              <w:rStyle w:val="Textedelespacerserv"/>
            </w:rPr>
            <w:t>Cliquez ici pour taper du texte.</w:t>
          </w:r>
        </w:p>
      </w:docPartBody>
    </w:docPart>
    <w:docPart>
      <w:docPartPr>
        <w:name w:val="5410CBA061BE41D48ED74E17E6B08B4F"/>
        <w:category>
          <w:name w:val="Général"/>
          <w:gallery w:val="placeholder"/>
        </w:category>
        <w:types>
          <w:type w:val="bbPlcHdr"/>
        </w:types>
        <w:behaviors>
          <w:behavior w:val="content"/>
        </w:behaviors>
        <w:guid w:val="{72ACDCDC-0DE7-4EAD-816F-561EA2CA8700}"/>
      </w:docPartPr>
      <w:docPartBody>
        <w:p w:rsidR="005B0E56" w:rsidRDefault="005B0E56" w:rsidP="005B0E56">
          <w:pPr>
            <w:pStyle w:val="5410CBA061BE41D48ED74E17E6B08B4F"/>
          </w:pPr>
          <w:r w:rsidRPr="00E3530B">
            <w:rPr>
              <w:rStyle w:val="Textedelespacerserv"/>
            </w:rPr>
            <w:t>Cliquez ici pour taper du texte.</w:t>
          </w:r>
        </w:p>
      </w:docPartBody>
    </w:docPart>
    <w:docPart>
      <w:docPartPr>
        <w:name w:val="05CAE2FC189B40179BCA10A4D7D6913F"/>
        <w:category>
          <w:name w:val="Général"/>
          <w:gallery w:val="placeholder"/>
        </w:category>
        <w:types>
          <w:type w:val="bbPlcHdr"/>
        </w:types>
        <w:behaviors>
          <w:behavior w:val="content"/>
        </w:behaviors>
        <w:guid w:val="{FAE2922B-5DE3-486F-A8B0-F09BF3B691EF}"/>
      </w:docPartPr>
      <w:docPartBody>
        <w:p w:rsidR="005B0E56" w:rsidRDefault="005B0E56" w:rsidP="005B0E56">
          <w:pPr>
            <w:pStyle w:val="05CAE2FC189B40179BCA10A4D7D6913F"/>
          </w:pPr>
          <w:r w:rsidRPr="00E3530B">
            <w:rPr>
              <w:rStyle w:val="Textedelespacerserv"/>
            </w:rPr>
            <w:t>Cliquez ici pour taper du texte.</w:t>
          </w:r>
        </w:p>
      </w:docPartBody>
    </w:docPart>
    <w:docPart>
      <w:docPartPr>
        <w:name w:val="70171C41F6DF4E4C8B8C5D3F256ED02B"/>
        <w:category>
          <w:name w:val="Général"/>
          <w:gallery w:val="placeholder"/>
        </w:category>
        <w:types>
          <w:type w:val="bbPlcHdr"/>
        </w:types>
        <w:behaviors>
          <w:behavior w:val="content"/>
        </w:behaviors>
        <w:guid w:val="{74EE33BD-E838-4F4C-8123-837E0C9E0271}"/>
      </w:docPartPr>
      <w:docPartBody>
        <w:p w:rsidR="005B0E56" w:rsidRDefault="005B0E56" w:rsidP="005B0E56">
          <w:pPr>
            <w:pStyle w:val="70171C41F6DF4E4C8B8C5D3F256ED02B"/>
          </w:pPr>
          <w:r w:rsidRPr="00E3530B">
            <w:rPr>
              <w:rStyle w:val="Textedelespacerserv"/>
            </w:rPr>
            <w:t>Cliquez ici pour taper du texte.</w:t>
          </w:r>
        </w:p>
      </w:docPartBody>
    </w:docPart>
    <w:docPart>
      <w:docPartPr>
        <w:name w:val="F2F8718E52F0457EA2C71C95AAC8D414"/>
        <w:category>
          <w:name w:val="Général"/>
          <w:gallery w:val="placeholder"/>
        </w:category>
        <w:types>
          <w:type w:val="bbPlcHdr"/>
        </w:types>
        <w:behaviors>
          <w:behavior w:val="content"/>
        </w:behaviors>
        <w:guid w:val="{FB76DF41-EEC5-4996-BD4B-EF2622991219}"/>
      </w:docPartPr>
      <w:docPartBody>
        <w:p w:rsidR="005B0E56" w:rsidRDefault="005B0E56" w:rsidP="005B0E56">
          <w:pPr>
            <w:pStyle w:val="F2F8718E52F0457EA2C71C95AAC8D414"/>
          </w:pPr>
          <w:r w:rsidRPr="00E3530B">
            <w:rPr>
              <w:rStyle w:val="Textedelespacerserv"/>
            </w:rPr>
            <w:t>Cliquez ici pour taper du texte.</w:t>
          </w:r>
        </w:p>
      </w:docPartBody>
    </w:docPart>
    <w:docPart>
      <w:docPartPr>
        <w:name w:val="80262ED83DD24A12B37A9881C1C9562D"/>
        <w:category>
          <w:name w:val="Général"/>
          <w:gallery w:val="placeholder"/>
        </w:category>
        <w:types>
          <w:type w:val="bbPlcHdr"/>
        </w:types>
        <w:behaviors>
          <w:behavior w:val="content"/>
        </w:behaviors>
        <w:guid w:val="{4209E2ED-713A-4EE5-B9D5-A6A6F967457B}"/>
      </w:docPartPr>
      <w:docPartBody>
        <w:p w:rsidR="005B0E56" w:rsidRDefault="005B0E56" w:rsidP="005B0E56">
          <w:pPr>
            <w:pStyle w:val="80262ED83DD24A12B37A9881C1C9562D"/>
          </w:pPr>
          <w:r w:rsidRPr="00E3530B">
            <w:rPr>
              <w:rStyle w:val="Textedelespacerserv"/>
            </w:rPr>
            <w:t>Cliquez ici pour taper du texte.</w:t>
          </w:r>
        </w:p>
      </w:docPartBody>
    </w:docPart>
    <w:docPart>
      <w:docPartPr>
        <w:name w:val="4D0D2EEE355940E09C1A038D21573A82"/>
        <w:category>
          <w:name w:val="Général"/>
          <w:gallery w:val="placeholder"/>
        </w:category>
        <w:types>
          <w:type w:val="bbPlcHdr"/>
        </w:types>
        <w:behaviors>
          <w:behavior w:val="content"/>
        </w:behaviors>
        <w:guid w:val="{6C2E4FED-92CA-4FDF-A12E-AAE8089071A0}"/>
      </w:docPartPr>
      <w:docPartBody>
        <w:p w:rsidR="005B0E56" w:rsidRDefault="005B0E56" w:rsidP="005B0E56">
          <w:pPr>
            <w:pStyle w:val="4D0D2EEE355940E09C1A038D21573A82"/>
          </w:pPr>
          <w:r w:rsidRPr="00E3530B">
            <w:rPr>
              <w:rStyle w:val="Textedelespacerserv"/>
            </w:rPr>
            <w:t>Cliquez ici pour taper du texte.</w:t>
          </w:r>
        </w:p>
      </w:docPartBody>
    </w:docPart>
    <w:docPart>
      <w:docPartPr>
        <w:name w:val="EC93C2E9C7D24B75847E712E8752A212"/>
        <w:category>
          <w:name w:val="Général"/>
          <w:gallery w:val="placeholder"/>
        </w:category>
        <w:types>
          <w:type w:val="bbPlcHdr"/>
        </w:types>
        <w:behaviors>
          <w:behavior w:val="content"/>
        </w:behaviors>
        <w:guid w:val="{E78F0953-7D34-4771-966D-B179B22BD59D}"/>
      </w:docPartPr>
      <w:docPartBody>
        <w:p w:rsidR="005B0E56" w:rsidRDefault="005B0E56" w:rsidP="005B0E56">
          <w:pPr>
            <w:pStyle w:val="EC93C2E9C7D24B75847E712E8752A212"/>
          </w:pPr>
          <w:r w:rsidRPr="00E3530B">
            <w:rPr>
              <w:rStyle w:val="Textedelespacerserv"/>
            </w:rPr>
            <w:t>Cliquez ici pour taper du texte.</w:t>
          </w:r>
        </w:p>
      </w:docPartBody>
    </w:docPart>
    <w:docPart>
      <w:docPartPr>
        <w:name w:val="5701A069F55948B886487F932EE995A4"/>
        <w:category>
          <w:name w:val="Général"/>
          <w:gallery w:val="placeholder"/>
        </w:category>
        <w:types>
          <w:type w:val="bbPlcHdr"/>
        </w:types>
        <w:behaviors>
          <w:behavior w:val="content"/>
        </w:behaviors>
        <w:guid w:val="{4761E359-1CED-4C40-B52B-54C0FFAD6BBD}"/>
      </w:docPartPr>
      <w:docPartBody>
        <w:p w:rsidR="005B0E56" w:rsidRDefault="005B0E56" w:rsidP="005B0E56">
          <w:pPr>
            <w:pStyle w:val="5701A069F55948B886487F932EE995A4"/>
          </w:pPr>
          <w:r w:rsidRPr="00E3530B">
            <w:rPr>
              <w:rStyle w:val="Textedelespacerserv"/>
            </w:rPr>
            <w:t>Cliquez ici pour taper du texte.</w:t>
          </w:r>
        </w:p>
      </w:docPartBody>
    </w:docPart>
    <w:docPart>
      <w:docPartPr>
        <w:name w:val="FC287F0F52394BA6A66A0AD672F0E28C"/>
        <w:category>
          <w:name w:val="Général"/>
          <w:gallery w:val="placeholder"/>
        </w:category>
        <w:types>
          <w:type w:val="bbPlcHdr"/>
        </w:types>
        <w:behaviors>
          <w:behavior w:val="content"/>
        </w:behaviors>
        <w:guid w:val="{5AB01185-DA6F-4DB5-9717-7B9407741F69}"/>
      </w:docPartPr>
      <w:docPartBody>
        <w:p w:rsidR="005B0E56" w:rsidRDefault="005B0E56" w:rsidP="005B0E56">
          <w:pPr>
            <w:pStyle w:val="FC287F0F52394BA6A66A0AD672F0E28C"/>
          </w:pPr>
          <w:r w:rsidRPr="00E3530B">
            <w:rPr>
              <w:rStyle w:val="Textedelespacerserv"/>
            </w:rPr>
            <w:t>Cliquez ici pour taper du texte.</w:t>
          </w:r>
        </w:p>
      </w:docPartBody>
    </w:docPart>
    <w:docPart>
      <w:docPartPr>
        <w:name w:val="F62AB6DC78D2460088886E519EA3B8FB"/>
        <w:category>
          <w:name w:val="Général"/>
          <w:gallery w:val="placeholder"/>
        </w:category>
        <w:types>
          <w:type w:val="bbPlcHdr"/>
        </w:types>
        <w:behaviors>
          <w:behavior w:val="content"/>
        </w:behaviors>
        <w:guid w:val="{41029C9F-1C3D-49EB-8D41-9ABBDC3D15DB}"/>
      </w:docPartPr>
      <w:docPartBody>
        <w:p w:rsidR="005B0E56" w:rsidRDefault="005B0E56" w:rsidP="005B0E56">
          <w:pPr>
            <w:pStyle w:val="F62AB6DC78D2460088886E519EA3B8FB"/>
          </w:pPr>
          <w:r w:rsidRPr="00E3530B">
            <w:rPr>
              <w:rStyle w:val="Textedelespacerserv"/>
            </w:rPr>
            <w:t>Cliquez ici pour taper du texte.</w:t>
          </w:r>
        </w:p>
      </w:docPartBody>
    </w:docPart>
    <w:docPart>
      <w:docPartPr>
        <w:name w:val="D0204EF784C04EF8A6CD424CEB3ED746"/>
        <w:category>
          <w:name w:val="Général"/>
          <w:gallery w:val="placeholder"/>
        </w:category>
        <w:types>
          <w:type w:val="bbPlcHdr"/>
        </w:types>
        <w:behaviors>
          <w:behavior w:val="content"/>
        </w:behaviors>
        <w:guid w:val="{197A8C93-F11C-4093-B85F-0E7A20F70729}"/>
      </w:docPartPr>
      <w:docPartBody>
        <w:p w:rsidR="005B0E56" w:rsidRDefault="005B0E56" w:rsidP="005B0E56">
          <w:pPr>
            <w:pStyle w:val="D0204EF784C04EF8A6CD424CEB3ED746"/>
          </w:pPr>
          <w:r w:rsidRPr="00E3530B">
            <w:rPr>
              <w:rStyle w:val="Textedelespacerserv"/>
            </w:rPr>
            <w:t>Cliquez ici pour taper du texte.</w:t>
          </w:r>
        </w:p>
      </w:docPartBody>
    </w:docPart>
    <w:docPart>
      <w:docPartPr>
        <w:name w:val="903ED0D62BEE41DCA362F576D4AEEA66"/>
        <w:category>
          <w:name w:val="Général"/>
          <w:gallery w:val="placeholder"/>
        </w:category>
        <w:types>
          <w:type w:val="bbPlcHdr"/>
        </w:types>
        <w:behaviors>
          <w:behavior w:val="content"/>
        </w:behaviors>
        <w:guid w:val="{06BE7185-4C96-4D4D-9EAA-C74805D20752}"/>
      </w:docPartPr>
      <w:docPartBody>
        <w:p w:rsidR="005B0E56" w:rsidRDefault="005B0E56" w:rsidP="005B0E56">
          <w:pPr>
            <w:pStyle w:val="903ED0D62BEE41DCA362F576D4AEEA66"/>
          </w:pPr>
          <w:r w:rsidRPr="00E3530B">
            <w:rPr>
              <w:rStyle w:val="Textedelespacerserv"/>
            </w:rPr>
            <w:t>Cliquez ici pour taper du texte.</w:t>
          </w:r>
        </w:p>
      </w:docPartBody>
    </w:docPart>
    <w:docPart>
      <w:docPartPr>
        <w:name w:val="E6B4ABC5D6824434AA2647292D18F5F8"/>
        <w:category>
          <w:name w:val="Général"/>
          <w:gallery w:val="placeholder"/>
        </w:category>
        <w:types>
          <w:type w:val="bbPlcHdr"/>
        </w:types>
        <w:behaviors>
          <w:behavior w:val="content"/>
        </w:behaviors>
        <w:guid w:val="{CA7DE20B-DABB-480B-ADFA-E6BF357D8E95}"/>
      </w:docPartPr>
      <w:docPartBody>
        <w:p w:rsidR="005B0E56" w:rsidRDefault="005B0E56" w:rsidP="005B0E56">
          <w:pPr>
            <w:pStyle w:val="E6B4ABC5D6824434AA2647292D18F5F8"/>
          </w:pPr>
          <w:r w:rsidRPr="00E3530B">
            <w:rPr>
              <w:rStyle w:val="Textedelespacerserv"/>
            </w:rPr>
            <w:t>Cliquez ici pour taper du texte.</w:t>
          </w:r>
        </w:p>
      </w:docPartBody>
    </w:docPart>
    <w:docPart>
      <w:docPartPr>
        <w:name w:val="3BBCABCB2B014E729908E4B67EB4A9FF"/>
        <w:category>
          <w:name w:val="Général"/>
          <w:gallery w:val="placeholder"/>
        </w:category>
        <w:types>
          <w:type w:val="bbPlcHdr"/>
        </w:types>
        <w:behaviors>
          <w:behavior w:val="content"/>
        </w:behaviors>
        <w:guid w:val="{4485D5CC-4F13-465C-86C3-9867F7FB216C}"/>
      </w:docPartPr>
      <w:docPartBody>
        <w:p w:rsidR="005B0E56" w:rsidRDefault="005B0E56" w:rsidP="005B0E56">
          <w:pPr>
            <w:pStyle w:val="3BBCABCB2B014E729908E4B67EB4A9FF"/>
          </w:pPr>
          <w:r w:rsidRPr="00E3530B">
            <w:rPr>
              <w:rStyle w:val="Textedelespacerserv"/>
            </w:rPr>
            <w:t>Cliquez ici pour taper du texte.</w:t>
          </w:r>
        </w:p>
      </w:docPartBody>
    </w:docPart>
    <w:docPart>
      <w:docPartPr>
        <w:name w:val="7E391D27D3DD4EC9A9165E234D951EBD"/>
        <w:category>
          <w:name w:val="Général"/>
          <w:gallery w:val="placeholder"/>
        </w:category>
        <w:types>
          <w:type w:val="bbPlcHdr"/>
        </w:types>
        <w:behaviors>
          <w:behavior w:val="content"/>
        </w:behaviors>
        <w:guid w:val="{180CF7C0-14E4-4C14-AA66-15D5BAEB44FA}"/>
      </w:docPartPr>
      <w:docPartBody>
        <w:p w:rsidR="005B0E56" w:rsidRDefault="005B0E56" w:rsidP="005B0E56">
          <w:pPr>
            <w:pStyle w:val="7E391D27D3DD4EC9A9165E234D951EBD"/>
          </w:pPr>
          <w:r w:rsidRPr="00E3530B">
            <w:rPr>
              <w:rStyle w:val="Textedelespacerserv"/>
            </w:rPr>
            <w:t>Cliquez ici pour taper du texte.</w:t>
          </w:r>
        </w:p>
      </w:docPartBody>
    </w:docPart>
    <w:docPart>
      <w:docPartPr>
        <w:name w:val="828BD62105A342BD98CFBC70E422E130"/>
        <w:category>
          <w:name w:val="Général"/>
          <w:gallery w:val="placeholder"/>
        </w:category>
        <w:types>
          <w:type w:val="bbPlcHdr"/>
        </w:types>
        <w:behaviors>
          <w:behavior w:val="content"/>
        </w:behaviors>
        <w:guid w:val="{33FB9000-2B82-4614-9B7C-29DEC757B088}"/>
      </w:docPartPr>
      <w:docPartBody>
        <w:p w:rsidR="005B0E56" w:rsidRDefault="005B0E56" w:rsidP="005B0E56">
          <w:pPr>
            <w:pStyle w:val="828BD62105A342BD98CFBC70E422E130"/>
          </w:pPr>
          <w:r w:rsidRPr="00E3530B">
            <w:rPr>
              <w:rStyle w:val="Textedelespacerserv"/>
            </w:rPr>
            <w:t>Cliquez ici pour taper du texte.</w:t>
          </w:r>
        </w:p>
      </w:docPartBody>
    </w:docPart>
    <w:docPart>
      <w:docPartPr>
        <w:name w:val="F3829F5189F44461A24FD98893A7969C"/>
        <w:category>
          <w:name w:val="Général"/>
          <w:gallery w:val="placeholder"/>
        </w:category>
        <w:types>
          <w:type w:val="bbPlcHdr"/>
        </w:types>
        <w:behaviors>
          <w:behavior w:val="content"/>
        </w:behaviors>
        <w:guid w:val="{0DBCC8D8-9081-4AA1-BE2C-7F459FC4ED5F}"/>
      </w:docPartPr>
      <w:docPartBody>
        <w:p w:rsidR="005B0E56" w:rsidRDefault="005B0E56" w:rsidP="005B0E56">
          <w:pPr>
            <w:pStyle w:val="F3829F5189F44461A24FD98893A7969C"/>
          </w:pPr>
          <w:r w:rsidRPr="00E3530B">
            <w:rPr>
              <w:rStyle w:val="Textedelespacerserv"/>
            </w:rPr>
            <w:t>Cliquez ici pour taper du texte.</w:t>
          </w:r>
        </w:p>
      </w:docPartBody>
    </w:docPart>
    <w:docPart>
      <w:docPartPr>
        <w:name w:val="B687D9F47BF74C1BAD55AAA4C4622D14"/>
        <w:category>
          <w:name w:val="Général"/>
          <w:gallery w:val="placeholder"/>
        </w:category>
        <w:types>
          <w:type w:val="bbPlcHdr"/>
        </w:types>
        <w:behaviors>
          <w:behavior w:val="content"/>
        </w:behaviors>
        <w:guid w:val="{E0F6D8E2-661C-4C0A-BD02-E1CF05376707}"/>
      </w:docPartPr>
      <w:docPartBody>
        <w:p w:rsidR="005B0E56" w:rsidRDefault="005B0E56" w:rsidP="005B0E56">
          <w:pPr>
            <w:pStyle w:val="B687D9F47BF74C1BAD55AAA4C4622D14"/>
          </w:pPr>
          <w:r w:rsidRPr="00E3530B">
            <w:rPr>
              <w:rStyle w:val="Textedelespacerserv"/>
            </w:rPr>
            <w:t>Cliquez ici pour taper du texte.</w:t>
          </w:r>
        </w:p>
      </w:docPartBody>
    </w:docPart>
    <w:docPart>
      <w:docPartPr>
        <w:name w:val="530615BD613C4EE5B048CE93D1EEEBA6"/>
        <w:category>
          <w:name w:val="Général"/>
          <w:gallery w:val="placeholder"/>
        </w:category>
        <w:types>
          <w:type w:val="bbPlcHdr"/>
        </w:types>
        <w:behaviors>
          <w:behavior w:val="content"/>
        </w:behaviors>
        <w:guid w:val="{7B993848-B973-4733-B499-3C6AE596B598}"/>
      </w:docPartPr>
      <w:docPartBody>
        <w:p w:rsidR="005B0E56" w:rsidRDefault="005B0E56" w:rsidP="005B0E56">
          <w:pPr>
            <w:pStyle w:val="530615BD613C4EE5B048CE93D1EEEBA6"/>
          </w:pPr>
          <w:r w:rsidRPr="00E3530B">
            <w:rPr>
              <w:rStyle w:val="Textedelespacerserv"/>
            </w:rPr>
            <w:t>Cliquez ici pour taper du texte.</w:t>
          </w:r>
        </w:p>
      </w:docPartBody>
    </w:docPart>
    <w:docPart>
      <w:docPartPr>
        <w:name w:val="90109E74355049E69DAD04B6C02D605A"/>
        <w:category>
          <w:name w:val="Général"/>
          <w:gallery w:val="placeholder"/>
        </w:category>
        <w:types>
          <w:type w:val="bbPlcHdr"/>
        </w:types>
        <w:behaviors>
          <w:behavior w:val="content"/>
        </w:behaviors>
        <w:guid w:val="{1C59D754-1A15-4B93-888F-6E6B44B6D19C}"/>
      </w:docPartPr>
      <w:docPartBody>
        <w:p w:rsidR="005B0E56" w:rsidRDefault="005B0E56" w:rsidP="005B0E56">
          <w:pPr>
            <w:pStyle w:val="90109E74355049E69DAD04B6C02D605A"/>
          </w:pPr>
          <w:r w:rsidRPr="00E3530B">
            <w:rPr>
              <w:rStyle w:val="Textedelespacerserv"/>
            </w:rPr>
            <w:t>Cliquez ici pour taper du texte.</w:t>
          </w:r>
        </w:p>
      </w:docPartBody>
    </w:docPart>
    <w:docPart>
      <w:docPartPr>
        <w:name w:val="85F9C0A8FA05473D80DF18501C92C348"/>
        <w:category>
          <w:name w:val="Général"/>
          <w:gallery w:val="placeholder"/>
        </w:category>
        <w:types>
          <w:type w:val="bbPlcHdr"/>
        </w:types>
        <w:behaviors>
          <w:behavior w:val="content"/>
        </w:behaviors>
        <w:guid w:val="{B8B7E037-9423-451B-BEC8-78C845E99DB1}"/>
      </w:docPartPr>
      <w:docPartBody>
        <w:p w:rsidR="005B0E56" w:rsidRDefault="005B0E56" w:rsidP="005B0E56">
          <w:pPr>
            <w:pStyle w:val="85F9C0A8FA05473D80DF18501C92C348"/>
          </w:pPr>
          <w:r w:rsidRPr="00E3530B">
            <w:rPr>
              <w:rStyle w:val="Textedelespacerserv"/>
            </w:rPr>
            <w:t>Cliquez ici pour taper du texte.</w:t>
          </w:r>
        </w:p>
      </w:docPartBody>
    </w:docPart>
    <w:docPart>
      <w:docPartPr>
        <w:name w:val="9DA9081223F843C6ACD420E9C6E9979C"/>
        <w:category>
          <w:name w:val="Général"/>
          <w:gallery w:val="placeholder"/>
        </w:category>
        <w:types>
          <w:type w:val="bbPlcHdr"/>
        </w:types>
        <w:behaviors>
          <w:behavior w:val="content"/>
        </w:behaviors>
        <w:guid w:val="{983088B9-A151-4C0F-B0EA-4A578039BFC2}"/>
      </w:docPartPr>
      <w:docPartBody>
        <w:p w:rsidR="005B0E56" w:rsidRDefault="005B0E56" w:rsidP="005B0E56">
          <w:pPr>
            <w:pStyle w:val="9DA9081223F843C6ACD420E9C6E9979C"/>
          </w:pPr>
          <w:r w:rsidRPr="00E3530B">
            <w:rPr>
              <w:rStyle w:val="Textedelespacerserv"/>
            </w:rPr>
            <w:t>Cliquez ici pour taper du texte.</w:t>
          </w:r>
        </w:p>
      </w:docPartBody>
    </w:docPart>
    <w:docPart>
      <w:docPartPr>
        <w:name w:val="26214433E7E04BFE89FDA647D5FBC1B1"/>
        <w:category>
          <w:name w:val="Général"/>
          <w:gallery w:val="placeholder"/>
        </w:category>
        <w:types>
          <w:type w:val="bbPlcHdr"/>
        </w:types>
        <w:behaviors>
          <w:behavior w:val="content"/>
        </w:behaviors>
        <w:guid w:val="{2FD9DC1A-53DE-4210-825E-26CD02FD0E31}"/>
      </w:docPartPr>
      <w:docPartBody>
        <w:p w:rsidR="005B0E56" w:rsidRDefault="005B0E56" w:rsidP="005B0E56">
          <w:pPr>
            <w:pStyle w:val="26214433E7E04BFE89FDA647D5FBC1B1"/>
          </w:pPr>
          <w:r w:rsidRPr="00E3530B">
            <w:rPr>
              <w:rStyle w:val="Textedelespacerserv"/>
            </w:rPr>
            <w:t>Cliquez ici pour taper du texte.</w:t>
          </w:r>
        </w:p>
      </w:docPartBody>
    </w:docPart>
    <w:docPart>
      <w:docPartPr>
        <w:name w:val="9D37D4E78C564D72B10E5B96BFBD9A01"/>
        <w:category>
          <w:name w:val="Général"/>
          <w:gallery w:val="placeholder"/>
        </w:category>
        <w:types>
          <w:type w:val="bbPlcHdr"/>
        </w:types>
        <w:behaviors>
          <w:behavior w:val="content"/>
        </w:behaviors>
        <w:guid w:val="{8A162A01-CFEF-4423-8B39-0E1324FADC7D}"/>
      </w:docPartPr>
      <w:docPartBody>
        <w:p w:rsidR="005B0E56" w:rsidRDefault="005B0E56" w:rsidP="005B0E56">
          <w:pPr>
            <w:pStyle w:val="9D37D4E78C564D72B10E5B96BFBD9A01"/>
          </w:pPr>
          <w:r w:rsidRPr="00E3530B">
            <w:rPr>
              <w:rStyle w:val="Textedelespacerserv"/>
            </w:rPr>
            <w:t>Cliquez ici pour taper du texte.</w:t>
          </w:r>
        </w:p>
      </w:docPartBody>
    </w:docPart>
    <w:docPart>
      <w:docPartPr>
        <w:name w:val="AE198F81525F437C9C8DC03D4BB14594"/>
        <w:category>
          <w:name w:val="Général"/>
          <w:gallery w:val="placeholder"/>
        </w:category>
        <w:types>
          <w:type w:val="bbPlcHdr"/>
        </w:types>
        <w:behaviors>
          <w:behavior w:val="content"/>
        </w:behaviors>
        <w:guid w:val="{B9DDE58B-6883-4F73-A49A-575D70E89706}"/>
      </w:docPartPr>
      <w:docPartBody>
        <w:p w:rsidR="005B0E56" w:rsidRDefault="005B0E56" w:rsidP="005B0E56">
          <w:pPr>
            <w:pStyle w:val="AE198F81525F437C9C8DC03D4BB14594"/>
          </w:pPr>
          <w:r w:rsidRPr="00E3530B">
            <w:rPr>
              <w:rStyle w:val="Textedelespacerserv"/>
            </w:rPr>
            <w:t>Cliquez ici pour taper du texte.</w:t>
          </w:r>
        </w:p>
      </w:docPartBody>
    </w:docPart>
    <w:docPart>
      <w:docPartPr>
        <w:name w:val="17BF0CCC59B64A86B7A1C827CB50EC36"/>
        <w:category>
          <w:name w:val="Général"/>
          <w:gallery w:val="placeholder"/>
        </w:category>
        <w:types>
          <w:type w:val="bbPlcHdr"/>
        </w:types>
        <w:behaviors>
          <w:behavior w:val="content"/>
        </w:behaviors>
        <w:guid w:val="{058ED111-7B43-40B5-89F2-0FEA68D31543}"/>
      </w:docPartPr>
      <w:docPartBody>
        <w:p w:rsidR="005B0E56" w:rsidRDefault="005B0E56" w:rsidP="005B0E56">
          <w:pPr>
            <w:pStyle w:val="17BF0CCC59B64A86B7A1C827CB50EC36"/>
          </w:pPr>
          <w:r w:rsidRPr="00E3530B">
            <w:rPr>
              <w:rStyle w:val="Textedelespacerserv"/>
            </w:rPr>
            <w:t>Cliquez ici pour taper du texte.</w:t>
          </w:r>
        </w:p>
      </w:docPartBody>
    </w:docPart>
    <w:docPart>
      <w:docPartPr>
        <w:name w:val="ECB559229C25429CB36E84176F98E574"/>
        <w:category>
          <w:name w:val="Général"/>
          <w:gallery w:val="placeholder"/>
        </w:category>
        <w:types>
          <w:type w:val="bbPlcHdr"/>
        </w:types>
        <w:behaviors>
          <w:behavior w:val="content"/>
        </w:behaviors>
        <w:guid w:val="{3BFFD0A5-35FB-447D-9A54-94982EFE7288}"/>
      </w:docPartPr>
      <w:docPartBody>
        <w:p w:rsidR="005B0E56" w:rsidRDefault="005B0E56" w:rsidP="005B0E56">
          <w:pPr>
            <w:pStyle w:val="ECB559229C25429CB36E84176F98E574"/>
          </w:pPr>
          <w:r w:rsidRPr="00E3530B">
            <w:rPr>
              <w:rStyle w:val="Textedelespacerserv"/>
            </w:rPr>
            <w:t>Cliquez ici pour taper du texte.</w:t>
          </w:r>
        </w:p>
      </w:docPartBody>
    </w:docPart>
    <w:docPart>
      <w:docPartPr>
        <w:name w:val="D85D44DFE3894B24AF435989516DCBA8"/>
        <w:category>
          <w:name w:val="Général"/>
          <w:gallery w:val="placeholder"/>
        </w:category>
        <w:types>
          <w:type w:val="bbPlcHdr"/>
        </w:types>
        <w:behaviors>
          <w:behavior w:val="content"/>
        </w:behaviors>
        <w:guid w:val="{BB6C31C6-64C6-4104-A733-FC7035F4CF3A}"/>
      </w:docPartPr>
      <w:docPartBody>
        <w:p w:rsidR="005B0E56" w:rsidRDefault="005B0E56" w:rsidP="005B0E56">
          <w:pPr>
            <w:pStyle w:val="D85D44DFE3894B24AF435989516DCBA8"/>
          </w:pPr>
          <w:r w:rsidRPr="00E3530B">
            <w:rPr>
              <w:rStyle w:val="Textedelespacerserv"/>
            </w:rPr>
            <w:t>Cliquez ici pour taper du texte.</w:t>
          </w:r>
        </w:p>
      </w:docPartBody>
    </w:docPart>
    <w:docPart>
      <w:docPartPr>
        <w:name w:val="5393392B503D4D49B8B2F9620F963324"/>
        <w:category>
          <w:name w:val="Général"/>
          <w:gallery w:val="placeholder"/>
        </w:category>
        <w:types>
          <w:type w:val="bbPlcHdr"/>
        </w:types>
        <w:behaviors>
          <w:behavior w:val="content"/>
        </w:behaviors>
        <w:guid w:val="{41E298A6-1A60-4487-8BC2-0EBA64814656}"/>
      </w:docPartPr>
      <w:docPartBody>
        <w:p w:rsidR="005B0E56" w:rsidRDefault="005B0E56" w:rsidP="005B0E56">
          <w:pPr>
            <w:pStyle w:val="5393392B503D4D49B8B2F9620F963324"/>
          </w:pPr>
          <w:r w:rsidRPr="00E3530B">
            <w:rPr>
              <w:rStyle w:val="Textedelespacerserv"/>
            </w:rPr>
            <w:t>Cliquez ici pour taper du texte.</w:t>
          </w:r>
        </w:p>
      </w:docPartBody>
    </w:docPart>
    <w:docPart>
      <w:docPartPr>
        <w:name w:val="7572700C202A472192F559F68F6DA256"/>
        <w:category>
          <w:name w:val="Général"/>
          <w:gallery w:val="placeholder"/>
        </w:category>
        <w:types>
          <w:type w:val="bbPlcHdr"/>
        </w:types>
        <w:behaviors>
          <w:behavior w:val="content"/>
        </w:behaviors>
        <w:guid w:val="{83D4EFCA-2F2F-4574-A56D-44F813171947}"/>
      </w:docPartPr>
      <w:docPartBody>
        <w:p w:rsidR="005B0E56" w:rsidRDefault="005B0E56" w:rsidP="005B0E56">
          <w:pPr>
            <w:pStyle w:val="7572700C202A472192F559F68F6DA256"/>
          </w:pPr>
          <w:r w:rsidRPr="00E3530B">
            <w:rPr>
              <w:rStyle w:val="Textedelespacerserv"/>
            </w:rPr>
            <w:t>Cliquez ici pour taper du texte.</w:t>
          </w:r>
        </w:p>
      </w:docPartBody>
    </w:docPart>
    <w:docPart>
      <w:docPartPr>
        <w:name w:val="5909B94FA94E45018A4C792F9EED3CBE"/>
        <w:category>
          <w:name w:val="Général"/>
          <w:gallery w:val="placeholder"/>
        </w:category>
        <w:types>
          <w:type w:val="bbPlcHdr"/>
        </w:types>
        <w:behaviors>
          <w:behavior w:val="content"/>
        </w:behaviors>
        <w:guid w:val="{846960CF-BC2E-46A2-8AFF-176816BE20A6}"/>
      </w:docPartPr>
      <w:docPartBody>
        <w:p w:rsidR="005B0E56" w:rsidRDefault="005B0E56" w:rsidP="005B0E56">
          <w:pPr>
            <w:pStyle w:val="5909B94FA94E45018A4C792F9EED3CBE"/>
          </w:pPr>
          <w:r w:rsidRPr="00E3530B">
            <w:rPr>
              <w:rStyle w:val="Textedelespacerserv"/>
            </w:rPr>
            <w:t>Cliquez ici pour taper du texte.</w:t>
          </w:r>
        </w:p>
      </w:docPartBody>
    </w:docPart>
    <w:docPart>
      <w:docPartPr>
        <w:name w:val="F3D2DA71B2034C0EBD1F3B23CA3F8E2B"/>
        <w:category>
          <w:name w:val="Général"/>
          <w:gallery w:val="placeholder"/>
        </w:category>
        <w:types>
          <w:type w:val="bbPlcHdr"/>
        </w:types>
        <w:behaviors>
          <w:behavior w:val="content"/>
        </w:behaviors>
        <w:guid w:val="{E9CF38CE-FC0A-468A-BC87-63504E274F4E}"/>
      </w:docPartPr>
      <w:docPartBody>
        <w:p w:rsidR="005B0E56" w:rsidRDefault="005B0E56" w:rsidP="005B0E56">
          <w:pPr>
            <w:pStyle w:val="F3D2DA71B2034C0EBD1F3B23CA3F8E2B"/>
          </w:pPr>
          <w:r w:rsidRPr="00E3530B">
            <w:rPr>
              <w:rStyle w:val="Textedelespacerserv"/>
            </w:rPr>
            <w:t>Cliquez ici pour taper du texte.</w:t>
          </w:r>
        </w:p>
      </w:docPartBody>
    </w:docPart>
    <w:docPart>
      <w:docPartPr>
        <w:name w:val="C0A8789E320F4ED2B728395D238D0FAD"/>
        <w:category>
          <w:name w:val="Général"/>
          <w:gallery w:val="placeholder"/>
        </w:category>
        <w:types>
          <w:type w:val="bbPlcHdr"/>
        </w:types>
        <w:behaviors>
          <w:behavior w:val="content"/>
        </w:behaviors>
        <w:guid w:val="{F4899748-C0F9-47C1-9D91-4201B4D8D58B}"/>
      </w:docPartPr>
      <w:docPartBody>
        <w:p w:rsidR="005B0E56" w:rsidRDefault="005B0E56" w:rsidP="005B0E56">
          <w:pPr>
            <w:pStyle w:val="C0A8789E320F4ED2B728395D238D0FAD"/>
          </w:pPr>
          <w:r w:rsidRPr="00E3530B">
            <w:rPr>
              <w:rStyle w:val="Textedelespacerserv"/>
            </w:rPr>
            <w:t>Cliquez ici pour taper du texte.</w:t>
          </w:r>
        </w:p>
      </w:docPartBody>
    </w:docPart>
    <w:docPart>
      <w:docPartPr>
        <w:name w:val="C54D83E7776B4C2FAB1B3B65C8A994A2"/>
        <w:category>
          <w:name w:val="Général"/>
          <w:gallery w:val="placeholder"/>
        </w:category>
        <w:types>
          <w:type w:val="bbPlcHdr"/>
        </w:types>
        <w:behaviors>
          <w:behavior w:val="content"/>
        </w:behaviors>
        <w:guid w:val="{88B0174A-AB9D-4742-9C19-6623419B5626}"/>
      </w:docPartPr>
      <w:docPartBody>
        <w:p w:rsidR="005B0E56" w:rsidRDefault="005B0E56" w:rsidP="005B0E56">
          <w:pPr>
            <w:pStyle w:val="C54D83E7776B4C2FAB1B3B65C8A994A2"/>
          </w:pPr>
          <w:r w:rsidRPr="00E3530B">
            <w:rPr>
              <w:rStyle w:val="Textedelespacerserv"/>
            </w:rPr>
            <w:t>Cliquez ici pour taper du texte.</w:t>
          </w:r>
        </w:p>
      </w:docPartBody>
    </w:docPart>
    <w:docPart>
      <w:docPartPr>
        <w:name w:val="B1A2164B33AD4E56B179D33BDA084D55"/>
        <w:category>
          <w:name w:val="Général"/>
          <w:gallery w:val="placeholder"/>
        </w:category>
        <w:types>
          <w:type w:val="bbPlcHdr"/>
        </w:types>
        <w:behaviors>
          <w:behavior w:val="content"/>
        </w:behaviors>
        <w:guid w:val="{95803E01-BF56-4E0B-9AF8-AB0F657FCBE6}"/>
      </w:docPartPr>
      <w:docPartBody>
        <w:p w:rsidR="005B0E56" w:rsidRDefault="005B0E56" w:rsidP="005B0E56">
          <w:pPr>
            <w:pStyle w:val="B1A2164B33AD4E56B179D33BDA084D55"/>
          </w:pPr>
          <w:r w:rsidRPr="00E3530B">
            <w:rPr>
              <w:rStyle w:val="Textedelespacerserv"/>
            </w:rPr>
            <w:t>Cliquez ici pour taper du texte.</w:t>
          </w:r>
        </w:p>
      </w:docPartBody>
    </w:docPart>
    <w:docPart>
      <w:docPartPr>
        <w:name w:val="8CF1C87C7E214114ACB589F4A51429B6"/>
        <w:category>
          <w:name w:val="Général"/>
          <w:gallery w:val="placeholder"/>
        </w:category>
        <w:types>
          <w:type w:val="bbPlcHdr"/>
        </w:types>
        <w:behaviors>
          <w:behavior w:val="content"/>
        </w:behaviors>
        <w:guid w:val="{850EE521-3E6C-4EF4-9546-9D43F9B32130}"/>
      </w:docPartPr>
      <w:docPartBody>
        <w:p w:rsidR="005B0E56" w:rsidRDefault="005B0E56" w:rsidP="005B0E56">
          <w:pPr>
            <w:pStyle w:val="8CF1C87C7E214114ACB589F4A51429B6"/>
          </w:pPr>
          <w:r w:rsidRPr="00E3530B">
            <w:rPr>
              <w:rStyle w:val="Textedelespacerserv"/>
            </w:rPr>
            <w:t>Cliquez ici pour taper du texte.</w:t>
          </w:r>
        </w:p>
      </w:docPartBody>
    </w:docPart>
    <w:docPart>
      <w:docPartPr>
        <w:name w:val="8B65DB65B8AB4863BD9CE5D84DEFFB00"/>
        <w:category>
          <w:name w:val="Général"/>
          <w:gallery w:val="placeholder"/>
        </w:category>
        <w:types>
          <w:type w:val="bbPlcHdr"/>
        </w:types>
        <w:behaviors>
          <w:behavior w:val="content"/>
        </w:behaviors>
        <w:guid w:val="{50725FD1-0E8A-45B2-9B8B-D5C4AAB35BEB}"/>
      </w:docPartPr>
      <w:docPartBody>
        <w:p w:rsidR="005B0E56" w:rsidRDefault="005B0E56" w:rsidP="005B0E56">
          <w:pPr>
            <w:pStyle w:val="8B65DB65B8AB4863BD9CE5D84DEFFB00"/>
          </w:pPr>
          <w:r w:rsidRPr="00E3530B">
            <w:rPr>
              <w:rStyle w:val="Textedelespacerserv"/>
            </w:rPr>
            <w:t>Cliquez ici pour taper du texte.</w:t>
          </w:r>
        </w:p>
      </w:docPartBody>
    </w:docPart>
    <w:docPart>
      <w:docPartPr>
        <w:name w:val="7B828531240043C0B01C6CC38286A0F2"/>
        <w:category>
          <w:name w:val="Général"/>
          <w:gallery w:val="placeholder"/>
        </w:category>
        <w:types>
          <w:type w:val="bbPlcHdr"/>
        </w:types>
        <w:behaviors>
          <w:behavior w:val="content"/>
        </w:behaviors>
        <w:guid w:val="{E154E4F9-D37F-4AAD-AF5B-86B3DA7468AC}"/>
      </w:docPartPr>
      <w:docPartBody>
        <w:p w:rsidR="005B0E56" w:rsidRDefault="005B0E56" w:rsidP="005B0E56">
          <w:pPr>
            <w:pStyle w:val="7B828531240043C0B01C6CC38286A0F2"/>
          </w:pPr>
          <w:r w:rsidRPr="00E3530B">
            <w:rPr>
              <w:rStyle w:val="Textedelespacerserv"/>
            </w:rPr>
            <w:t>Cliquez ici pour taper du texte.</w:t>
          </w:r>
        </w:p>
      </w:docPartBody>
    </w:docPart>
    <w:docPart>
      <w:docPartPr>
        <w:name w:val="69EAE86906484AF7B862E6BD14A331C2"/>
        <w:category>
          <w:name w:val="Général"/>
          <w:gallery w:val="placeholder"/>
        </w:category>
        <w:types>
          <w:type w:val="bbPlcHdr"/>
        </w:types>
        <w:behaviors>
          <w:behavior w:val="content"/>
        </w:behaviors>
        <w:guid w:val="{BD3FA919-6743-4CF2-9C5B-E2DC81327B29}"/>
      </w:docPartPr>
      <w:docPartBody>
        <w:p w:rsidR="005B0E56" w:rsidRDefault="005B0E56" w:rsidP="005B0E56">
          <w:pPr>
            <w:pStyle w:val="69EAE86906484AF7B862E6BD14A331C2"/>
          </w:pPr>
          <w:r w:rsidRPr="00E3530B">
            <w:rPr>
              <w:rStyle w:val="Textedelespacerserv"/>
            </w:rPr>
            <w:t>Cliquez ici pour taper du texte.</w:t>
          </w:r>
        </w:p>
      </w:docPartBody>
    </w:docPart>
    <w:docPart>
      <w:docPartPr>
        <w:name w:val="B7E54B57D1F143F1A65B30121B39B294"/>
        <w:category>
          <w:name w:val="Général"/>
          <w:gallery w:val="placeholder"/>
        </w:category>
        <w:types>
          <w:type w:val="bbPlcHdr"/>
        </w:types>
        <w:behaviors>
          <w:behavior w:val="content"/>
        </w:behaviors>
        <w:guid w:val="{2D626952-056F-464C-9212-6C69C9CDD5D5}"/>
      </w:docPartPr>
      <w:docPartBody>
        <w:p w:rsidR="005B0E56" w:rsidRDefault="005B0E56" w:rsidP="005B0E56">
          <w:pPr>
            <w:pStyle w:val="B7E54B57D1F143F1A65B30121B39B294"/>
          </w:pPr>
          <w:r w:rsidRPr="00E3530B">
            <w:rPr>
              <w:rStyle w:val="Textedelespacerserv"/>
            </w:rPr>
            <w:t>Cliquez ici pour taper du texte.</w:t>
          </w:r>
        </w:p>
      </w:docPartBody>
    </w:docPart>
    <w:docPart>
      <w:docPartPr>
        <w:name w:val="9D82A7959D534664AB5A97548597F43C"/>
        <w:category>
          <w:name w:val="Général"/>
          <w:gallery w:val="placeholder"/>
        </w:category>
        <w:types>
          <w:type w:val="bbPlcHdr"/>
        </w:types>
        <w:behaviors>
          <w:behavior w:val="content"/>
        </w:behaviors>
        <w:guid w:val="{ED4E1D8F-9D70-4131-B797-C8DCFF740AEA}"/>
      </w:docPartPr>
      <w:docPartBody>
        <w:p w:rsidR="005B0E56" w:rsidRDefault="005B0E56" w:rsidP="005B0E56">
          <w:pPr>
            <w:pStyle w:val="9D82A7959D534664AB5A97548597F43C"/>
          </w:pPr>
          <w:r w:rsidRPr="00E3530B">
            <w:rPr>
              <w:rStyle w:val="Textedelespacerserv"/>
            </w:rPr>
            <w:t>Cliquez ici pour taper du texte.</w:t>
          </w:r>
        </w:p>
      </w:docPartBody>
    </w:docPart>
    <w:docPart>
      <w:docPartPr>
        <w:name w:val="87879BE21B774BB2A24EA448164B1972"/>
        <w:category>
          <w:name w:val="Général"/>
          <w:gallery w:val="placeholder"/>
        </w:category>
        <w:types>
          <w:type w:val="bbPlcHdr"/>
        </w:types>
        <w:behaviors>
          <w:behavior w:val="content"/>
        </w:behaviors>
        <w:guid w:val="{8EA29627-CAB5-41FF-B20D-A98B2940627D}"/>
      </w:docPartPr>
      <w:docPartBody>
        <w:p w:rsidR="005B0E56" w:rsidRDefault="005B0E56" w:rsidP="005B0E56">
          <w:pPr>
            <w:pStyle w:val="87879BE21B774BB2A24EA448164B1972"/>
          </w:pPr>
          <w:r w:rsidRPr="00E3530B">
            <w:rPr>
              <w:rStyle w:val="Textedelespacerserv"/>
            </w:rPr>
            <w:t>Cliquez ici pour taper du texte.</w:t>
          </w:r>
        </w:p>
      </w:docPartBody>
    </w:docPart>
    <w:docPart>
      <w:docPartPr>
        <w:name w:val="E0AEC7871F0C4C288C2B6D6742FF47B8"/>
        <w:category>
          <w:name w:val="Général"/>
          <w:gallery w:val="placeholder"/>
        </w:category>
        <w:types>
          <w:type w:val="bbPlcHdr"/>
        </w:types>
        <w:behaviors>
          <w:behavior w:val="content"/>
        </w:behaviors>
        <w:guid w:val="{A805C6F4-5E54-422E-9EA7-E9CBA02F8EBC}"/>
      </w:docPartPr>
      <w:docPartBody>
        <w:p w:rsidR="005B0E56" w:rsidRDefault="005B0E56" w:rsidP="005B0E56">
          <w:pPr>
            <w:pStyle w:val="E0AEC7871F0C4C288C2B6D6742FF47B8"/>
          </w:pPr>
          <w:r w:rsidRPr="00E3530B">
            <w:rPr>
              <w:rStyle w:val="Textedelespacerserv"/>
            </w:rPr>
            <w:t>Cliquez ici pour taper du texte.</w:t>
          </w:r>
        </w:p>
      </w:docPartBody>
    </w:docPart>
    <w:docPart>
      <w:docPartPr>
        <w:name w:val="C1274DA63066403E891CDC881CE3D428"/>
        <w:category>
          <w:name w:val="Général"/>
          <w:gallery w:val="placeholder"/>
        </w:category>
        <w:types>
          <w:type w:val="bbPlcHdr"/>
        </w:types>
        <w:behaviors>
          <w:behavior w:val="content"/>
        </w:behaviors>
        <w:guid w:val="{1DAF27D4-8A39-4C05-BB09-31EDE3564764}"/>
      </w:docPartPr>
      <w:docPartBody>
        <w:p w:rsidR="005B0E56" w:rsidRDefault="005B0E56" w:rsidP="005B0E56">
          <w:pPr>
            <w:pStyle w:val="C1274DA63066403E891CDC881CE3D428"/>
          </w:pPr>
          <w:r w:rsidRPr="00E3530B">
            <w:rPr>
              <w:rStyle w:val="Textedelespacerserv"/>
            </w:rPr>
            <w:t>Cliquez ici pour taper du texte.</w:t>
          </w:r>
        </w:p>
      </w:docPartBody>
    </w:docPart>
    <w:docPart>
      <w:docPartPr>
        <w:name w:val="26D9EBAAFC52486FB84013353E82FF27"/>
        <w:category>
          <w:name w:val="Général"/>
          <w:gallery w:val="placeholder"/>
        </w:category>
        <w:types>
          <w:type w:val="bbPlcHdr"/>
        </w:types>
        <w:behaviors>
          <w:behavior w:val="content"/>
        </w:behaviors>
        <w:guid w:val="{2F08453E-85D7-47E1-AB74-E9BC5064325D}"/>
      </w:docPartPr>
      <w:docPartBody>
        <w:p w:rsidR="005B0E56" w:rsidRDefault="005B0E56" w:rsidP="005B0E56">
          <w:pPr>
            <w:pStyle w:val="26D9EBAAFC52486FB84013353E82FF27"/>
          </w:pPr>
          <w:r w:rsidRPr="00E3530B">
            <w:rPr>
              <w:rStyle w:val="Textedelespacerserv"/>
            </w:rPr>
            <w:t>Cliquez ici pour taper du texte.</w:t>
          </w:r>
        </w:p>
      </w:docPartBody>
    </w:docPart>
    <w:docPart>
      <w:docPartPr>
        <w:name w:val="95B960468E98416289A81F385676D949"/>
        <w:category>
          <w:name w:val="Général"/>
          <w:gallery w:val="placeholder"/>
        </w:category>
        <w:types>
          <w:type w:val="bbPlcHdr"/>
        </w:types>
        <w:behaviors>
          <w:behavior w:val="content"/>
        </w:behaviors>
        <w:guid w:val="{270D94C8-9697-4865-9106-2634A72171DC}"/>
      </w:docPartPr>
      <w:docPartBody>
        <w:p w:rsidR="005B0E56" w:rsidRDefault="005B0E56" w:rsidP="005B0E56">
          <w:pPr>
            <w:pStyle w:val="95B960468E98416289A81F385676D949"/>
          </w:pPr>
          <w:r w:rsidRPr="00E3530B">
            <w:rPr>
              <w:rStyle w:val="Textedelespacerserv"/>
            </w:rPr>
            <w:t>Cliquez ici pour taper du texte.</w:t>
          </w:r>
        </w:p>
      </w:docPartBody>
    </w:docPart>
    <w:docPart>
      <w:docPartPr>
        <w:name w:val="F497E9EB94F44C349F2A2FA69D40B3E7"/>
        <w:category>
          <w:name w:val="Général"/>
          <w:gallery w:val="placeholder"/>
        </w:category>
        <w:types>
          <w:type w:val="bbPlcHdr"/>
        </w:types>
        <w:behaviors>
          <w:behavior w:val="content"/>
        </w:behaviors>
        <w:guid w:val="{FDFCE1C2-9178-42AF-9DC4-BB98C1AEF906}"/>
      </w:docPartPr>
      <w:docPartBody>
        <w:p w:rsidR="00F44353" w:rsidRDefault="00F923B3" w:rsidP="00F923B3">
          <w:pPr>
            <w:pStyle w:val="F497E9EB94F44C349F2A2FA69D40B3E7"/>
          </w:pPr>
          <w:r w:rsidRPr="00E3530B">
            <w:rPr>
              <w:rStyle w:val="Textedelespacerserv"/>
            </w:rPr>
            <w:t>Cliquez ici pour taper du texte.</w:t>
          </w:r>
        </w:p>
      </w:docPartBody>
    </w:docPart>
    <w:docPart>
      <w:docPartPr>
        <w:name w:val="78E64540FC554E1FB63F1EE5C18F3339"/>
        <w:category>
          <w:name w:val="Général"/>
          <w:gallery w:val="placeholder"/>
        </w:category>
        <w:types>
          <w:type w:val="bbPlcHdr"/>
        </w:types>
        <w:behaviors>
          <w:behavior w:val="content"/>
        </w:behaviors>
        <w:guid w:val="{C9AE2DCF-87F8-4FDA-A010-827A68AA3585}"/>
      </w:docPartPr>
      <w:docPartBody>
        <w:p w:rsidR="00F44353" w:rsidRDefault="00F923B3" w:rsidP="00F923B3">
          <w:pPr>
            <w:pStyle w:val="78E64540FC554E1FB63F1EE5C18F3339"/>
          </w:pPr>
          <w:r w:rsidRPr="00E3530B">
            <w:rPr>
              <w:rStyle w:val="Textedelespacerserv"/>
            </w:rPr>
            <w:t>Cliquez ici pour taper du texte.</w:t>
          </w:r>
        </w:p>
      </w:docPartBody>
    </w:docPart>
    <w:docPart>
      <w:docPartPr>
        <w:name w:val="7427161063264B91B779AC8522614352"/>
        <w:category>
          <w:name w:val="Général"/>
          <w:gallery w:val="placeholder"/>
        </w:category>
        <w:types>
          <w:type w:val="bbPlcHdr"/>
        </w:types>
        <w:behaviors>
          <w:behavior w:val="content"/>
        </w:behaviors>
        <w:guid w:val="{4E4CAC29-0228-4E59-BEB9-007273C49F38}"/>
      </w:docPartPr>
      <w:docPartBody>
        <w:p w:rsidR="00F44353" w:rsidRDefault="00F923B3" w:rsidP="00F923B3">
          <w:pPr>
            <w:pStyle w:val="7427161063264B91B779AC8522614352"/>
          </w:pPr>
          <w:r w:rsidRPr="00E3530B">
            <w:rPr>
              <w:rStyle w:val="Textedelespacerserv"/>
            </w:rPr>
            <w:t>Cliquez ici pour taper du texte.</w:t>
          </w:r>
        </w:p>
      </w:docPartBody>
    </w:docPart>
    <w:docPart>
      <w:docPartPr>
        <w:name w:val="EDAED1CFA886460780BE655EAD844EC6"/>
        <w:category>
          <w:name w:val="Général"/>
          <w:gallery w:val="placeholder"/>
        </w:category>
        <w:types>
          <w:type w:val="bbPlcHdr"/>
        </w:types>
        <w:behaviors>
          <w:behavior w:val="content"/>
        </w:behaviors>
        <w:guid w:val="{DE1E06D3-C17B-48CE-BCED-49D39E2C75CF}"/>
      </w:docPartPr>
      <w:docPartBody>
        <w:p w:rsidR="00F44353" w:rsidRDefault="00F923B3" w:rsidP="00F923B3">
          <w:pPr>
            <w:pStyle w:val="EDAED1CFA886460780BE655EAD844EC6"/>
          </w:pPr>
          <w:r w:rsidRPr="00E3530B">
            <w:rPr>
              <w:rStyle w:val="Textedelespacerserv"/>
            </w:rPr>
            <w:t>Cliquez ici pour taper du texte.</w:t>
          </w:r>
        </w:p>
      </w:docPartBody>
    </w:docPart>
    <w:docPart>
      <w:docPartPr>
        <w:name w:val="2D46BA30BC7649A1BE4B2F530A54C37E"/>
        <w:category>
          <w:name w:val="Général"/>
          <w:gallery w:val="placeholder"/>
        </w:category>
        <w:types>
          <w:type w:val="bbPlcHdr"/>
        </w:types>
        <w:behaviors>
          <w:behavior w:val="content"/>
        </w:behaviors>
        <w:guid w:val="{E70FC7D3-9770-46F8-82D6-4AE89CC15092}"/>
      </w:docPartPr>
      <w:docPartBody>
        <w:p w:rsidR="00F44353" w:rsidRDefault="00F923B3" w:rsidP="00F923B3">
          <w:pPr>
            <w:pStyle w:val="2D46BA30BC7649A1BE4B2F530A54C37E"/>
          </w:pPr>
          <w:r w:rsidRPr="00E3530B">
            <w:rPr>
              <w:rStyle w:val="Textedelespacerserv"/>
            </w:rPr>
            <w:t>Cliquez ici pour taper du texte.</w:t>
          </w:r>
        </w:p>
      </w:docPartBody>
    </w:docPart>
    <w:docPart>
      <w:docPartPr>
        <w:name w:val="6BCFAB8B4A1F438FA42D80E0CF7B26C3"/>
        <w:category>
          <w:name w:val="Général"/>
          <w:gallery w:val="placeholder"/>
        </w:category>
        <w:types>
          <w:type w:val="bbPlcHdr"/>
        </w:types>
        <w:behaviors>
          <w:behavior w:val="content"/>
        </w:behaviors>
        <w:guid w:val="{DB6AC246-5B8F-411C-AD73-5C6B6671CEA4}"/>
      </w:docPartPr>
      <w:docPartBody>
        <w:p w:rsidR="001B3E61" w:rsidRDefault="001B3E61" w:rsidP="001B3E61">
          <w:pPr>
            <w:pStyle w:val="6BCFAB8B4A1F438FA42D80E0CF7B26C3"/>
          </w:pPr>
          <w:r w:rsidRPr="00E3530B">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Gra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8070000" w:usb2="00000010" w:usb3="00000000" w:csb0="00020001" w:csb1="00000000"/>
  </w:font>
  <w:font w:name="Arial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F11"/>
    <w:rsid w:val="001B3E61"/>
    <w:rsid w:val="004978F5"/>
    <w:rsid w:val="005B0E56"/>
    <w:rsid w:val="00A3201B"/>
    <w:rsid w:val="00CA2929"/>
    <w:rsid w:val="00E31248"/>
    <w:rsid w:val="00EC6F11"/>
    <w:rsid w:val="00F44353"/>
    <w:rsid w:val="00F923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B3E61"/>
    <w:rPr>
      <w:color w:val="808080"/>
    </w:rPr>
  </w:style>
  <w:style w:type="paragraph" w:customStyle="1" w:styleId="1AD650E202D04A828423092527A22AB2">
    <w:name w:val="1AD650E202D04A828423092527A22AB2"/>
    <w:rsid w:val="00EC6F11"/>
  </w:style>
  <w:style w:type="paragraph" w:customStyle="1" w:styleId="E0CF67955907451CBDA9236F612A0190">
    <w:name w:val="E0CF67955907451CBDA9236F612A0190"/>
    <w:rsid w:val="00EC6F11"/>
  </w:style>
  <w:style w:type="paragraph" w:customStyle="1" w:styleId="CFB595D1B00340FAA3D4622DE3183FBD">
    <w:name w:val="CFB595D1B00340FAA3D4622DE3183FBD"/>
    <w:rsid w:val="00EC6F11"/>
  </w:style>
  <w:style w:type="paragraph" w:customStyle="1" w:styleId="0FF840E4AD9846D897F60CB641E9298E">
    <w:name w:val="0FF840E4AD9846D897F60CB641E9298E"/>
    <w:rsid w:val="00EC6F11"/>
  </w:style>
  <w:style w:type="paragraph" w:customStyle="1" w:styleId="2BDE69F21F3F463B9BE16BFB3B540D84">
    <w:name w:val="2BDE69F21F3F463B9BE16BFB3B540D84"/>
    <w:rsid w:val="00EC6F11"/>
  </w:style>
  <w:style w:type="paragraph" w:customStyle="1" w:styleId="258DBB5AAFB04F44AB883EECE98ABAE7">
    <w:name w:val="258DBB5AAFB04F44AB883EECE98ABAE7"/>
    <w:rsid w:val="00EC6F11"/>
  </w:style>
  <w:style w:type="paragraph" w:customStyle="1" w:styleId="A9070FBC1B3F4CC29FF3F28A769F55FA">
    <w:name w:val="A9070FBC1B3F4CC29FF3F28A769F55FA"/>
    <w:rsid w:val="00EC6F11"/>
  </w:style>
  <w:style w:type="paragraph" w:customStyle="1" w:styleId="C8A5F7C4B66C43F98337732A120D7D84">
    <w:name w:val="C8A5F7C4B66C43F98337732A120D7D84"/>
    <w:rsid w:val="00EC6F11"/>
  </w:style>
  <w:style w:type="paragraph" w:customStyle="1" w:styleId="AC91BF926BDC4DEA8C983700F00AD682">
    <w:name w:val="AC91BF926BDC4DEA8C983700F00AD682"/>
    <w:rsid w:val="00EC6F11"/>
  </w:style>
  <w:style w:type="paragraph" w:customStyle="1" w:styleId="54074E403CC24A49ACDA043B8C47462E">
    <w:name w:val="54074E403CC24A49ACDA043B8C47462E"/>
    <w:rsid w:val="00EC6F11"/>
  </w:style>
  <w:style w:type="paragraph" w:customStyle="1" w:styleId="A2E9DBF5C1AD4B589BCFC72A706A431E">
    <w:name w:val="A2E9DBF5C1AD4B589BCFC72A706A431E"/>
    <w:rsid w:val="00EC6F11"/>
  </w:style>
  <w:style w:type="paragraph" w:customStyle="1" w:styleId="1F511033B1AE428E9E95C5C88FD2DA7A">
    <w:name w:val="1F511033B1AE428E9E95C5C88FD2DA7A"/>
    <w:rsid w:val="00EC6F11"/>
  </w:style>
  <w:style w:type="paragraph" w:customStyle="1" w:styleId="5D7E26C463524EF19292BA71B7C10C14">
    <w:name w:val="5D7E26C463524EF19292BA71B7C10C14"/>
    <w:rsid w:val="00EC6F11"/>
  </w:style>
  <w:style w:type="paragraph" w:customStyle="1" w:styleId="59BEBA36838843DB87CD0818D8F870CD">
    <w:name w:val="59BEBA36838843DB87CD0818D8F870CD"/>
    <w:rsid w:val="00EC6F11"/>
  </w:style>
  <w:style w:type="paragraph" w:customStyle="1" w:styleId="5039639458FB4491991A3F204497530C">
    <w:name w:val="5039639458FB4491991A3F204497530C"/>
    <w:rsid w:val="00EC6F11"/>
  </w:style>
  <w:style w:type="paragraph" w:customStyle="1" w:styleId="ABD4C6833DEE404883AF5EBA5F8351C2">
    <w:name w:val="ABD4C6833DEE404883AF5EBA5F8351C2"/>
    <w:rsid w:val="00EC6F11"/>
  </w:style>
  <w:style w:type="paragraph" w:customStyle="1" w:styleId="F2767DE5B1854A95957C035476792431">
    <w:name w:val="F2767DE5B1854A95957C035476792431"/>
    <w:rsid w:val="00EC6F11"/>
  </w:style>
  <w:style w:type="paragraph" w:customStyle="1" w:styleId="8A63C988E9A048F3A3C8CA3962C47931">
    <w:name w:val="8A63C988E9A048F3A3C8CA3962C47931"/>
    <w:rsid w:val="00EC6F11"/>
  </w:style>
  <w:style w:type="paragraph" w:customStyle="1" w:styleId="F1F81A2F897C4E3E9230AB9E21FDA881">
    <w:name w:val="F1F81A2F897C4E3E9230AB9E21FDA881"/>
    <w:rsid w:val="00EC6F11"/>
  </w:style>
  <w:style w:type="paragraph" w:customStyle="1" w:styleId="F3E6897976FE4130BB2BD3A4535E444B">
    <w:name w:val="F3E6897976FE4130BB2BD3A4535E444B"/>
    <w:rsid w:val="00EC6F11"/>
  </w:style>
  <w:style w:type="paragraph" w:customStyle="1" w:styleId="7C46A856FB46426E85F2EC81598C71E4">
    <w:name w:val="7C46A856FB46426E85F2EC81598C71E4"/>
    <w:rsid w:val="00EC6F11"/>
  </w:style>
  <w:style w:type="paragraph" w:customStyle="1" w:styleId="C9C04D2FF4A248F697B5B0826620C574">
    <w:name w:val="C9C04D2FF4A248F697B5B0826620C574"/>
    <w:rsid w:val="00EC6F11"/>
  </w:style>
  <w:style w:type="paragraph" w:customStyle="1" w:styleId="657869E8C2FE41FF91DA48990FD248F6">
    <w:name w:val="657869E8C2FE41FF91DA48990FD248F6"/>
    <w:rsid w:val="00EC6F11"/>
  </w:style>
  <w:style w:type="paragraph" w:customStyle="1" w:styleId="4F08A2FF390B498EA08C84E5C7FE6A10">
    <w:name w:val="4F08A2FF390B498EA08C84E5C7FE6A10"/>
    <w:rsid w:val="00EC6F11"/>
  </w:style>
  <w:style w:type="paragraph" w:customStyle="1" w:styleId="3C44B40B51434EA28F4A08705CC8F3F5">
    <w:name w:val="3C44B40B51434EA28F4A08705CC8F3F5"/>
    <w:rsid w:val="00EC6F11"/>
  </w:style>
  <w:style w:type="paragraph" w:customStyle="1" w:styleId="FD828BC5E1DE4B0EB808537DB3501B65">
    <w:name w:val="FD828BC5E1DE4B0EB808537DB3501B65"/>
    <w:rsid w:val="00EC6F11"/>
  </w:style>
  <w:style w:type="paragraph" w:customStyle="1" w:styleId="BD2ED66EE506467EA2EA5F91AED6FA26">
    <w:name w:val="BD2ED66EE506467EA2EA5F91AED6FA26"/>
    <w:rsid w:val="00EC6F11"/>
  </w:style>
  <w:style w:type="paragraph" w:customStyle="1" w:styleId="8028E50B4BF6488A83D0F9DBFBB8F955">
    <w:name w:val="8028E50B4BF6488A83D0F9DBFBB8F955"/>
    <w:rsid w:val="00EC6F11"/>
  </w:style>
  <w:style w:type="paragraph" w:customStyle="1" w:styleId="5311931422134B928F5577F4D934A7D2">
    <w:name w:val="5311931422134B928F5577F4D934A7D2"/>
    <w:rsid w:val="00EC6F11"/>
  </w:style>
  <w:style w:type="paragraph" w:customStyle="1" w:styleId="241B7C4E906E4664A310C8AC3792F64C">
    <w:name w:val="241B7C4E906E4664A310C8AC3792F64C"/>
    <w:rsid w:val="00EC6F11"/>
  </w:style>
  <w:style w:type="paragraph" w:customStyle="1" w:styleId="435485E22B7645B2948035A0CC73C135">
    <w:name w:val="435485E22B7645B2948035A0CC73C135"/>
    <w:rsid w:val="00EC6F11"/>
  </w:style>
  <w:style w:type="paragraph" w:customStyle="1" w:styleId="5F424D393AE24FAB8581E931A7C3322F">
    <w:name w:val="5F424D393AE24FAB8581E931A7C3322F"/>
    <w:rsid w:val="00EC6F11"/>
  </w:style>
  <w:style w:type="paragraph" w:customStyle="1" w:styleId="B46A2F839230416787D2ACD1CCA41A3C">
    <w:name w:val="B46A2F839230416787D2ACD1CCA41A3C"/>
    <w:rsid w:val="00EC6F11"/>
  </w:style>
  <w:style w:type="paragraph" w:customStyle="1" w:styleId="B7F1AC2B21374AEB82090FE369EC929E">
    <w:name w:val="B7F1AC2B21374AEB82090FE369EC929E"/>
    <w:rsid w:val="00EC6F11"/>
  </w:style>
  <w:style w:type="paragraph" w:customStyle="1" w:styleId="E95695217F2542878185D6D5C064FF47">
    <w:name w:val="E95695217F2542878185D6D5C064FF47"/>
    <w:rsid w:val="00EC6F11"/>
  </w:style>
  <w:style w:type="paragraph" w:customStyle="1" w:styleId="5DBD270AE8DF408799CCDA5AD9043472">
    <w:name w:val="5DBD270AE8DF408799CCDA5AD9043472"/>
    <w:rsid w:val="00EC6F11"/>
  </w:style>
  <w:style w:type="paragraph" w:customStyle="1" w:styleId="8D0B5B8CC87C489A9ABCBB054D22502D">
    <w:name w:val="8D0B5B8CC87C489A9ABCBB054D22502D"/>
    <w:rsid w:val="00EC6F11"/>
  </w:style>
  <w:style w:type="paragraph" w:customStyle="1" w:styleId="F676B1A025B54381B642DBD745468F00">
    <w:name w:val="F676B1A025B54381B642DBD745468F00"/>
    <w:rsid w:val="00EC6F11"/>
  </w:style>
  <w:style w:type="paragraph" w:customStyle="1" w:styleId="179E0D05BCFE4D5EA6B6AC348B74DCD0">
    <w:name w:val="179E0D05BCFE4D5EA6B6AC348B74DCD0"/>
    <w:rsid w:val="00EC6F11"/>
  </w:style>
  <w:style w:type="paragraph" w:customStyle="1" w:styleId="F2B2100F5E11430E8986AC4E2E4BF77C">
    <w:name w:val="F2B2100F5E11430E8986AC4E2E4BF77C"/>
    <w:rsid w:val="00EC6F11"/>
  </w:style>
  <w:style w:type="paragraph" w:customStyle="1" w:styleId="71ADD508DCE94E42BFC1297ACEF642F1">
    <w:name w:val="71ADD508DCE94E42BFC1297ACEF642F1"/>
    <w:rsid w:val="00EC6F11"/>
  </w:style>
  <w:style w:type="paragraph" w:customStyle="1" w:styleId="6F11A2901C4D494A8734ADC0A211647E">
    <w:name w:val="6F11A2901C4D494A8734ADC0A211647E"/>
    <w:rsid w:val="00EC6F11"/>
  </w:style>
  <w:style w:type="paragraph" w:customStyle="1" w:styleId="F7E83E25E2854A2D90B015F5756B1FB4">
    <w:name w:val="F7E83E25E2854A2D90B015F5756B1FB4"/>
    <w:rsid w:val="00EC6F11"/>
  </w:style>
  <w:style w:type="paragraph" w:customStyle="1" w:styleId="9C5E9F41B1EE4418B042738DC8720423">
    <w:name w:val="9C5E9F41B1EE4418B042738DC8720423"/>
    <w:rsid w:val="00EC6F11"/>
  </w:style>
  <w:style w:type="paragraph" w:customStyle="1" w:styleId="2750BA07367E4D5D805B3D595E77091A">
    <w:name w:val="2750BA07367E4D5D805B3D595E77091A"/>
    <w:rsid w:val="00EC6F11"/>
  </w:style>
  <w:style w:type="paragraph" w:customStyle="1" w:styleId="1B119C4CD6514A729BABCC819B8381D8">
    <w:name w:val="1B119C4CD6514A729BABCC819B8381D8"/>
    <w:rsid w:val="00EC6F11"/>
  </w:style>
  <w:style w:type="paragraph" w:customStyle="1" w:styleId="2D84F67C0FCC4C01A0F72E017D6F4E8E">
    <w:name w:val="2D84F67C0FCC4C01A0F72E017D6F4E8E"/>
    <w:rsid w:val="00EC6F11"/>
  </w:style>
  <w:style w:type="paragraph" w:customStyle="1" w:styleId="E84E6D6D7F0B49219597E536C745D878">
    <w:name w:val="E84E6D6D7F0B49219597E536C745D878"/>
    <w:rsid w:val="00EC6F11"/>
  </w:style>
  <w:style w:type="paragraph" w:customStyle="1" w:styleId="28DE8AFF08AF4E4089B59DFA1FAE7F82">
    <w:name w:val="28DE8AFF08AF4E4089B59DFA1FAE7F82"/>
    <w:rsid w:val="00EC6F11"/>
  </w:style>
  <w:style w:type="paragraph" w:customStyle="1" w:styleId="7AEFA6BE3D764C07826C4EC667196BB7">
    <w:name w:val="7AEFA6BE3D764C07826C4EC667196BB7"/>
    <w:rsid w:val="00EC6F11"/>
  </w:style>
  <w:style w:type="paragraph" w:customStyle="1" w:styleId="0E5EE9DE248B40A49BC00077A2EEA28F">
    <w:name w:val="0E5EE9DE248B40A49BC00077A2EEA28F"/>
    <w:rsid w:val="00EC6F11"/>
  </w:style>
  <w:style w:type="paragraph" w:customStyle="1" w:styleId="DFCD3749B73349D8A40A22FDA3E5A5E5">
    <w:name w:val="DFCD3749B73349D8A40A22FDA3E5A5E5"/>
    <w:rsid w:val="00EC6F11"/>
  </w:style>
  <w:style w:type="paragraph" w:customStyle="1" w:styleId="1B5BDD10A3784A63894A08737D3BBC52">
    <w:name w:val="1B5BDD10A3784A63894A08737D3BBC52"/>
    <w:rsid w:val="00EC6F11"/>
  </w:style>
  <w:style w:type="paragraph" w:customStyle="1" w:styleId="53C4BA92315743929F7BBE04DEDE849E">
    <w:name w:val="53C4BA92315743929F7BBE04DEDE849E"/>
    <w:rsid w:val="00EC6F11"/>
  </w:style>
  <w:style w:type="paragraph" w:customStyle="1" w:styleId="3E3E7873DFA5451E9E0CC353B518BBEF">
    <w:name w:val="3E3E7873DFA5451E9E0CC353B518BBEF"/>
    <w:rsid w:val="00EC6F11"/>
  </w:style>
  <w:style w:type="paragraph" w:customStyle="1" w:styleId="54473AB1EE4245B6B644AEF2672CC314">
    <w:name w:val="54473AB1EE4245B6B644AEF2672CC314"/>
    <w:rsid w:val="00EC6F11"/>
  </w:style>
  <w:style w:type="paragraph" w:customStyle="1" w:styleId="F3D55869CB8340FAA72E70A2ACE06318">
    <w:name w:val="F3D55869CB8340FAA72E70A2ACE06318"/>
    <w:rsid w:val="00EC6F11"/>
  </w:style>
  <w:style w:type="paragraph" w:customStyle="1" w:styleId="D9079DB086484EDC994A4473DE90B0C4">
    <w:name w:val="D9079DB086484EDC994A4473DE90B0C4"/>
    <w:rsid w:val="00EC6F11"/>
  </w:style>
  <w:style w:type="paragraph" w:customStyle="1" w:styleId="CA21DE0E4E5F49779E9B42D1BA593A7D">
    <w:name w:val="CA21DE0E4E5F49779E9B42D1BA593A7D"/>
    <w:rsid w:val="00EC6F11"/>
  </w:style>
  <w:style w:type="paragraph" w:customStyle="1" w:styleId="0F2BF034F9004482AB6C7A5448C0F0E4">
    <w:name w:val="0F2BF034F9004482AB6C7A5448C0F0E4"/>
    <w:rsid w:val="00EC6F11"/>
  </w:style>
  <w:style w:type="paragraph" w:customStyle="1" w:styleId="151584EFEAFB4F7FA870A19413CB2401">
    <w:name w:val="151584EFEAFB4F7FA870A19413CB2401"/>
    <w:rsid w:val="00EC6F11"/>
  </w:style>
  <w:style w:type="paragraph" w:customStyle="1" w:styleId="77DC817EE9B346A89915F5A916117E84">
    <w:name w:val="77DC817EE9B346A89915F5A916117E84"/>
    <w:rsid w:val="00EC6F11"/>
  </w:style>
  <w:style w:type="paragraph" w:customStyle="1" w:styleId="68CF4848E1F14E0A9B7B74A962236722">
    <w:name w:val="68CF4848E1F14E0A9B7B74A962236722"/>
    <w:rsid w:val="00EC6F11"/>
  </w:style>
  <w:style w:type="paragraph" w:customStyle="1" w:styleId="5C2948618BEE430A81F5EB9A517081D5">
    <w:name w:val="5C2948618BEE430A81F5EB9A517081D5"/>
    <w:rsid w:val="00EC6F11"/>
  </w:style>
  <w:style w:type="paragraph" w:customStyle="1" w:styleId="18DB623A879C4C649B4C3C1E512EDDF6">
    <w:name w:val="18DB623A879C4C649B4C3C1E512EDDF6"/>
    <w:rsid w:val="00EC6F11"/>
  </w:style>
  <w:style w:type="paragraph" w:customStyle="1" w:styleId="1F91F90C0A4C4D5CB20E08D5F874CDEF">
    <w:name w:val="1F91F90C0A4C4D5CB20E08D5F874CDEF"/>
    <w:rsid w:val="00EC6F11"/>
  </w:style>
  <w:style w:type="paragraph" w:customStyle="1" w:styleId="8D05C799B1E1498A8FABAFF25C7EBDAC">
    <w:name w:val="8D05C799B1E1498A8FABAFF25C7EBDAC"/>
    <w:rsid w:val="00EC6F11"/>
  </w:style>
  <w:style w:type="paragraph" w:customStyle="1" w:styleId="C9F3E0A120B7406E905086EBD14D8874">
    <w:name w:val="C9F3E0A120B7406E905086EBD14D8874"/>
    <w:rsid w:val="00EC6F11"/>
  </w:style>
  <w:style w:type="paragraph" w:customStyle="1" w:styleId="4468F3649717458AA85308DB28886610">
    <w:name w:val="4468F3649717458AA85308DB28886610"/>
    <w:rsid w:val="00EC6F11"/>
  </w:style>
  <w:style w:type="paragraph" w:customStyle="1" w:styleId="07D87CA014E343B8B3CADE7B48B079E6">
    <w:name w:val="07D87CA014E343B8B3CADE7B48B079E6"/>
    <w:rsid w:val="00EC6F11"/>
  </w:style>
  <w:style w:type="paragraph" w:customStyle="1" w:styleId="46B77CFCE69341809DB2828D1AC01A02">
    <w:name w:val="46B77CFCE69341809DB2828D1AC01A02"/>
    <w:rsid w:val="00EC6F11"/>
  </w:style>
  <w:style w:type="paragraph" w:customStyle="1" w:styleId="389936E8C9AF466B9242BE1BA0E9FB27">
    <w:name w:val="389936E8C9AF466B9242BE1BA0E9FB27"/>
    <w:rsid w:val="00EC6F11"/>
  </w:style>
  <w:style w:type="paragraph" w:customStyle="1" w:styleId="2AA8C52720CC47F3AD2AB0542292A980">
    <w:name w:val="2AA8C52720CC47F3AD2AB0542292A980"/>
    <w:rsid w:val="00EC6F11"/>
  </w:style>
  <w:style w:type="paragraph" w:customStyle="1" w:styleId="C2A1BB3623314AE18B20167BF06FBBB4">
    <w:name w:val="C2A1BB3623314AE18B20167BF06FBBB4"/>
    <w:rsid w:val="00EC6F11"/>
  </w:style>
  <w:style w:type="paragraph" w:customStyle="1" w:styleId="C1C7C5360D944E55A39D66F8931E8EC2">
    <w:name w:val="C1C7C5360D944E55A39D66F8931E8EC2"/>
    <w:rsid w:val="00EC6F11"/>
  </w:style>
  <w:style w:type="paragraph" w:customStyle="1" w:styleId="5501096F7CB54C9BA84237608D331997">
    <w:name w:val="5501096F7CB54C9BA84237608D331997"/>
    <w:rsid w:val="00EC6F11"/>
  </w:style>
  <w:style w:type="paragraph" w:customStyle="1" w:styleId="68C0E838A1A2457387C36BA3D2F1875C">
    <w:name w:val="68C0E838A1A2457387C36BA3D2F1875C"/>
    <w:rsid w:val="00EC6F11"/>
  </w:style>
  <w:style w:type="paragraph" w:customStyle="1" w:styleId="AB00A966CAA742F6888A099EDC1AE0F2">
    <w:name w:val="AB00A966CAA742F6888A099EDC1AE0F2"/>
    <w:rsid w:val="00EC6F11"/>
  </w:style>
  <w:style w:type="paragraph" w:customStyle="1" w:styleId="308872E6BEB0407DB6F4686BF2062026">
    <w:name w:val="308872E6BEB0407DB6F4686BF2062026"/>
    <w:rsid w:val="00EC6F11"/>
  </w:style>
  <w:style w:type="paragraph" w:customStyle="1" w:styleId="B6D4FA3C3CAC472F898110AB183549F0">
    <w:name w:val="B6D4FA3C3CAC472F898110AB183549F0"/>
    <w:rsid w:val="00EC6F11"/>
  </w:style>
  <w:style w:type="paragraph" w:customStyle="1" w:styleId="D87AB2569AE24390A7374C3EE2B93B8A">
    <w:name w:val="D87AB2569AE24390A7374C3EE2B93B8A"/>
    <w:rsid w:val="00EC6F11"/>
  </w:style>
  <w:style w:type="paragraph" w:customStyle="1" w:styleId="2FC33E37451844BDA9A3616B3E58BDEA">
    <w:name w:val="2FC33E37451844BDA9A3616B3E58BDEA"/>
    <w:rsid w:val="00EC6F11"/>
  </w:style>
  <w:style w:type="paragraph" w:customStyle="1" w:styleId="1FC87E7866F640938E5A894544138A2D">
    <w:name w:val="1FC87E7866F640938E5A894544138A2D"/>
    <w:rsid w:val="005B0E56"/>
  </w:style>
  <w:style w:type="paragraph" w:customStyle="1" w:styleId="4C304F040C1D403ABDE34A8F7751E470">
    <w:name w:val="4C304F040C1D403ABDE34A8F7751E470"/>
    <w:rsid w:val="005B0E56"/>
  </w:style>
  <w:style w:type="paragraph" w:customStyle="1" w:styleId="E3C1859460EE4F0FADCDDCB24B0E9194">
    <w:name w:val="E3C1859460EE4F0FADCDDCB24B0E9194"/>
    <w:rsid w:val="005B0E56"/>
  </w:style>
  <w:style w:type="paragraph" w:customStyle="1" w:styleId="39E2AF1FC28941C6A1F210B59F625E3B">
    <w:name w:val="39E2AF1FC28941C6A1F210B59F625E3B"/>
    <w:rsid w:val="005B0E56"/>
  </w:style>
  <w:style w:type="paragraph" w:customStyle="1" w:styleId="B28D90EDC9D64081A414231F745BC1A6">
    <w:name w:val="B28D90EDC9D64081A414231F745BC1A6"/>
    <w:rsid w:val="005B0E56"/>
  </w:style>
  <w:style w:type="paragraph" w:customStyle="1" w:styleId="3083557966C1459AB6E7A0848523302C">
    <w:name w:val="3083557966C1459AB6E7A0848523302C"/>
    <w:rsid w:val="005B0E56"/>
  </w:style>
  <w:style w:type="paragraph" w:customStyle="1" w:styleId="BAD82E5F9B1D4A519E035D92631B683D">
    <w:name w:val="BAD82E5F9B1D4A519E035D92631B683D"/>
    <w:rsid w:val="005B0E56"/>
  </w:style>
  <w:style w:type="paragraph" w:customStyle="1" w:styleId="166E79A4A98C4340B025D75F9D8CF594">
    <w:name w:val="166E79A4A98C4340B025D75F9D8CF594"/>
    <w:rsid w:val="005B0E56"/>
  </w:style>
  <w:style w:type="paragraph" w:customStyle="1" w:styleId="080104CEA4464647B4D6B5C0B6BA95EA">
    <w:name w:val="080104CEA4464647B4D6B5C0B6BA95EA"/>
    <w:rsid w:val="005B0E56"/>
  </w:style>
  <w:style w:type="paragraph" w:customStyle="1" w:styleId="C2DBEF0BF9DF4F16B84738BE3B38B7F6">
    <w:name w:val="C2DBEF0BF9DF4F16B84738BE3B38B7F6"/>
    <w:rsid w:val="005B0E56"/>
  </w:style>
  <w:style w:type="paragraph" w:customStyle="1" w:styleId="AA7BF6B51E4B47FE9A13B91E23BB6891">
    <w:name w:val="AA7BF6B51E4B47FE9A13B91E23BB6891"/>
    <w:rsid w:val="005B0E56"/>
  </w:style>
  <w:style w:type="paragraph" w:customStyle="1" w:styleId="5301D8F9506541E483A2356FA8157BA5">
    <w:name w:val="5301D8F9506541E483A2356FA8157BA5"/>
    <w:rsid w:val="005B0E56"/>
  </w:style>
  <w:style w:type="paragraph" w:customStyle="1" w:styleId="74AB934E889C41E7BC3CE96902BA0BCD">
    <w:name w:val="74AB934E889C41E7BC3CE96902BA0BCD"/>
    <w:rsid w:val="005B0E56"/>
  </w:style>
  <w:style w:type="paragraph" w:customStyle="1" w:styleId="D3078310834C42AD880E8F4B098EE1AD">
    <w:name w:val="D3078310834C42AD880E8F4B098EE1AD"/>
    <w:rsid w:val="005B0E56"/>
  </w:style>
  <w:style w:type="paragraph" w:customStyle="1" w:styleId="668A2DFABFCD408EAEECF01A771F4625">
    <w:name w:val="668A2DFABFCD408EAEECF01A771F4625"/>
    <w:rsid w:val="005B0E56"/>
  </w:style>
  <w:style w:type="paragraph" w:customStyle="1" w:styleId="40FF70356A194D1E819E45AD2B2BEBE3">
    <w:name w:val="40FF70356A194D1E819E45AD2B2BEBE3"/>
    <w:rsid w:val="005B0E56"/>
  </w:style>
  <w:style w:type="paragraph" w:customStyle="1" w:styleId="FAA03A4C5E684D7980FD928EE8D7E301">
    <w:name w:val="FAA03A4C5E684D7980FD928EE8D7E301"/>
    <w:rsid w:val="005B0E56"/>
  </w:style>
  <w:style w:type="paragraph" w:customStyle="1" w:styleId="A629618F2F4D418599CAB9F8D4CB5D4F">
    <w:name w:val="A629618F2F4D418599CAB9F8D4CB5D4F"/>
    <w:rsid w:val="005B0E56"/>
  </w:style>
  <w:style w:type="paragraph" w:customStyle="1" w:styleId="30A54AB90D3C4409AA46A8F8D2CA3D9A">
    <w:name w:val="30A54AB90D3C4409AA46A8F8D2CA3D9A"/>
    <w:rsid w:val="005B0E56"/>
  </w:style>
  <w:style w:type="paragraph" w:customStyle="1" w:styleId="00F6B99B6E874EA9911A43EF47E1150A">
    <w:name w:val="00F6B99B6E874EA9911A43EF47E1150A"/>
    <w:rsid w:val="005B0E56"/>
  </w:style>
  <w:style w:type="paragraph" w:customStyle="1" w:styleId="7D68A06BB7EF429895886C1881E9BD30">
    <w:name w:val="7D68A06BB7EF429895886C1881E9BD30"/>
    <w:rsid w:val="005B0E56"/>
  </w:style>
  <w:style w:type="paragraph" w:customStyle="1" w:styleId="DA8F850875094ADFB4350922B8E9F7F8">
    <w:name w:val="DA8F850875094ADFB4350922B8E9F7F8"/>
    <w:rsid w:val="005B0E56"/>
  </w:style>
  <w:style w:type="paragraph" w:customStyle="1" w:styleId="42BFE66BC76F4A03AA51AB04CF7C77AD">
    <w:name w:val="42BFE66BC76F4A03AA51AB04CF7C77AD"/>
    <w:rsid w:val="005B0E56"/>
  </w:style>
  <w:style w:type="paragraph" w:customStyle="1" w:styleId="CD5AA81BDEE746A2B73AFD796C61FF86">
    <w:name w:val="CD5AA81BDEE746A2B73AFD796C61FF86"/>
    <w:rsid w:val="005B0E56"/>
  </w:style>
  <w:style w:type="paragraph" w:customStyle="1" w:styleId="AF3921D64A2C4ED1AF84F36538E428A3">
    <w:name w:val="AF3921D64A2C4ED1AF84F36538E428A3"/>
    <w:rsid w:val="005B0E56"/>
  </w:style>
  <w:style w:type="paragraph" w:customStyle="1" w:styleId="FEB1D697EB1443F8B252D299A1DFFD43">
    <w:name w:val="FEB1D697EB1443F8B252D299A1DFFD43"/>
    <w:rsid w:val="005B0E56"/>
  </w:style>
  <w:style w:type="paragraph" w:customStyle="1" w:styleId="01A18D2211BC4EFAA635237DF6DE59D8">
    <w:name w:val="01A18D2211BC4EFAA635237DF6DE59D8"/>
    <w:rsid w:val="005B0E56"/>
  </w:style>
  <w:style w:type="paragraph" w:customStyle="1" w:styleId="7502D2976E9B44B6A242D721E32A8FBB">
    <w:name w:val="7502D2976E9B44B6A242D721E32A8FBB"/>
    <w:rsid w:val="005B0E56"/>
  </w:style>
  <w:style w:type="paragraph" w:customStyle="1" w:styleId="3FA92EE7101D4871B904D783029B4723">
    <w:name w:val="3FA92EE7101D4871B904D783029B4723"/>
    <w:rsid w:val="005B0E56"/>
  </w:style>
  <w:style w:type="paragraph" w:customStyle="1" w:styleId="E1934C6F5236467AB92C6478B9C4A8ED">
    <w:name w:val="E1934C6F5236467AB92C6478B9C4A8ED"/>
    <w:rsid w:val="005B0E56"/>
  </w:style>
  <w:style w:type="paragraph" w:customStyle="1" w:styleId="908DCE51886847759D6DE5108A91007D">
    <w:name w:val="908DCE51886847759D6DE5108A91007D"/>
    <w:rsid w:val="005B0E56"/>
  </w:style>
  <w:style w:type="paragraph" w:customStyle="1" w:styleId="97AD6247D5A24A76A38830F9DEAA5EE0">
    <w:name w:val="97AD6247D5A24A76A38830F9DEAA5EE0"/>
    <w:rsid w:val="005B0E56"/>
  </w:style>
  <w:style w:type="paragraph" w:customStyle="1" w:styleId="7A87A216048449F3A82D5E03A9A38947">
    <w:name w:val="7A87A216048449F3A82D5E03A9A38947"/>
    <w:rsid w:val="005B0E56"/>
  </w:style>
  <w:style w:type="paragraph" w:customStyle="1" w:styleId="36DADE3934B64F048D1975CC95D5767A">
    <w:name w:val="36DADE3934B64F048D1975CC95D5767A"/>
    <w:rsid w:val="005B0E56"/>
  </w:style>
  <w:style w:type="paragraph" w:customStyle="1" w:styleId="1B2ACC344F4C470ABCB2408032CCFD35">
    <w:name w:val="1B2ACC344F4C470ABCB2408032CCFD35"/>
    <w:rsid w:val="005B0E56"/>
  </w:style>
  <w:style w:type="paragraph" w:customStyle="1" w:styleId="5410CBA061BE41D48ED74E17E6B08B4F">
    <w:name w:val="5410CBA061BE41D48ED74E17E6B08B4F"/>
    <w:rsid w:val="005B0E56"/>
  </w:style>
  <w:style w:type="paragraph" w:customStyle="1" w:styleId="05CAE2FC189B40179BCA10A4D7D6913F">
    <w:name w:val="05CAE2FC189B40179BCA10A4D7D6913F"/>
    <w:rsid w:val="005B0E56"/>
  </w:style>
  <w:style w:type="paragraph" w:customStyle="1" w:styleId="70171C41F6DF4E4C8B8C5D3F256ED02B">
    <w:name w:val="70171C41F6DF4E4C8B8C5D3F256ED02B"/>
    <w:rsid w:val="005B0E56"/>
  </w:style>
  <w:style w:type="paragraph" w:customStyle="1" w:styleId="F2F8718E52F0457EA2C71C95AAC8D414">
    <w:name w:val="F2F8718E52F0457EA2C71C95AAC8D414"/>
    <w:rsid w:val="005B0E56"/>
  </w:style>
  <w:style w:type="paragraph" w:customStyle="1" w:styleId="80262ED83DD24A12B37A9881C1C9562D">
    <w:name w:val="80262ED83DD24A12B37A9881C1C9562D"/>
    <w:rsid w:val="005B0E56"/>
  </w:style>
  <w:style w:type="paragraph" w:customStyle="1" w:styleId="4D0D2EEE355940E09C1A038D21573A82">
    <w:name w:val="4D0D2EEE355940E09C1A038D21573A82"/>
    <w:rsid w:val="005B0E56"/>
  </w:style>
  <w:style w:type="paragraph" w:customStyle="1" w:styleId="EC93C2E9C7D24B75847E712E8752A212">
    <w:name w:val="EC93C2E9C7D24B75847E712E8752A212"/>
    <w:rsid w:val="005B0E56"/>
  </w:style>
  <w:style w:type="paragraph" w:customStyle="1" w:styleId="5701A069F55948B886487F932EE995A4">
    <w:name w:val="5701A069F55948B886487F932EE995A4"/>
    <w:rsid w:val="005B0E56"/>
  </w:style>
  <w:style w:type="paragraph" w:customStyle="1" w:styleId="FC287F0F52394BA6A66A0AD672F0E28C">
    <w:name w:val="FC287F0F52394BA6A66A0AD672F0E28C"/>
    <w:rsid w:val="005B0E56"/>
  </w:style>
  <w:style w:type="paragraph" w:customStyle="1" w:styleId="F62AB6DC78D2460088886E519EA3B8FB">
    <w:name w:val="F62AB6DC78D2460088886E519EA3B8FB"/>
    <w:rsid w:val="005B0E56"/>
  </w:style>
  <w:style w:type="paragraph" w:customStyle="1" w:styleId="D0204EF784C04EF8A6CD424CEB3ED746">
    <w:name w:val="D0204EF784C04EF8A6CD424CEB3ED746"/>
    <w:rsid w:val="005B0E56"/>
  </w:style>
  <w:style w:type="paragraph" w:customStyle="1" w:styleId="903ED0D62BEE41DCA362F576D4AEEA66">
    <w:name w:val="903ED0D62BEE41DCA362F576D4AEEA66"/>
    <w:rsid w:val="005B0E56"/>
  </w:style>
  <w:style w:type="paragraph" w:customStyle="1" w:styleId="E6B4ABC5D6824434AA2647292D18F5F8">
    <w:name w:val="E6B4ABC5D6824434AA2647292D18F5F8"/>
    <w:rsid w:val="005B0E56"/>
  </w:style>
  <w:style w:type="paragraph" w:customStyle="1" w:styleId="3BBCABCB2B014E729908E4B67EB4A9FF">
    <w:name w:val="3BBCABCB2B014E729908E4B67EB4A9FF"/>
    <w:rsid w:val="005B0E56"/>
  </w:style>
  <w:style w:type="paragraph" w:customStyle="1" w:styleId="7E391D27D3DD4EC9A9165E234D951EBD">
    <w:name w:val="7E391D27D3DD4EC9A9165E234D951EBD"/>
    <w:rsid w:val="005B0E56"/>
  </w:style>
  <w:style w:type="paragraph" w:customStyle="1" w:styleId="828BD62105A342BD98CFBC70E422E130">
    <w:name w:val="828BD62105A342BD98CFBC70E422E130"/>
    <w:rsid w:val="005B0E56"/>
  </w:style>
  <w:style w:type="paragraph" w:customStyle="1" w:styleId="F3829F5189F44461A24FD98893A7969C">
    <w:name w:val="F3829F5189F44461A24FD98893A7969C"/>
    <w:rsid w:val="005B0E56"/>
  </w:style>
  <w:style w:type="paragraph" w:customStyle="1" w:styleId="B687D9F47BF74C1BAD55AAA4C4622D14">
    <w:name w:val="B687D9F47BF74C1BAD55AAA4C4622D14"/>
    <w:rsid w:val="005B0E56"/>
  </w:style>
  <w:style w:type="paragraph" w:customStyle="1" w:styleId="530615BD613C4EE5B048CE93D1EEEBA6">
    <w:name w:val="530615BD613C4EE5B048CE93D1EEEBA6"/>
    <w:rsid w:val="005B0E56"/>
  </w:style>
  <w:style w:type="paragraph" w:customStyle="1" w:styleId="90109E74355049E69DAD04B6C02D605A">
    <w:name w:val="90109E74355049E69DAD04B6C02D605A"/>
    <w:rsid w:val="005B0E56"/>
  </w:style>
  <w:style w:type="paragraph" w:customStyle="1" w:styleId="85F9C0A8FA05473D80DF18501C92C348">
    <w:name w:val="85F9C0A8FA05473D80DF18501C92C348"/>
    <w:rsid w:val="005B0E56"/>
  </w:style>
  <w:style w:type="paragraph" w:customStyle="1" w:styleId="9DA9081223F843C6ACD420E9C6E9979C">
    <w:name w:val="9DA9081223F843C6ACD420E9C6E9979C"/>
    <w:rsid w:val="005B0E56"/>
  </w:style>
  <w:style w:type="paragraph" w:customStyle="1" w:styleId="26214433E7E04BFE89FDA647D5FBC1B1">
    <w:name w:val="26214433E7E04BFE89FDA647D5FBC1B1"/>
    <w:rsid w:val="005B0E56"/>
  </w:style>
  <w:style w:type="paragraph" w:customStyle="1" w:styleId="9D37D4E78C564D72B10E5B96BFBD9A01">
    <w:name w:val="9D37D4E78C564D72B10E5B96BFBD9A01"/>
    <w:rsid w:val="005B0E56"/>
  </w:style>
  <w:style w:type="paragraph" w:customStyle="1" w:styleId="AE198F81525F437C9C8DC03D4BB14594">
    <w:name w:val="AE198F81525F437C9C8DC03D4BB14594"/>
    <w:rsid w:val="005B0E56"/>
  </w:style>
  <w:style w:type="paragraph" w:customStyle="1" w:styleId="17BF0CCC59B64A86B7A1C827CB50EC36">
    <w:name w:val="17BF0CCC59B64A86B7A1C827CB50EC36"/>
    <w:rsid w:val="005B0E56"/>
  </w:style>
  <w:style w:type="paragraph" w:customStyle="1" w:styleId="ECB559229C25429CB36E84176F98E574">
    <w:name w:val="ECB559229C25429CB36E84176F98E574"/>
    <w:rsid w:val="005B0E56"/>
  </w:style>
  <w:style w:type="paragraph" w:customStyle="1" w:styleId="D85D44DFE3894B24AF435989516DCBA8">
    <w:name w:val="D85D44DFE3894B24AF435989516DCBA8"/>
    <w:rsid w:val="005B0E56"/>
  </w:style>
  <w:style w:type="paragraph" w:customStyle="1" w:styleId="5393392B503D4D49B8B2F9620F963324">
    <w:name w:val="5393392B503D4D49B8B2F9620F963324"/>
    <w:rsid w:val="005B0E56"/>
  </w:style>
  <w:style w:type="paragraph" w:customStyle="1" w:styleId="7572700C202A472192F559F68F6DA256">
    <w:name w:val="7572700C202A472192F559F68F6DA256"/>
    <w:rsid w:val="005B0E56"/>
  </w:style>
  <w:style w:type="paragraph" w:customStyle="1" w:styleId="5909B94FA94E45018A4C792F9EED3CBE">
    <w:name w:val="5909B94FA94E45018A4C792F9EED3CBE"/>
    <w:rsid w:val="005B0E56"/>
  </w:style>
  <w:style w:type="paragraph" w:customStyle="1" w:styleId="F3D2DA71B2034C0EBD1F3B23CA3F8E2B">
    <w:name w:val="F3D2DA71B2034C0EBD1F3B23CA3F8E2B"/>
    <w:rsid w:val="005B0E56"/>
  </w:style>
  <w:style w:type="paragraph" w:customStyle="1" w:styleId="C0A8789E320F4ED2B728395D238D0FAD">
    <w:name w:val="C0A8789E320F4ED2B728395D238D0FAD"/>
    <w:rsid w:val="005B0E56"/>
  </w:style>
  <w:style w:type="paragraph" w:customStyle="1" w:styleId="C54D83E7776B4C2FAB1B3B65C8A994A2">
    <w:name w:val="C54D83E7776B4C2FAB1B3B65C8A994A2"/>
    <w:rsid w:val="005B0E56"/>
  </w:style>
  <w:style w:type="paragraph" w:customStyle="1" w:styleId="B1A2164B33AD4E56B179D33BDA084D55">
    <w:name w:val="B1A2164B33AD4E56B179D33BDA084D55"/>
    <w:rsid w:val="005B0E56"/>
  </w:style>
  <w:style w:type="paragraph" w:customStyle="1" w:styleId="8CF1C87C7E214114ACB589F4A51429B6">
    <w:name w:val="8CF1C87C7E214114ACB589F4A51429B6"/>
    <w:rsid w:val="005B0E56"/>
  </w:style>
  <w:style w:type="paragraph" w:customStyle="1" w:styleId="8B65DB65B8AB4863BD9CE5D84DEFFB00">
    <w:name w:val="8B65DB65B8AB4863BD9CE5D84DEFFB00"/>
    <w:rsid w:val="005B0E56"/>
  </w:style>
  <w:style w:type="paragraph" w:customStyle="1" w:styleId="7B828531240043C0B01C6CC38286A0F2">
    <w:name w:val="7B828531240043C0B01C6CC38286A0F2"/>
    <w:rsid w:val="005B0E56"/>
  </w:style>
  <w:style w:type="paragraph" w:customStyle="1" w:styleId="69EAE86906484AF7B862E6BD14A331C2">
    <w:name w:val="69EAE86906484AF7B862E6BD14A331C2"/>
    <w:rsid w:val="005B0E56"/>
  </w:style>
  <w:style w:type="paragraph" w:customStyle="1" w:styleId="B7E54B57D1F143F1A65B30121B39B294">
    <w:name w:val="B7E54B57D1F143F1A65B30121B39B294"/>
    <w:rsid w:val="005B0E56"/>
  </w:style>
  <w:style w:type="paragraph" w:customStyle="1" w:styleId="9D82A7959D534664AB5A97548597F43C">
    <w:name w:val="9D82A7959D534664AB5A97548597F43C"/>
    <w:rsid w:val="005B0E56"/>
  </w:style>
  <w:style w:type="paragraph" w:customStyle="1" w:styleId="87879BE21B774BB2A24EA448164B1972">
    <w:name w:val="87879BE21B774BB2A24EA448164B1972"/>
    <w:rsid w:val="005B0E56"/>
  </w:style>
  <w:style w:type="paragraph" w:customStyle="1" w:styleId="E0AEC7871F0C4C288C2B6D6742FF47B8">
    <w:name w:val="E0AEC7871F0C4C288C2B6D6742FF47B8"/>
    <w:rsid w:val="005B0E56"/>
  </w:style>
  <w:style w:type="paragraph" w:customStyle="1" w:styleId="C1274DA63066403E891CDC881CE3D428">
    <w:name w:val="C1274DA63066403E891CDC881CE3D428"/>
    <w:rsid w:val="005B0E56"/>
  </w:style>
  <w:style w:type="paragraph" w:customStyle="1" w:styleId="26D9EBAAFC52486FB84013353E82FF27">
    <w:name w:val="26D9EBAAFC52486FB84013353E82FF27"/>
    <w:rsid w:val="005B0E56"/>
  </w:style>
  <w:style w:type="paragraph" w:customStyle="1" w:styleId="95B960468E98416289A81F385676D949">
    <w:name w:val="95B960468E98416289A81F385676D949"/>
    <w:rsid w:val="005B0E56"/>
  </w:style>
  <w:style w:type="paragraph" w:customStyle="1" w:styleId="4CF803564A8140C1995882323AE2EBC0">
    <w:name w:val="4CF803564A8140C1995882323AE2EBC0"/>
    <w:rsid w:val="00F923B3"/>
  </w:style>
  <w:style w:type="paragraph" w:customStyle="1" w:styleId="F497E9EB94F44C349F2A2FA69D40B3E7">
    <w:name w:val="F497E9EB94F44C349F2A2FA69D40B3E7"/>
    <w:rsid w:val="00F923B3"/>
  </w:style>
  <w:style w:type="paragraph" w:customStyle="1" w:styleId="78E64540FC554E1FB63F1EE5C18F3339">
    <w:name w:val="78E64540FC554E1FB63F1EE5C18F3339"/>
    <w:rsid w:val="00F923B3"/>
  </w:style>
  <w:style w:type="paragraph" w:customStyle="1" w:styleId="E7A658707C1A4B029A4DB5F48228AC92">
    <w:name w:val="E7A658707C1A4B029A4DB5F48228AC92"/>
    <w:rsid w:val="00F923B3"/>
  </w:style>
  <w:style w:type="paragraph" w:customStyle="1" w:styleId="7427161063264B91B779AC8522614352">
    <w:name w:val="7427161063264B91B779AC8522614352"/>
    <w:rsid w:val="00F923B3"/>
  </w:style>
  <w:style w:type="paragraph" w:customStyle="1" w:styleId="EDAED1CFA886460780BE655EAD844EC6">
    <w:name w:val="EDAED1CFA886460780BE655EAD844EC6"/>
    <w:rsid w:val="00F923B3"/>
  </w:style>
  <w:style w:type="paragraph" w:customStyle="1" w:styleId="2D46BA30BC7649A1BE4B2F530A54C37E">
    <w:name w:val="2D46BA30BC7649A1BE4B2F530A54C37E"/>
    <w:rsid w:val="00F923B3"/>
  </w:style>
  <w:style w:type="paragraph" w:customStyle="1" w:styleId="6BCFAB8B4A1F438FA42D80E0CF7B26C3">
    <w:name w:val="6BCFAB8B4A1F438FA42D80E0CF7B26C3"/>
    <w:rsid w:val="001B3E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18822-AC74-430C-852B-B6BC27332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61043229.dotm</Template>
  <TotalTime>0</TotalTime>
  <Pages>42</Pages>
  <Words>9231</Words>
  <Characters>50496</Characters>
  <Application>Microsoft Office Word</Application>
  <DocSecurity>4</DocSecurity>
  <Lines>420</Lines>
  <Paragraphs>119</Paragraphs>
  <ScaleCrop>false</ScaleCrop>
  <HeadingPairs>
    <vt:vector size="2" baseType="variant">
      <vt:variant>
        <vt:lpstr>Titre</vt:lpstr>
      </vt:variant>
      <vt:variant>
        <vt:i4>1</vt:i4>
      </vt:variant>
    </vt:vector>
  </HeadingPairs>
  <TitlesOfParts>
    <vt:vector size="1" baseType="lpstr">
      <vt:lpstr>Document table matieres</vt:lpstr>
    </vt:vector>
  </TitlesOfParts>
  <Company>Departement 71</Company>
  <LinksUpToDate>false</LinksUpToDate>
  <CharactersWithSpaces>59608</CharactersWithSpaces>
  <SharedDoc>false</SharedDoc>
  <HLinks>
    <vt:vector size="72" baseType="variant">
      <vt:variant>
        <vt:i4>1310776</vt:i4>
      </vt:variant>
      <vt:variant>
        <vt:i4>68</vt:i4>
      </vt:variant>
      <vt:variant>
        <vt:i4>0</vt:i4>
      </vt:variant>
      <vt:variant>
        <vt:i4>5</vt:i4>
      </vt:variant>
      <vt:variant>
        <vt:lpwstr/>
      </vt:variant>
      <vt:variant>
        <vt:lpwstr>_Toc413161920</vt:lpwstr>
      </vt:variant>
      <vt:variant>
        <vt:i4>1507384</vt:i4>
      </vt:variant>
      <vt:variant>
        <vt:i4>62</vt:i4>
      </vt:variant>
      <vt:variant>
        <vt:i4>0</vt:i4>
      </vt:variant>
      <vt:variant>
        <vt:i4>5</vt:i4>
      </vt:variant>
      <vt:variant>
        <vt:lpwstr/>
      </vt:variant>
      <vt:variant>
        <vt:lpwstr>_Toc413161919</vt:lpwstr>
      </vt:variant>
      <vt:variant>
        <vt:i4>1507384</vt:i4>
      </vt:variant>
      <vt:variant>
        <vt:i4>56</vt:i4>
      </vt:variant>
      <vt:variant>
        <vt:i4>0</vt:i4>
      </vt:variant>
      <vt:variant>
        <vt:i4>5</vt:i4>
      </vt:variant>
      <vt:variant>
        <vt:lpwstr/>
      </vt:variant>
      <vt:variant>
        <vt:lpwstr>_Toc413161918</vt:lpwstr>
      </vt:variant>
      <vt:variant>
        <vt:i4>1507384</vt:i4>
      </vt:variant>
      <vt:variant>
        <vt:i4>50</vt:i4>
      </vt:variant>
      <vt:variant>
        <vt:i4>0</vt:i4>
      </vt:variant>
      <vt:variant>
        <vt:i4>5</vt:i4>
      </vt:variant>
      <vt:variant>
        <vt:lpwstr/>
      </vt:variant>
      <vt:variant>
        <vt:lpwstr>_Toc413161917</vt:lpwstr>
      </vt:variant>
      <vt:variant>
        <vt:i4>1507384</vt:i4>
      </vt:variant>
      <vt:variant>
        <vt:i4>44</vt:i4>
      </vt:variant>
      <vt:variant>
        <vt:i4>0</vt:i4>
      </vt:variant>
      <vt:variant>
        <vt:i4>5</vt:i4>
      </vt:variant>
      <vt:variant>
        <vt:lpwstr/>
      </vt:variant>
      <vt:variant>
        <vt:lpwstr>_Toc413161916</vt:lpwstr>
      </vt:variant>
      <vt:variant>
        <vt:i4>1507384</vt:i4>
      </vt:variant>
      <vt:variant>
        <vt:i4>38</vt:i4>
      </vt:variant>
      <vt:variant>
        <vt:i4>0</vt:i4>
      </vt:variant>
      <vt:variant>
        <vt:i4>5</vt:i4>
      </vt:variant>
      <vt:variant>
        <vt:lpwstr/>
      </vt:variant>
      <vt:variant>
        <vt:lpwstr>_Toc413161915</vt:lpwstr>
      </vt:variant>
      <vt:variant>
        <vt:i4>1507384</vt:i4>
      </vt:variant>
      <vt:variant>
        <vt:i4>32</vt:i4>
      </vt:variant>
      <vt:variant>
        <vt:i4>0</vt:i4>
      </vt:variant>
      <vt:variant>
        <vt:i4>5</vt:i4>
      </vt:variant>
      <vt:variant>
        <vt:lpwstr/>
      </vt:variant>
      <vt:variant>
        <vt:lpwstr>_Toc413161914</vt:lpwstr>
      </vt:variant>
      <vt:variant>
        <vt:i4>1507384</vt:i4>
      </vt:variant>
      <vt:variant>
        <vt:i4>26</vt:i4>
      </vt:variant>
      <vt:variant>
        <vt:i4>0</vt:i4>
      </vt:variant>
      <vt:variant>
        <vt:i4>5</vt:i4>
      </vt:variant>
      <vt:variant>
        <vt:lpwstr/>
      </vt:variant>
      <vt:variant>
        <vt:lpwstr>_Toc413161913</vt:lpwstr>
      </vt:variant>
      <vt:variant>
        <vt:i4>1507384</vt:i4>
      </vt:variant>
      <vt:variant>
        <vt:i4>20</vt:i4>
      </vt:variant>
      <vt:variant>
        <vt:i4>0</vt:i4>
      </vt:variant>
      <vt:variant>
        <vt:i4>5</vt:i4>
      </vt:variant>
      <vt:variant>
        <vt:lpwstr/>
      </vt:variant>
      <vt:variant>
        <vt:lpwstr>_Toc413161912</vt:lpwstr>
      </vt:variant>
      <vt:variant>
        <vt:i4>1507384</vt:i4>
      </vt:variant>
      <vt:variant>
        <vt:i4>14</vt:i4>
      </vt:variant>
      <vt:variant>
        <vt:i4>0</vt:i4>
      </vt:variant>
      <vt:variant>
        <vt:i4>5</vt:i4>
      </vt:variant>
      <vt:variant>
        <vt:lpwstr/>
      </vt:variant>
      <vt:variant>
        <vt:lpwstr>_Toc413161911</vt:lpwstr>
      </vt:variant>
      <vt:variant>
        <vt:i4>1507384</vt:i4>
      </vt:variant>
      <vt:variant>
        <vt:i4>8</vt:i4>
      </vt:variant>
      <vt:variant>
        <vt:i4>0</vt:i4>
      </vt:variant>
      <vt:variant>
        <vt:i4>5</vt:i4>
      </vt:variant>
      <vt:variant>
        <vt:lpwstr/>
      </vt:variant>
      <vt:variant>
        <vt:lpwstr>_Toc413161910</vt:lpwstr>
      </vt:variant>
      <vt:variant>
        <vt:i4>1441848</vt:i4>
      </vt:variant>
      <vt:variant>
        <vt:i4>2</vt:i4>
      </vt:variant>
      <vt:variant>
        <vt:i4>0</vt:i4>
      </vt:variant>
      <vt:variant>
        <vt:i4>5</vt:i4>
      </vt:variant>
      <vt:variant>
        <vt:lpwstr/>
      </vt:variant>
      <vt:variant>
        <vt:lpwstr>_Toc413161909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table matieres</dc:title>
  <dc:subject>PROCEDURE</dc:subject>
  <dc:creator>COLOMBO SANDRINE</dc:creator>
  <cp:keywords/>
  <cp:lastModifiedBy>BRENOT CAROLE</cp:lastModifiedBy>
  <cp:revision>2</cp:revision>
  <cp:lastPrinted>2021-09-06T13:38:00Z</cp:lastPrinted>
  <dcterms:created xsi:type="dcterms:W3CDTF">2021-09-20T07:39:00Z</dcterms:created>
  <dcterms:modified xsi:type="dcterms:W3CDTF">2021-09-20T07:39:00Z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01</vt:lpwstr>
  </property>
  <property fmtid="{D5CDD505-2E9C-101B-9397-08002B2CF9AE}" pid="3" name="Domaine">
    <vt:lpwstr>ADOQ22</vt:lpwstr>
  </property>
  <property fmtid="{D5CDD505-2E9C-101B-9397-08002B2CF9AE}" pid="4" name="Référence">
    <vt:lpwstr>0001</vt:lpwstr>
  </property>
  <property fmtid="{D5CDD505-2E9C-101B-9397-08002B2CF9AE}" pid="5" name="TypeDoc">
    <vt:lpwstr>PR</vt:lpwstr>
  </property>
  <property fmtid="{D5CDD505-2E9C-101B-9397-08002B2CF9AE}" pid="6" name="Service">
    <vt:lpwstr>SSITR</vt:lpwstr>
  </property>
  <property fmtid="{D5CDD505-2E9C-101B-9397-08002B2CF9AE}" pid="7" name="Division">
    <vt:lpwstr>PR</vt:lpwstr>
  </property>
</Properties>
</file>